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9D600" w14:textId="77777777" w:rsidR="001C375F" w:rsidRPr="00DE5748" w:rsidRDefault="001C375F"/>
    <w:p w14:paraId="3E337F6A" w14:textId="77777777" w:rsidR="001C375F" w:rsidRPr="00DE5748" w:rsidRDefault="00E25F97">
      <w:r w:rsidRPr="00DE5748">
        <w:rPr>
          <w:noProof/>
        </w:rPr>
        <w:drawing>
          <wp:anchor distT="0" distB="0" distL="114300" distR="114300" simplePos="0" relativeHeight="251666432" behindDoc="0" locked="0" layoutInCell="1" allowOverlap="1" wp14:anchorId="0CB886EE" wp14:editId="1E1D0918">
            <wp:simplePos x="0" y="0"/>
            <wp:positionH relativeFrom="column">
              <wp:posOffset>-596265</wp:posOffset>
            </wp:positionH>
            <wp:positionV relativeFrom="paragraph">
              <wp:posOffset>9707448</wp:posOffset>
            </wp:positionV>
            <wp:extent cx="7891200" cy="10904400"/>
            <wp:effectExtent l="0" t="0" r="0" b="5080"/>
            <wp:wrapNone/>
            <wp:docPr id="1825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728" name=""/>
                    <pic:cNvPicPr/>
                  </pic:nvPicPr>
                  <pic:blipFill>
                    <a:blip r:embed="rId7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00" cy="10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BCEF0" w14:textId="77777777" w:rsidR="00FE4C55" w:rsidRPr="00DE5748" w:rsidRDefault="00FE4C55" w:rsidP="00FE4C55"/>
    <w:p w14:paraId="522EA753" w14:textId="77777777" w:rsidR="00FE4C55" w:rsidRPr="00DE5748" w:rsidRDefault="00FE4C55" w:rsidP="00FE4C55"/>
    <w:p w14:paraId="62D608B2" w14:textId="77777777" w:rsidR="00FE4C55" w:rsidRPr="00DE5748" w:rsidRDefault="00FE4C55" w:rsidP="00FE4C55"/>
    <w:p w14:paraId="481883EF" w14:textId="77777777" w:rsidR="00FE4C55" w:rsidRPr="00DE5748" w:rsidRDefault="009B32CF" w:rsidP="00FE4C55">
      <w:r w:rsidRPr="00DE5748">
        <w:rPr>
          <w:noProof/>
        </w:rPr>
        <w:drawing>
          <wp:anchor distT="0" distB="0" distL="114300" distR="114300" simplePos="0" relativeHeight="251667456" behindDoc="0" locked="0" layoutInCell="1" allowOverlap="1" wp14:anchorId="5AF29846" wp14:editId="27C8A09E">
            <wp:simplePos x="0" y="0"/>
            <wp:positionH relativeFrom="column">
              <wp:posOffset>3347720</wp:posOffset>
            </wp:positionH>
            <wp:positionV relativeFrom="paragraph">
              <wp:posOffset>6350</wp:posOffset>
            </wp:positionV>
            <wp:extent cx="4825365" cy="4918710"/>
            <wp:effectExtent l="0" t="0" r="0" b="0"/>
            <wp:wrapNone/>
            <wp:docPr id="5826597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59758" name="Graphic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0000" t="9615" r="10769" b="9615"/>
                    <a:stretch/>
                  </pic:blipFill>
                  <pic:spPr bwMode="auto">
                    <a:xfrm>
                      <a:off x="0" y="0"/>
                      <a:ext cx="4825365" cy="491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A378C" w14:textId="77777777" w:rsidR="00FE4C55" w:rsidRPr="00DE5748" w:rsidRDefault="00FE4C55" w:rsidP="00FE4C55"/>
    <w:p w14:paraId="2481D9E4" w14:textId="77777777" w:rsidR="00FE4C55" w:rsidRPr="00DE5748" w:rsidRDefault="00FE4C55" w:rsidP="00FE4C55"/>
    <w:p w14:paraId="2490C630" w14:textId="77777777" w:rsidR="00FE4C55" w:rsidRPr="00DE5748" w:rsidRDefault="00FE4C55" w:rsidP="00FE4C55"/>
    <w:p w14:paraId="610FE86A" w14:textId="77777777" w:rsidR="00FE4C55" w:rsidRPr="00DE5748" w:rsidRDefault="00FE4C55" w:rsidP="00FE4C55"/>
    <w:p w14:paraId="3A542790" w14:textId="77777777" w:rsidR="00FE4C55" w:rsidRPr="00DE5748" w:rsidRDefault="00FE4C55" w:rsidP="00FE4C55"/>
    <w:p w14:paraId="497E9F38" w14:textId="77777777" w:rsidR="00FE4C55" w:rsidRPr="00DE5748" w:rsidRDefault="00FE4C55" w:rsidP="00FE4C55"/>
    <w:p w14:paraId="19AF145E" w14:textId="77777777" w:rsidR="00FE4C55" w:rsidRPr="00DE5748" w:rsidRDefault="00FE4C55" w:rsidP="00FE4C55"/>
    <w:p w14:paraId="6CAD18A3" w14:textId="77777777" w:rsidR="00FE4C55" w:rsidRPr="00DE5748" w:rsidRDefault="00FE4C55" w:rsidP="00FE4C55"/>
    <w:p w14:paraId="479711C9" w14:textId="77777777" w:rsidR="00FE4C55" w:rsidRPr="00DE5748" w:rsidRDefault="00FE4C55" w:rsidP="00FE4C55"/>
    <w:p w14:paraId="09922D81" w14:textId="77777777" w:rsidR="00FE4C55" w:rsidRPr="00DE5748" w:rsidRDefault="00FE4C55" w:rsidP="00FE4C55"/>
    <w:p w14:paraId="47E86D67" w14:textId="77777777" w:rsidR="00FE4C55" w:rsidRPr="00DE5748" w:rsidRDefault="00FE4C55" w:rsidP="00FE4C55"/>
    <w:p w14:paraId="3AB9E375" w14:textId="77777777" w:rsidR="00FE4C55" w:rsidRPr="00DE5748" w:rsidRDefault="00FE4C55" w:rsidP="00FE4C55"/>
    <w:p w14:paraId="0857CD95" w14:textId="77777777" w:rsidR="00FE4C55" w:rsidRPr="00DE5748" w:rsidRDefault="00FE4C55" w:rsidP="00FE4C55"/>
    <w:p w14:paraId="2B768AF2" w14:textId="77777777" w:rsidR="00FE4C55" w:rsidRPr="00DE5748" w:rsidRDefault="00FE4C55" w:rsidP="00FE4C55"/>
    <w:p w14:paraId="7DBD3A21" w14:textId="77777777" w:rsidR="00FE4C55" w:rsidRPr="00DE5748" w:rsidRDefault="00FE4C55" w:rsidP="00FE4C55"/>
    <w:p w14:paraId="5F6C0A7C" w14:textId="77777777" w:rsidR="00FE4C55" w:rsidRPr="00DE5748" w:rsidRDefault="00FE4C55" w:rsidP="00FE4C55"/>
    <w:p w14:paraId="4EDB12AF" w14:textId="77777777" w:rsidR="00FE4C55" w:rsidRPr="00DE5748" w:rsidRDefault="00FE4C55" w:rsidP="00FE4C55"/>
    <w:p w14:paraId="4568A308" w14:textId="77777777" w:rsidR="00FE4C55" w:rsidRPr="00DE5748" w:rsidRDefault="00FE4C55" w:rsidP="00FE4C55"/>
    <w:p w14:paraId="5A43537B" w14:textId="77777777" w:rsidR="00FE4C55" w:rsidRPr="00DE5748" w:rsidRDefault="00FE4C55" w:rsidP="00FE4C55"/>
    <w:p w14:paraId="63E66CE6" w14:textId="77777777" w:rsidR="00FE4C55" w:rsidRPr="00DE5748" w:rsidRDefault="00FE4C55" w:rsidP="00FE4C55"/>
    <w:p w14:paraId="19EC9DE1" w14:textId="77777777" w:rsidR="00FE4C55" w:rsidRPr="00DE5748" w:rsidRDefault="00FE4C55" w:rsidP="00FE4C55"/>
    <w:p w14:paraId="257190EA" w14:textId="77777777" w:rsidR="00FE4C55" w:rsidRPr="00DE5748" w:rsidRDefault="00FE4C55" w:rsidP="00FE4C55"/>
    <w:p w14:paraId="10D12220" w14:textId="77777777" w:rsidR="00FE4C55" w:rsidRPr="00DE5748" w:rsidRDefault="00FE4C55" w:rsidP="00FE4C55"/>
    <w:p w14:paraId="4216D32E" w14:textId="77777777" w:rsidR="00FE4C55" w:rsidRPr="00DE5748" w:rsidRDefault="00FE4C55" w:rsidP="00FE4C55"/>
    <w:p w14:paraId="3FF6E4EC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3C9C737E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0ED1A23B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68FED855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0101CF95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3D034884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56854680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44025BFE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14BBEF0B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6BC5EA83" w14:textId="039E6D5F" w:rsidR="0013316E" w:rsidRPr="00DE5748" w:rsidRDefault="009D393C" w:rsidP="00FE4C55">
      <w:pPr>
        <w:tabs>
          <w:tab w:val="left" w:pos="1271"/>
        </w:tabs>
        <w:rPr>
          <w:lang w:val="se-NO"/>
        </w:rPr>
      </w:pPr>
      <w:r w:rsidRPr="00DE574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D695F3" wp14:editId="16436D36">
                <wp:simplePos x="0" y="0"/>
                <wp:positionH relativeFrom="column">
                  <wp:posOffset>0</wp:posOffset>
                </wp:positionH>
                <wp:positionV relativeFrom="page">
                  <wp:posOffset>8272780</wp:posOffset>
                </wp:positionV>
                <wp:extent cx="3871595" cy="1501140"/>
                <wp:effectExtent l="0" t="0" r="0" b="0"/>
                <wp:wrapSquare wrapText="bothSides"/>
                <wp:docPr id="486862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95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8830B" w14:textId="77777777" w:rsidR="009D393C" w:rsidRPr="00FE145B" w:rsidRDefault="009D393C" w:rsidP="009D393C">
                            <w:pPr>
                              <w:rPr>
                                <w:rFonts w:cs="Times New Roman (Body CS)"/>
                                <w:lang w:val="nb-NO"/>
                              </w:rPr>
                            </w:pPr>
                            <w:r w:rsidRPr="001D7753">
                              <w:rPr>
                                <w:rFonts w:cs="Times New Roman (Body CS)"/>
                                <w:b/>
                                <w:bCs/>
                                <w:sz w:val="46"/>
                                <w:szCs w:val="40"/>
                                <w:lang w:val="se-NO"/>
                              </w:rPr>
                              <w:t>Movt divošit daid cealkagiid?</w:t>
                            </w:r>
                          </w:p>
                          <w:p w14:paraId="6A882272" w14:textId="77777777" w:rsidR="009D393C" w:rsidRPr="00700150" w:rsidRDefault="009D393C" w:rsidP="009D393C">
                            <w:pPr>
                              <w:rPr>
                                <w:rFonts w:cs="Times New Roman (Body CS)"/>
                                <w:sz w:val="46"/>
                                <w:szCs w:val="40"/>
                                <w:lang w:val="nb-NO"/>
                              </w:rPr>
                            </w:pPr>
                            <w:proofErr w:type="spellStart"/>
                            <w:r>
                              <w:rPr>
                                <w:rFonts w:cs="Times New Roman (Body CS)"/>
                                <w:sz w:val="46"/>
                                <w:szCs w:val="40"/>
                                <w:lang w:val="nb-NO"/>
                              </w:rPr>
                              <w:t>Bargobihttá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0" tIns="45720" rIns="90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695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51.4pt;width:304.85pt;height:11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" filled="f" stroked="f">
                <v:textbox style="mso-fit-shape-to-text:t" inset="5mm,,2.5mm">
                  <w:txbxContent>
                    <w:p w14:paraId="3DB8830B" w14:textId="77777777" w:rsidR="009D393C" w:rsidRPr="00FE145B" w:rsidRDefault="009D393C" w:rsidP="009D393C">
                      <w:pPr>
                        <w:rPr>
                          <w:rFonts w:cs="Times New Roman (Body CS)"/>
                          <w:lang w:val="nb-NO"/>
                        </w:rPr>
                      </w:pPr>
                      <w:r w:rsidRPr="001D7753">
                        <w:rPr>
                          <w:rFonts w:cs="Times New Roman (Body CS)"/>
                          <w:b/>
                          <w:bCs/>
                          <w:sz w:val="46"/>
                          <w:szCs w:val="40"/>
                          <w:lang w:val="se-NO"/>
                        </w:rPr>
                        <w:t>Movt divošit daid cealkagiid?</w:t>
                      </w:r>
                    </w:p>
                    <w:p w14:paraId="6A882272" w14:textId="77777777" w:rsidR="009D393C" w:rsidRPr="00700150" w:rsidRDefault="009D393C" w:rsidP="009D393C">
                      <w:pPr>
                        <w:rPr>
                          <w:rFonts w:cs="Times New Roman (Body CS)"/>
                          <w:sz w:val="46"/>
                          <w:szCs w:val="40"/>
                          <w:lang w:val="nb-NO"/>
                        </w:rPr>
                      </w:pPr>
                      <w:proofErr w:type="spellStart"/>
                      <w:r>
                        <w:rPr>
                          <w:rFonts w:cs="Times New Roman (Body CS)"/>
                          <w:sz w:val="46"/>
                          <w:szCs w:val="40"/>
                          <w:lang w:val="nb-NO"/>
                        </w:rPr>
                        <w:t>Bargobihttá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B3B8C29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0AC6FF2D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76A60742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4D8F205A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4AE169AD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46E7E7B0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030FF408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3BAE6F7D" w14:textId="77777777" w:rsidR="0013316E" w:rsidRPr="00DE5748" w:rsidRDefault="0013316E" w:rsidP="00FE4C55">
      <w:pPr>
        <w:tabs>
          <w:tab w:val="left" w:pos="1271"/>
        </w:tabs>
        <w:rPr>
          <w:lang w:val="se-NO"/>
        </w:rPr>
      </w:pPr>
    </w:p>
    <w:p w14:paraId="1905410B" w14:textId="4DDCD956" w:rsidR="009D393C" w:rsidRPr="00DE5748" w:rsidRDefault="009D393C" w:rsidP="009D393C">
      <w:pPr>
        <w:pStyle w:val="Overskrift1"/>
        <w:rPr>
          <w:rFonts w:ascii="Barlow" w:hAnsi="Barlow"/>
          <w:sz w:val="52"/>
          <w:szCs w:val="52"/>
          <w:lang w:val="se-NO"/>
        </w:rPr>
      </w:pPr>
      <w:r w:rsidRPr="00DE5748">
        <w:rPr>
          <w:rFonts w:ascii="Barlow" w:hAnsi="Barlow"/>
          <w:sz w:val="52"/>
          <w:szCs w:val="52"/>
        </w:rPr>
        <w:lastRenderedPageBreak/>
        <w:t xml:space="preserve">Bargobihttá: Movt divošit daid cealkagiid? </w:t>
      </w:r>
    </w:p>
    <w:p w14:paraId="198DC4C1" w14:textId="113ACD45" w:rsidR="009D393C" w:rsidRPr="00DE5748" w:rsidRDefault="009D393C" w:rsidP="00FE4C55">
      <w:pPr>
        <w:tabs>
          <w:tab w:val="left" w:pos="1271"/>
        </w:tabs>
        <w:rPr>
          <w:sz w:val="36"/>
          <w:szCs w:val="36"/>
          <w:lang w:val="se-NO"/>
        </w:rPr>
      </w:pPr>
    </w:p>
    <w:p w14:paraId="61963E3D" w14:textId="02ADB255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1. </w:t>
      </w:r>
      <w:r w:rsidRPr="00DE5748">
        <w:rPr>
          <w:sz w:val="36"/>
          <w:szCs w:val="36"/>
        </w:rPr>
        <w:t>Áigu go don ja don boahtit mu guossái?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5BDE9216" w14:textId="7777777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04972D5D" w14:textId="4AA47989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2. </w:t>
      </w:r>
      <w:r w:rsidRPr="00DE5748">
        <w:rPr>
          <w:sz w:val="36"/>
          <w:szCs w:val="36"/>
        </w:rPr>
        <w:t>Áhčči lea oastán okta ođđa girjji munnuide.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36B3F452" w14:textId="7777777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30B0B5B9" w14:textId="61E44BF4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3. </w:t>
      </w:r>
      <w:r w:rsidRPr="00DE5748">
        <w:rPr>
          <w:sz w:val="36"/>
          <w:szCs w:val="36"/>
        </w:rPr>
        <w:t>Elle bargá økonomisjeaffan Oslos.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06383C13" w14:textId="7777777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36654B6B" w14:textId="43580BCA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4. </w:t>
      </w:r>
      <w:r w:rsidRPr="00DE5748">
        <w:rPr>
          <w:sz w:val="36"/>
          <w:szCs w:val="36"/>
        </w:rPr>
        <w:t xml:space="preserve">Ale gille vuolgit haga skuovaid olggos! 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670B0948" w14:textId="186FCFFB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2D6FFEF3" w14:textId="2A0BCB5A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5. </w:t>
      </w:r>
      <w:r w:rsidRPr="00DE5748">
        <w:rPr>
          <w:sz w:val="36"/>
          <w:szCs w:val="36"/>
        </w:rPr>
        <w:t>Smørestatgo munnje brødskiva?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3C948A6B" w14:textId="7777777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298EF20E" w14:textId="024719D1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6. </w:t>
      </w:r>
      <w:r w:rsidRPr="00DE5748">
        <w:rPr>
          <w:sz w:val="36"/>
          <w:szCs w:val="36"/>
        </w:rPr>
        <w:t>Iđđes mun borren golbma láibbit.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6BE8CBFD" w14:textId="7777777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5CE69EFF" w14:textId="168ED68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  <w:r w:rsidRPr="00DE5748">
        <w:rPr>
          <w:sz w:val="36"/>
          <w:szCs w:val="36"/>
          <w:lang w:val="se-NO"/>
        </w:rPr>
        <w:t xml:space="preserve">7. </w:t>
      </w:r>
      <w:r w:rsidRPr="00DE5748">
        <w:rPr>
          <w:sz w:val="36"/>
          <w:szCs w:val="36"/>
        </w:rPr>
        <w:t>Mu ođđa falahatveasku siste don gávnnat mátketelefovnnaskuohpu, beaivesuodjálusčálbmelásaid, muohtoruoksadasa ja bávssasvuoidasa.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</w:p>
    <w:p w14:paraId="166E80AB" w14:textId="77777777" w:rsidR="009D393C" w:rsidRPr="00DE5748" w:rsidRDefault="009D393C" w:rsidP="009D393C">
      <w:pPr>
        <w:tabs>
          <w:tab w:val="left" w:pos="1271"/>
        </w:tabs>
        <w:rPr>
          <w:sz w:val="36"/>
          <w:szCs w:val="36"/>
        </w:rPr>
      </w:pPr>
    </w:p>
    <w:p w14:paraId="00B07657" w14:textId="354F4937" w:rsidR="00FE4C55" w:rsidRPr="00DE5748" w:rsidRDefault="009D393C" w:rsidP="009D393C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8. </w:t>
      </w:r>
      <w:r w:rsidRPr="00DE5748">
        <w:rPr>
          <w:sz w:val="36"/>
          <w:szCs w:val="36"/>
        </w:rPr>
        <w:t xml:space="preserve">Ii leat nu nøya.  </w:t>
      </w:r>
      <w:r w:rsidRPr="00DE5748">
        <w:rPr>
          <w:rFonts w:ascii="Times New Roman" w:hAnsi="Times New Roman" w:cs="Times New Roman"/>
          <w:sz w:val="36"/>
          <w:szCs w:val="36"/>
        </w:rPr>
        <w:t>​</w:t>
      </w:r>
      <w:r w:rsidR="00FE4C55" w:rsidRPr="00DE5748">
        <w:rPr>
          <w:sz w:val="36"/>
          <w:szCs w:val="36"/>
        </w:rPr>
        <w:tab/>
      </w:r>
    </w:p>
    <w:p w14:paraId="20989748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18656B4D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6C15515B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6EB3C0C7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310A2E82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179D1CA8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04885920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285C4E60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04D0E181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144F692D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403C932B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2011D04E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18572C71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282623F9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37DA835A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47B5A752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2FF3D8B7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4689F2CA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2A860808" w14:textId="4E539238" w:rsidR="009D393C" w:rsidRPr="00DE5748" w:rsidRDefault="00BB6513" w:rsidP="00BB6513">
      <w:pPr>
        <w:pStyle w:val="Overskrift1"/>
        <w:rPr>
          <w:rFonts w:ascii="Barlow" w:hAnsi="Barlow"/>
          <w:lang w:val="se-NO"/>
        </w:rPr>
      </w:pPr>
      <w:r w:rsidRPr="00DE5748">
        <w:rPr>
          <w:rFonts w:ascii="Barlow" w:hAnsi="Barlow"/>
          <w:lang w:val="se-NO"/>
        </w:rPr>
        <w:lastRenderedPageBreak/>
        <w:t>Fasihtta</w:t>
      </w:r>
    </w:p>
    <w:p w14:paraId="37A0D92E" w14:textId="77777777" w:rsidR="00BB6513" w:rsidRPr="00DE5748" w:rsidRDefault="00BB6513" w:rsidP="009D393C">
      <w:pPr>
        <w:tabs>
          <w:tab w:val="left" w:pos="1271"/>
        </w:tabs>
        <w:rPr>
          <w:sz w:val="36"/>
          <w:szCs w:val="36"/>
          <w:lang w:val="se-NO"/>
        </w:rPr>
      </w:pPr>
    </w:p>
    <w:p w14:paraId="590969C7" w14:textId="6502C83B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1. </w:t>
      </w:r>
      <w:r w:rsidRPr="00DE5748">
        <w:rPr>
          <w:sz w:val="36"/>
          <w:szCs w:val="36"/>
          <w:lang w:val="se-NO"/>
        </w:rPr>
        <w:t>Áigubeahtti go boahtit mu guossái?/ Boahtibeahtti go mu guossái?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592BE031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03449D08" w14:textId="579261A3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2. </w:t>
      </w:r>
      <w:r w:rsidRPr="00DE5748">
        <w:rPr>
          <w:sz w:val="36"/>
          <w:szCs w:val="36"/>
          <w:lang w:val="se-NO"/>
        </w:rPr>
        <w:t>Áhčči lea oastán ođđa girjji munnuide./ Áhčči lea munnuide oastán ođđa girjji.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7A48FE97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5D5BDA05" w14:textId="3C9E0512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3. </w:t>
      </w:r>
      <w:r w:rsidRPr="00DE5748">
        <w:rPr>
          <w:sz w:val="36"/>
          <w:szCs w:val="36"/>
          <w:lang w:val="se-NO"/>
        </w:rPr>
        <w:t>Elle bargá ekonomiijahoavdan Oslos.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27C7E9A1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3B5A89F9" w14:textId="7D479DFE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4. </w:t>
      </w:r>
      <w:r w:rsidRPr="00DE5748">
        <w:rPr>
          <w:sz w:val="36"/>
          <w:szCs w:val="36"/>
          <w:lang w:val="se-NO"/>
        </w:rPr>
        <w:t>Ale fal vuolgge skuovaid haga olggos!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1B6BF00C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16E4C6FE" w14:textId="65678131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5. </w:t>
      </w:r>
      <w:r w:rsidRPr="00DE5748">
        <w:rPr>
          <w:sz w:val="36"/>
          <w:szCs w:val="36"/>
          <w:lang w:val="se-NO"/>
        </w:rPr>
        <w:t>Njuvddestat go munnje vuodjaláibbi/ láibevajahasa?/Gillešit go njuvdit munnje vuodjaláibbi/láibevajahasa?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61B2AE73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1EDB6A1D" w14:textId="5B0DD661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6. </w:t>
      </w:r>
      <w:r w:rsidRPr="00DE5748">
        <w:rPr>
          <w:sz w:val="36"/>
          <w:szCs w:val="36"/>
          <w:lang w:val="se-NO"/>
        </w:rPr>
        <w:t xml:space="preserve">Iđđes (mun) borren golbma láibevajahasa. 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6282A96F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49AAEB6E" w14:textId="3E629090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7. </w:t>
      </w:r>
      <w:r w:rsidRPr="00DE5748">
        <w:rPr>
          <w:sz w:val="36"/>
          <w:szCs w:val="36"/>
          <w:lang w:val="se-NO"/>
        </w:rPr>
        <w:t xml:space="preserve">Mu ođđa falahatveaskkus leat mátketelefonskuohppu, beaivvášláset, ruvsson ja bavssavuoiddas./Mu ođđa falahatveaskkus gávnnat mátketelefonskuohpu, beaivvášlásiid, ruvssona ja bavssavuoidasa. 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3D16A836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294003DF" w14:textId="42B2EA5D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sz w:val="36"/>
          <w:szCs w:val="36"/>
          <w:lang w:val="se-NO"/>
        </w:rPr>
        <w:t xml:space="preserve">8. </w:t>
      </w:r>
      <w:r w:rsidRPr="00DE5748">
        <w:rPr>
          <w:sz w:val="36"/>
          <w:szCs w:val="36"/>
          <w:lang w:val="se-NO"/>
        </w:rPr>
        <w:t xml:space="preserve">Ii daga maidege. / Ii leat nu dehálaš. </w:t>
      </w: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17E15D34" w14:textId="77777777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</w:p>
    <w:p w14:paraId="33C7DC7B" w14:textId="3BC1498A" w:rsidR="00BB6513" w:rsidRPr="00DE5748" w:rsidRDefault="00BB6513" w:rsidP="00BB6513">
      <w:pPr>
        <w:tabs>
          <w:tab w:val="left" w:pos="1271"/>
        </w:tabs>
        <w:rPr>
          <w:sz w:val="36"/>
          <w:szCs w:val="36"/>
          <w:lang w:val="se-NO"/>
        </w:rPr>
      </w:pPr>
      <w:r w:rsidRPr="00DE5748">
        <w:rPr>
          <w:rFonts w:ascii="Times New Roman" w:hAnsi="Times New Roman" w:cs="Times New Roman"/>
          <w:sz w:val="36"/>
          <w:szCs w:val="36"/>
          <w:lang w:val="se-NO"/>
        </w:rPr>
        <w:t>​</w:t>
      </w:r>
    </w:p>
    <w:p w14:paraId="5B50A4CF" w14:textId="77777777" w:rsidR="009D393C" w:rsidRPr="00DE5748" w:rsidRDefault="009D393C" w:rsidP="009D393C">
      <w:pPr>
        <w:tabs>
          <w:tab w:val="left" w:pos="1271"/>
        </w:tabs>
        <w:rPr>
          <w:lang w:val="se-NO"/>
        </w:rPr>
      </w:pPr>
    </w:p>
    <w:p w14:paraId="56990E52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1DBE49E1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2D878F7D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28290E06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3E47673A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1C404A4F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73B81EF4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0410251D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2D723FDE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5BB8E803" w14:textId="1A4E18F6" w:rsidR="00BB0BE6" w:rsidRPr="00DE5748" w:rsidRDefault="00BB0BE6" w:rsidP="00445D4B">
      <w:pPr>
        <w:pStyle w:val="Overskrift1"/>
        <w:rPr>
          <w:rFonts w:ascii="Barlow" w:hAnsi="Barlow"/>
          <w:lang w:val="se-NO"/>
        </w:rPr>
      </w:pPr>
      <w:r w:rsidRPr="00DE5748">
        <w:rPr>
          <w:rFonts w:ascii="Barlow" w:hAnsi="Barlow"/>
          <w:lang w:val="se-NO"/>
        </w:rPr>
        <w:lastRenderedPageBreak/>
        <w:t>Č</w:t>
      </w:r>
      <w:r w:rsidRPr="00DE5748">
        <w:rPr>
          <w:rFonts w:ascii="Barlow" w:hAnsi="Barlow"/>
          <w:lang w:val="se-NO"/>
        </w:rPr>
        <w:t>ilgehusat</w:t>
      </w:r>
    </w:p>
    <w:p w14:paraId="0F3E10A5" w14:textId="77777777" w:rsidR="00BB0BE6" w:rsidRPr="00DE5748" w:rsidRDefault="00BB0BE6" w:rsidP="009D393C">
      <w:pPr>
        <w:tabs>
          <w:tab w:val="left" w:pos="1271"/>
        </w:tabs>
        <w:rPr>
          <w:lang w:val="se-NO"/>
        </w:rPr>
      </w:pPr>
    </w:p>
    <w:p w14:paraId="4507A44E" w14:textId="5659E714" w:rsidR="00BB0BE6" w:rsidRPr="00DE5748" w:rsidRDefault="00EE745A" w:rsidP="00BB0BE6">
      <w:pPr>
        <w:tabs>
          <w:tab w:val="left" w:pos="1271"/>
        </w:tabs>
        <w:rPr>
          <w:sz w:val="32"/>
          <w:szCs w:val="32"/>
          <w:lang w:val="se-NO"/>
        </w:rPr>
      </w:pPr>
      <w:r w:rsidRPr="00DE5748">
        <w:rPr>
          <w:sz w:val="32"/>
          <w:szCs w:val="32"/>
          <w:lang w:val="se-NO"/>
        </w:rPr>
        <w:t>1</w:t>
      </w:r>
      <w:r w:rsidR="00BB0BE6" w:rsidRPr="00DE5748">
        <w:rPr>
          <w:sz w:val="32"/>
          <w:szCs w:val="32"/>
          <w:lang w:val="se-NO"/>
        </w:rPr>
        <w:t>. Dás heive atnit vearbba guvttiidlogu sojaheami, áigubeahtti go boahtit, dahje boahtibeahtti go? Dás berre leat vel árvalus mii heive nuortasuopmaniidda (galledit)</w:t>
      </w:r>
      <w:r w:rsidR="00BB0BE6"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</w:p>
    <w:p w14:paraId="614476A9" w14:textId="549C43A9" w:rsidR="00BB0BE6" w:rsidRPr="00DE5748" w:rsidRDefault="00BB0BE6" w:rsidP="00BB0BE6">
      <w:pPr>
        <w:tabs>
          <w:tab w:val="left" w:pos="1271"/>
        </w:tabs>
        <w:rPr>
          <w:sz w:val="32"/>
          <w:szCs w:val="32"/>
          <w:lang w:val="se-NO"/>
        </w:rPr>
      </w:pPr>
    </w:p>
    <w:p w14:paraId="1A892011" w14:textId="52436DC9" w:rsidR="00BB0BE6" w:rsidRPr="00DE5748" w:rsidRDefault="00EE745A" w:rsidP="00BB0BE6">
      <w:pPr>
        <w:tabs>
          <w:tab w:val="left" w:pos="1271"/>
        </w:tabs>
        <w:rPr>
          <w:sz w:val="32"/>
          <w:szCs w:val="32"/>
          <w:lang w:val="se-NO"/>
        </w:rPr>
      </w:pPr>
      <w:r w:rsidRPr="00DE5748">
        <w:rPr>
          <w:sz w:val="32"/>
          <w:szCs w:val="32"/>
          <w:lang w:val="se-NO"/>
        </w:rPr>
        <w:t>2</w:t>
      </w:r>
      <w:r w:rsidR="00BB0BE6" w:rsidRPr="00DE5748">
        <w:rPr>
          <w:sz w:val="32"/>
          <w:szCs w:val="32"/>
          <w:lang w:val="se-NO"/>
        </w:rPr>
        <w:t>.  Dás lea sátni «okta» dárbbašmeahttun. Cealkaga sátneortnet sáhttá rievdat, eandalii dan mielde mii deattuhuvvo (áhčči lea oastán ođđa girjji munnuide dahje áhčči lea munnuide oastán ođđa girjji)</w:t>
      </w:r>
      <w:r w:rsidR="00BB0BE6"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</w:p>
    <w:p w14:paraId="12F46C25" w14:textId="115F7BC5" w:rsidR="00BB0BE6" w:rsidRPr="00DE5748" w:rsidRDefault="00BB0BE6" w:rsidP="00BB0BE6">
      <w:pPr>
        <w:tabs>
          <w:tab w:val="left" w:pos="1271"/>
        </w:tabs>
        <w:rPr>
          <w:sz w:val="32"/>
          <w:szCs w:val="32"/>
          <w:lang w:val="se-NO"/>
        </w:rPr>
      </w:pPr>
    </w:p>
    <w:p w14:paraId="45E57F43" w14:textId="0DF7A018" w:rsidR="00BB0BE6" w:rsidRPr="00DE5748" w:rsidRDefault="00EE745A" w:rsidP="00BB0BE6">
      <w:pPr>
        <w:tabs>
          <w:tab w:val="left" w:pos="1271"/>
        </w:tabs>
        <w:rPr>
          <w:sz w:val="32"/>
          <w:szCs w:val="32"/>
          <w:lang w:val="se-NO"/>
        </w:rPr>
      </w:pPr>
      <w:r w:rsidRPr="00DE5748">
        <w:rPr>
          <w:sz w:val="32"/>
          <w:szCs w:val="32"/>
          <w:lang w:val="se-NO"/>
        </w:rPr>
        <w:t>3</w:t>
      </w:r>
      <w:r w:rsidR="00BB0BE6" w:rsidRPr="00DE5748">
        <w:rPr>
          <w:sz w:val="32"/>
          <w:szCs w:val="32"/>
          <w:lang w:val="se-NO"/>
        </w:rPr>
        <w:t xml:space="preserve">.  Válljet sámegiel tearpma gokko sáhttá (ekonomiijahoavda). (Sáhttá maid jurddašit ahte </w:t>
      </w:r>
      <w:proofErr w:type="spellStart"/>
      <w:r w:rsidR="00BB0BE6" w:rsidRPr="00DE5748">
        <w:rPr>
          <w:sz w:val="32"/>
          <w:szCs w:val="32"/>
          <w:lang w:val="se-NO"/>
        </w:rPr>
        <w:t>ekonomihoavda</w:t>
      </w:r>
      <w:proofErr w:type="spellEnd"/>
      <w:r w:rsidR="00BB0BE6" w:rsidRPr="00DE5748">
        <w:rPr>
          <w:sz w:val="32"/>
          <w:szCs w:val="32"/>
          <w:lang w:val="se-NO"/>
        </w:rPr>
        <w:t xml:space="preserve"> lea vejolaš, goit njálmmálaš gielas, muhto Divvun ii dohkket dan)</w:t>
      </w:r>
      <w:r w:rsidR="00BB0BE6"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</w:p>
    <w:p w14:paraId="0EAB65F4" w14:textId="3A539FD1" w:rsidR="00BB0BE6" w:rsidRPr="00DE5748" w:rsidRDefault="00BB0BE6" w:rsidP="00BB0BE6">
      <w:pPr>
        <w:tabs>
          <w:tab w:val="left" w:pos="1271"/>
        </w:tabs>
        <w:rPr>
          <w:sz w:val="32"/>
          <w:szCs w:val="32"/>
          <w:lang w:val="se-NO"/>
        </w:rPr>
      </w:pPr>
    </w:p>
    <w:p w14:paraId="527255EF" w14:textId="41CDE2B4" w:rsidR="00BB0BE6" w:rsidRPr="00DE5748" w:rsidRDefault="00EE745A" w:rsidP="00BB0BE6">
      <w:pPr>
        <w:tabs>
          <w:tab w:val="left" w:pos="1271"/>
        </w:tabs>
        <w:rPr>
          <w:sz w:val="32"/>
          <w:szCs w:val="32"/>
          <w:lang w:val="se-NO"/>
        </w:rPr>
      </w:pPr>
      <w:r w:rsidRPr="00DE5748">
        <w:rPr>
          <w:sz w:val="32"/>
          <w:szCs w:val="32"/>
          <w:lang w:val="se-NO"/>
        </w:rPr>
        <w:t>4</w:t>
      </w:r>
      <w:r w:rsidR="00BB0BE6" w:rsidRPr="00DE5748">
        <w:rPr>
          <w:sz w:val="32"/>
          <w:szCs w:val="32"/>
          <w:lang w:val="se-NO"/>
        </w:rPr>
        <w:t xml:space="preserve">.  Dán cealkaga hástalus lea postposišuvdnagihppu, «gahpir haga». «Haga» lea sámegillii </w:t>
      </w:r>
      <w:proofErr w:type="spellStart"/>
      <w:r w:rsidR="00BB0BE6" w:rsidRPr="00DE5748">
        <w:rPr>
          <w:sz w:val="32"/>
          <w:szCs w:val="32"/>
          <w:lang w:val="se-NO"/>
        </w:rPr>
        <w:t>ng</w:t>
      </w:r>
      <w:proofErr w:type="spellEnd"/>
      <w:r w:rsidR="00BB0BE6" w:rsidRPr="00DE5748">
        <w:rPr>
          <w:sz w:val="32"/>
          <w:szCs w:val="32"/>
          <w:lang w:val="se-NO"/>
        </w:rPr>
        <w:t>. postposišuvdna (</w:t>
      </w:r>
      <w:proofErr w:type="spellStart"/>
      <w:r w:rsidR="00BB0BE6" w:rsidRPr="00DE5748">
        <w:rPr>
          <w:sz w:val="32"/>
          <w:szCs w:val="32"/>
          <w:lang w:val="se-NO"/>
        </w:rPr>
        <w:t>post</w:t>
      </w:r>
      <w:proofErr w:type="spellEnd"/>
      <w:r w:rsidR="00BB0BE6" w:rsidRPr="00DE5748">
        <w:rPr>
          <w:sz w:val="32"/>
          <w:szCs w:val="32"/>
          <w:lang w:val="se-NO"/>
        </w:rPr>
        <w:t>- = juoga mii boahtá maŋŋil...), ja postposišuvdnagihpus lea substantiiva (genitiivahámis) + postposišuvdna. Dárogielas «</w:t>
      </w:r>
      <w:proofErr w:type="spellStart"/>
      <w:r w:rsidR="00BB0BE6" w:rsidRPr="00DE5748">
        <w:rPr>
          <w:sz w:val="32"/>
          <w:szCs w:val="32"/>
          <w:lang w:val="se-NO"/>
        </w:rPr>
        <w:t>uten</w:t>
      </w:r>
      <w:proofErr w:type="spellEnd"/>
      <w:r w:rsidR="00BB0BE6" w:rsidRPr="00DE5748">
        <w:rPr>
          <w:sz w:val="32"/>
          <w:szCs w:val="32"/>
          <w:lang w:val="se-NO"/>
        </w:rPr>
        <w:t>» lea preposišuvdna (</w:t>
      </w:r>
      <w:proofErr w:type="spellStart"/>
      <w:r w:rsidR="00BB0BE6" w:rsidRPr="00DE5748">
        <w:rPr>
          <w:sz w:val="32"/>
          <w:szCs w:val="32"/>
          <w:lang w:val="se-NO"/>
        </w:rPr>
        <w:t>pre</w:t>
      </w:r>
      <w:proofErr w:type="spellEnd"/>
      <w:r w:rsidR="00BB0BE6" w:rsidRPr="00DE5748">
        <w:rPr>
          <w:sz w:val="32"/>
          <w:szCs w:val="32"/>
          <w:lang w:val="se-NO"/>
        </w:rPr>
        <w:t>- = juoga mii lea ovddabealde) – ja dat váikkuha sámegiel sátneortnegii dakkár dajaldagain.</w:t>
      </w:r>
      <w:r w:rsidR="00BB0BE6"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</w:p>
    <w:p w14:paraId="075795A2" w14:textId="77777777" w:rsidR="00BB0BE6" w:rsidRPr="00DE5748" w:rsidRDefault="00BB0BE6" w:rsidP="00BB0BE6">
      <w:pPr>
        <w:tabs>
          <w:tab w:val="left" w:pos="1271"/>
        </w:tabs>
        <w:rPr>
          <w:sz w:val="32"/>
          <w:szCs w:val="32"/>
          <w:lang w:val="se-NO"/>
        </w:rPr>
      </w:pPr>
    </w:p>
    <w:p w14:paraId="3E099394" w14:textId="29FF483E" w:rsidR="00BB0BE6" w:rsidRPr="00DE5748" w:rsidRDefault="00EE745A" w:rsidP="00BB0BE6">
      <w:pPr>
        <w:tabs>
          <w:tab w:val="left" w:pos="1271"/>
        </w:tabs>
        <w:rPr>
          <w:rFonts w:cs="Times New Roman"/>
          <w:sz w:val="32"/>
          <w:szCs w:val="32"/>
          <w:lang w:val="se-NO"/>
        </w:rPr>
      </w:pPr>
      <w:r w:rsidRPr="00DE5748">
        <w:rPr>
          <w:sz w:val="32"/>
          <w:szCs w:val="32"/>
          <w:lang w:val="se-NO"/>
        </w:rPr>
        <w:t>5</w:t>
      </w:r>
      <w:r w:rsidR="00BB0BE6" w:rsidRPr="00DE5748">
        <w:rPr>
          <w:sz w:val="32"/>
          <w:szCs w:val="32"/>
          <w:lang w:val="se-NO"/>
        </w:rPr>
        <w:t>.  Válljet sámegiel sániid gokko sáhttá</w:t>
      </w:r>
      <w:r w:rsidR="00BB0BE6"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  <w:r w:rsidR="00073BEE" w:rsidRPr="00DE5748">
        <w:rPr>
          <w:rFonts w:cs="Times New Roman"/>
          <w:sz w:val="32"/>
          <w:szCs w:val="32"/>
          <w:lang w:val="se-NO"/>
        </w:rPr>
        <w:t>.</w:t>
      </w:r>
    </w:p>
    <w:p w14:paraId="0CC0F987" w14:textId="77777777" w:rsidR="00134C7C" w:rsidRPr="00DE5748" w:rsidRDefault="00134C7C" w:rsidP="00BB0BE6">
      <w:pPr>
        <w:tabs>
          <w:tab w:val="left" w:pos="1271"/>
        </w:tabs>
        <w:rPr>
          <w:rFonts w:cs="Times New Roman"/>
          <w:sz w:val="32"/>
          <w:szCs w:val="32"/>
          <w:lang w:val="se-NO"/>
        </w:rPr>
      </w:pPr>
    </w:p>
    <w:p w14:paraId="1ABB42E4" w14:textId="4BC42D5B" w:rsidR="00134C7C" w:rsidRPr="00DE5748" w:rsidRDefault="00134C7C" w:rsidP="00BB0BE6">
      <w:pPr>
        <w:tabs>
          <w:tab w:val="left" w:pos="1271"/>
        </w:tabs>
        <w:rPr>
          <w:rFonts w:cs="Times New Roman"/>
          <w:sz w:val="32"/>
          <w:szCs w:val="32"/>
          <w:lang w:val="se-NO"/>
        </w:rPr>
      </w:pPr>
      <w:r w:rsidRPr="00DE5748">
        <w:rPr>
          <w:rFonts w:cs="Times New Roman"/>
          <w:sz w:val="32"/>
          <w:szCs w:val="32"/>
          <w:lang w:val="se-NO"/>
        </w:rPr>
        <w:t xml:space="preserve">6. </w:t>
      </w:r>
      <w:r w:rsidRPr="00DE5748">
        <w:rPr>
          <w:sz w:val="32"/>
          <w:szCs w:val="32"/>
          <w:lang w:val="se-NO"/>
        </w:rPr>
        <w:t>Ii borrán árvideamis golbma olles láibbi, muhte golbma láibe</w:t>
      </w:r>
      <w:r w:rsidR="00445D4B" w:rsidRPr="00DE5748">
        <w:rPr>
          <w:sz w:val="32"/>
          <w:szCs w:val="32"/>
          <w:lang w:val="se-NO"/>
        </w:rPr>
        <w:t xml:space="preserve">vajahasa. </w:t>
      </w:r>
      <w:r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</w:p>
    <w:p w14:paraId="28D47A51" w14:textId="77777777" w:rsidR="00445D4B" w:rsidRPr="00DE5748" w:rsidRDefault="00445D4B" w:rsidP="00BB0BE6">
      <w:pPr>
        <w:tabs>
          <w:tab w:val="left" w:pos="1271"/>
        </w:tabs>
        <w:rPr>
          <w:rFonts w:cs="Times New Roman"/>
          <w:sz w:val="32"/>
          <w:szCs w:val="32"/>
          <w:lang w:val="se-NO"/>
        </w:rPr>
      </w:pPr>
    </w:p>
    <w:p w14:paraId="17B38283" w14:textId="4359D440" w:rsidR="00445D4B" w:rsidRPr="00DE5748" w:rsidRDefault="00445D4B" w:rsidP="00BB0BE6">
      <w:pPr>
        <w:tabs>
          <w:tab w:val="left" w:pos="1271"/>
        </w:tabs>
        <w:rPr>
          <w:rFonts w:cs="Times New Roman"/>
          <w:sz w:val="32"/>
          <w:szCs w:val="32"/>
          <w:lang w:val="se-NO"/>
        </w:rPr>
      </w:pPr>
      <w:r w:rsidRPr="00DE5748">
        <w:rPr>
          <w:rFonts w:cs="Times New Roman"/>
          <w:sz w:val="32"/>
          <w:szCs w:val="32"/>
          <w:lang w:val="se-NO"/>
        </w:rPr>
        <w:t xml:space="preserve">7. </w:t>
      </w:r>
      <w:r w:rsidR="00BD49C2">
        <w:rPr>
          <w:rFonts w:cs="Times New Roman"/>
          <w:sz w:val="32"/>
          <w:szCs w:val="32"/>
          <w:lang w:val="se-NO"/>
        </w:rPr>
        <w:t xml:space="preserve">Atnit sámegielat sániid mat leat dohkkehuvvon ja maid earát maid ipmirdit. </w:t>
      </w:r>
      <w:r w:rsidR="00BF2CB0">
        <w:rPr>
          <w:rFonts w:cs="Times New Roman"/>
          <w:sz w:val="32"/>
          <w:szCs w:val="32"/>
          <w:lang w:val="se-NO"/>
        </w:rPr>
        <w:t xml:space="preserve">Sámegielas sáhttá garvit </w:t>
      </w:r>
      <w:r w:rsidR="002B2BE0" w:rsidRPr="00421624">
        <w:rPr>
          <w:rFonts w:cs="Times New Roman"/>
          <w:i/>
          <w:iCs/>
          <w:sz w:val="32"/>
          <w:szCs w:val="32"/>
          <w:lang w:val="se-NO"/>
        </w:rPr>
        <w:t>falahatveasku sist</w:t>
      </w:r>
      <w:r w:rsidR="00421624">
        <w:rPr>
          <w:rFonts w:cs="Times New Roman"/>
          <w:i/>
          <w:iCs/>
          <w:sz w:val="32"/>
          <w:szCs w:val="32"/>
          <w:lang w:val="se-NO"/>
        </w:rPr>
        <w:t>e</w:t>
      </w:r>
      <w:r w:rsidR="002B2BE0" w:rsidRPr="00421624">
        <w:rPr>
          <w:rFonts w:cs="Times New Roman"/>
          <w:i/>
          <w:iCs/>
          <w:sz w:val="32"/>
          <w:szCs w:val="32"/>
          <w:lang w:val="se-NO"/>
        </w:rPr>
        <w:t>,</w:t>
      </w:r>
      <w:r w:rsidR="002B2BE0">
        <w:rPr>
          <w:rFonts w:cs="Times New Roman"/>
          <w:sz w:val="32"/>
          <w:szCs w:val="32"/>
          <w:lang w:val="se-NO"/>
        </w:rPr>
        <w:t xml:space="preserve"> ja čállit/dadjat </w:t>
      </w:r>
      <w:r w:rsidR="002B2BE0" w:rsidRPr="00421624">
        <w:rPr>
          <w:rFonts w:cs="Times New Roman"/>
          <w:i/>
          <w:iCs/>
          <w:sz w:val="32"/>
          <w:szCs w:val="32"/>
          <w:lang w:val="se-NO"/>
        </w:rPr>
        <w:t>falahatveaskkus</w:t>
      </w:r>
      <w:r w:rsidR="002B2BE0">
        <w:rPr>
          <w:rFonts w:cs="Times New Roman"/>
          <w:sz w:val="32"/>
          <w:szCs w:val="32"/>
          <w:lang w:val="se-NO"/>
        </w:rPr>
        <w:t xml:space="preserve">. Go dán bidjá </w:t>
      </w:r>
      <w:r w:rsidR="001E7F55">
        <w:rPr>
          <w:rFonts w:cs="Times New Roman"/>
          <w:sz w:val="32"/>
          <w:szCs w:val="32"/>
          <w:lang w:val="se-NO"/>
        </w:rPr>
        <w:t>lokatiivahápmái</w:t>
      </w:r>
      <w:r w:rsidR="002B2BE0">
        <w:rPr>
          <w:rFonts w:cs="Times New Roman"/>
          <w:sz w:val="32"/>
          <w:szCs w:val="32"/>
          <w:lang w:val="se-NO"/>
        </w:rPr>
        <w:t xml:space="preserve">, de muitala </w:t>
      </w:r>
      <w:r w:rsidR="001E7F55">
        <w:rPr>
          <w:rFonts w:cs="Times New Roman"/>
          <w:sz w:val="32"/>
          <w:szCs w:val="32"/>
          <w:lang w:val="se-NO"/>
        </w:rPr>
        <w:t xml:space="preserve">gos juoga lea. Dán oktavuođas muitala gos </w:t>
      </w:r>
      <w:r w:rsidR="001E7F55" w:rsidRPr="001E7F55">
        <w:rPr>
          <w:rFonts w:cs="Times New Roman"/>
          <w:i/>
          <w:iCs/>
          <w:sz w:val="32"/>
          <w:szCs w:val="32"/>
          <w:lang w:val="se-NO"/>
        </w:rPr>
        <w:t>mu</w:t>
      </w:r>
      <w:r w:rsidR="001E7F55">
        <w:rPr>
          <w:rFonts w:cs="Times New Roman"/>
          <w:sz w:val="32"/>
          <w:szCs w:val="32"/>
          <w:lang w:val="se-NO"/>
        </w:rPr>
        <w:t xml:space="preserve"> dávvirat leat. </w:t>
      </w:r>
    </w:p>
    <w:p w14:paraId="49E9EF6F" w14:textId="77777777" w:rsidR="00073BEE" w:rsidRPr="00DE5748" w:rsidRDefault="00073BEE" w:rsidP="00BB0BE6">
      <w:pPr>
        <w:tabs>
          <w:tab w:val="left" w:pos="1271"/>
        </w:tabs>
        <w:rPr>
          <w:rFonts w:cs="Times New Roman"/>
          <w:sz w:val="32"/>
          <w:szCs w:val="32"/>
          <w:lang w:val="se-NO"/>
        </w:rPr>
      </w:pPr>
    </w:p>
    <w:p w14:paraId="64C0EAE2" w14:textId="553BFFF4" w:rsidR="00073BEE" w:rsidRPr="00DE5748" w:rsidRDefault="00073BEE" w:rsidP="00BB0BE6">
      <w:pPr>
        <w:tabs>
          <w:tab w:val="left" w:pos="1271"/>
        </w:tabs>
        <w:rPr>
          <w:sz w:val="32"/>
          <w:szCs w:val="32"/>
          <w:lang w:val="se-NO"/>
        </w:rPr>
      </w:pPr>
      <w:r w:rsidRPr="00DE5748">
        <w:rPr>
          <w:rFonts w:cs="Times New Roman"/>
          <w:sz w:val="32"/>
          <w:szCs w:val="32"/>
          <w:lang w:val="se-NO"/>
        </w:rPr>
        <w:t xml:space="preserve">8. </w:t>
      </w:r>
      <w:r w:rsidRPr="00DE5748">
        <w:rPr>
          <w:sz w:val="32"/>
          <w:szCs w:val="32"/>
          <w:lang w:val="se-NO"/>
        </w:rPr>
        <w:t>Válljet sámegiel sániid gokko sáhttá</w:t>
      </w:r>
      <w:r w:rsidRPr="00DE5748">
        <w:rPr>
          <w:rFonts w:ascii="Times New Roman" w:hAnsi="Times New Roman" w:cs="Times New Roman"/>
          <w:sz w:val="32"/>
          <w:szCs w:val="32"/>
          <w:lang w:val="se-NO"/>
        </w:rPr>
        <w:t>​</w:t>
      </w:r>
      <w:r w:rsidRPr="00DE5748">
        <w:rPr>
          <w:rFonts w:cs="Times New Roman"/>
          <w:sz w:val="32"/>
          <w:szCs w:val="32"/>
          <w:lang w:val="se-NO"/>
        </w:rPr>
        <w:t>.</w:t>
      </w:r>
    </w:p>
    <w:sectPr w:rsidR="00073BEE" w:rsidRPr="00DE5748" w:rsidSect="00EB7762">
      <w:headerReference w:type="default" r:id="rId10"/>
      <w:headerReference w:type="first" r:id="rId11"/>
      <w:footerReference w:type="first" r:id="rId12"/>
      <w:pgSz w:w="11906" w:h="16838"/>
      <w:pgMar w:top="1440" w:right="709" w:bottom="1440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9704C" w14:textId="77777777" w:rsidR="00CB32D8" w:rsidRDefault="00CB32D8" w:rsidP="00836F7A">
      <w:r>
        <w:separator/>
      </w:r>
    </w:p>
  </w:endnote>
  <w:endnote w:type="continuationSeparator" w:id="0">
    <w:p w14:paraId="7B29479C" w14:textId="77777777" w:rsidR="00CB32D8" w:rsidRDefault="00CB32D8" w:rsidP="0083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52D34DC-B220-479C-AB21-C84138BEDD96}"/>
    <w:embedBold r:id="rId2" w:fontKey="{334FA3C0-F43F-4520-82AB-85FDDBB1CC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A44DAB3-3EBE-47FB-A502-C5CBC58F8DB3}"/>
    <w:embedBold r:id="rId4" w:fontKey="{67E20A44-2EAA-4D6E-9BB8-9AF25258FD69}"/>
    <w:embedItalic r:id="rId5" w:fontKey="{62E52766-CFD1-445A-8131-56D131C09BE9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6" w:fontKey="{ECBEB660-0AF6-4A7D-A753-EFC9D22E2285}"/>
    <w:embedBold r:id="rId7" w:fontKey="{0FBCC425-EDA5-4F1E-881A-7563823B72B0}"/>
    <w:embedItalic r:id="rId8" w:fontKey="{40F4E8D6-A4A2-4C1F-A768-F5C2755F407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3695AB2-AF3F-4D07-A9F1-334F82EB0AC9}"/>
  </w:font>
  <w:font w:name="Roboto-Medium">
    <w:altName w:val="Roboto"/>
    <w:charset w:val="00"/>
    <w:family w:val="auto"/>
    <w:pitch w:val="variable"/>
    <w:sig w:usb0="E00002FF" w:usb1="5000205B" w:usb2="00000020" w:usb3="00000000" w:csb0="0000019F" w:csb1="00000000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10" w:fontKey="{D253AC16-4B99-437B-9216-4CC6BAE9F4F5}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AD68D" w14:textId="77777777" w:rsidR="00836F7A" w:rsidRDefault="00836F7A">
    <w:pPr>
      <w:pStyle w:val="Bunntekst"/>
    </w:pPr>
  </w:p>
  <w:p w14:paraId="4C45CA72" w14:textId="77777777" w:rsidR="00836F7A" w:rsidRDefault="00836F7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0FB31" w14:textId="77777777" w:rsidR="00CB32D8" w:rsidRDefault="00CB32D8" w:rsidP="00836F7A">
      <w:r>
        <w:separator/>
      </w:r>
    </w:p>
  </w:footnote>
  <w:footnote w:type="continuationSeparator" w:id="0">
    <w:p w14:paraId="4395BB7A" w14:textId="77777777" w:rsidR="00CB32D8" w:rsidRDefault="00CB32D8" w:rsidP="00836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6FC1A" w14:textId="77777777" w:rsidR="00836F7A" w:rsidRDefault="00836F7A" w:rsidP="00836F7A">
    <w:pPr>
      <w:pStyle w:val="Topptekst"/>
      <w:tabs>
        <w:tab w:val="clear" w:pos="4513"/>
        <w:tab w:val="clear" w:pos="9026"/>
        <w:tab w:val="left" w:pos="807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52883" w14:textId="77777777" w:rsidR="00836F7A" w:rsidRPr="002B4DA6" w:rsidRDefault="0079553C" w:rsidP="002B4DA6">
    <w:pPr>
      <w:pStyle w:val="Topptekst"/>
      <w:jc w:val="right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117707F5" wp14:editId="1E79025F">
          <wp:simplePos x="0" y="0"/>
          <wp:positionH relativeFrom="column">
            <wp:posOffset>169986</wp:posOffset>
          </wp:positionH>
          <wp:positionV relativeFrom="paragraph">
            <wp:posOffset>177938</wp:posOffset>
          </wp:positionV>
          <wp:extent cx="2836657" cy="937260"/>
          <wp:effectExtent l="0" t="0" r="0" b="0"/>
          <wp:wrapNone/>
          <wp:docPr id="96558347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583479" name="Graphic 96558347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9101" t="15544" r="7647" b="11130"/>
                  <a:stretch/>
                </pic:blipFill>
                <pic:spPr bwMode="auto">
                  <a:xfrm>
                    <a:off x="0" y="0"/>
                    <a:ext cx="2839826" cy="9383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F7A" w:rsidRPr="002B4DA6">
      <w:rPr>
        <w:sz w:val="28"/>
        <w:szCs w:val="28"/>
      </w:rPr>
      <w:fldChar w:fldCharType="begin"/>
    </w:r>
    <w:r w:rsidR="00836F7A" w:rsidRPr="002B4DA6">
      <w:rPr>
        <w:sz w:val="28"/>
        <w:szCs w:val="28"/>
        <w:lang w:val="nb-NO"/>
      </w:rPr>
      <w:instrText xml:space="preserve"> TIME \@ "MMMM </w:instrText>
    </w:r>
    <w:r w:rsidR="008F0876">
      <w:rPr>
        <w:sz w:val="28"/>
        <w:szCs w:val="28"/>
        <w:lang w:val="nb-NO"/>
      </w:rPr>
      <w:instrText>yy</w:instrText>
    </w:r>
    <w:r w:rsidR="00836F7A" w:rsidRPr="002B4DA6">
      <w:rPr>
        <w:sz w:val="28"/>
        <w:szCs w:val="28"/>
        <w:lang w:val="nb-NO"/>
      </w:rPr>
      <w:instrText xml:space="preserve">yy" </w:instrText>
    </w:r>
    <w:r w:rsidR="00836F7A" w:rsidRPr="002B4DA6">
      <w:rPr>
        <w:sz w:val="28"/>
        <w:szCs w:val="28"/>
      </w:rPr>
      <w:fldChar w:fldCharType="separate"/>
    </w:r>
    <w:r w:rsidR="00CB32D8">
      <w:rPr>
        <w:noProof/>
        <w:sz w:val="28"/>
        <w:szCs w:val="28"/>
        <w:lang w:val="nb-NO"/>
      </w:rPr>
      <w:t>november 2024</w:t>
    </w:r>
    <w:r w:rsidR="00836F7A" w:rsidRPr="002B4DA6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5619A9"/>
    <w:multiLevelType w:val="multilevel"/>
    <w:tmpl w:val="0809001D"/>
    <w:styleLink w:val="Numberedlist"/>
    <w:lvl w:ilvl="0">
      <w:start w:val="1"/>
      <w:numFmt w:val="decimal"/>
      <w:lvlText w:val="%1"/>
      <w:lvlJc w:val="left"/>
      <w:pPr>
        <w:ind w:left="360" w:hanging="360"/>
      </w:pPr>
      <w:rPr>
        <w:rFonts w:ascii="Roboto" w:hAnsi="Roboto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88505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2D8"/>
    <w:rsid w:val="00005FE4"/>
    <w:rsid w:val="00073BEE"/>
    <w:rsid w:val="000B0BBE"/>
    <w:rsid w:val="00121D92"/>
    <w:rsid w:val="0013316E"/>
    <w:rsid w:val="00134C7C"/>
    <w:rsid w:val="001619A6"/>
    <w:rsid w:val="001A5BEB"/>
    <w:rsid w:val="001C375F"/>
    <w:rsid w:val="001D7753"/>
    <w:rsid w:val="001E7F55"/>
    <w:rsid w:val="001F03C5"/>
    <w:rsid w:val="001F4A34"/>
    <w:rsid w:val="002326C7"/>
    <w:rsid w:val="002B2BE0"/>
    <w:rsid w:val="002B4DA6"/>
    <w:rsid w:val="00380E21"/>
    <w:rsid w:val="0041034C"/>
    <w:rsid w:val="00421624"/>
    <w:rsid w:val="00445D4B"/>
    <w:rsid w:val="00513DFA"/>
    <w:rsid w:val="00515369"/>
    <w:rsid w:val="00700150"/>
    <w:rsid w:val="0079553C"/>
    <w:rsid w:val="00831EC1"/>
    <w:rsid w:val="00836F7A"/>
    <w:rsid w:val="0087096F"/>
    <w:rsid w:val="008F0876"/>
    <w:rsid w:val="00921542"/>
    <w:rsid w:val="009B32CF"/>
    <w:rsid w:val="009D393C"/>
    <w:rsid w:val="009D6FC6"/>
    <w:rsid w:val="00A45F7B"/>
    <w:rsid w:val="00AB570B"/>
    <w:rsid w:val="00B44061"/>
    <w:rsid w:val="00BB0BE6"/>
    <w:rsid w:val="00BB6513"/>
    <w:rsid w:val="00BD49C2"/>
    <w:rsid w:val="00BF2CB0"/>
    <w:rsid w:val="00C756F1"/>
    <w:rsid w:val="00CB32D8"/>
    <w:rsid w:val="00CC2639"/>
    <w:rsid w:val="00CC351C"/>
    <w:rsid w:val="00CD40DF"/>
    <w:rsid w:val="00D242C7"/>
    <w:rsid w:val="00D308EE"/>
    <w:rsid w:val="00D45C9F"/>
    <w:rsid w:val="00D84B55"/>
    <w:rsid w:val="00DA66A4"/>
    <w:rsid w:val="00DB4238"/>
    <w:rsid w:val="00DB4CD5"/>
    <w:rsid w:val="00DE5748"/>
    <w:rsid w:val="00E25F97"/>
    <w:rsid w:val="00E42602"/>
    <w:rsid w:val="00EB7762"/>
    <w:rsid w:val="00EE48D0"/>
    <w:rsid w:val="00EE745A"/>
    <w:rsid w:val="00EE74D0"/>
    <w:rsid w:val="00FD4A85"/>
    <w:rsid w:val="00FE145B"/>
    <w:rsid w:val="00FE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59B82"/>
  <w15:chartTrackingRefBased/>
  <w15:docId w15:val="{0A794BF9-F0AF-492F-A7AB-B2C7CE4D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DA6"/>
    <w:rPr>
      <w:rFonts w:ascii="Barlow" w:hAnsi="Barlow"/>
      <w:color w:val="4D5F7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05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5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5F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5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5F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5F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5F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5F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5F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ext50wide">
    <w:name w:val="Text (50% wide)"/>
    <w:basedOn w:val="Normal"/>
    <w:rsid w:val="00CC2639"/>
    <w:pPr>
      <w:spacing w:after="160" w:line="264" w:lineRule="auto"/>
    </w:pPr>
    <w:rPr>
      <w:rFonts w:ascii="Roboto" w:hAnsi="Roboto"/>
      <w:sz w:val="18"/>
      <w:szCs w:val="22"/>
      <w:lang w:val="nb-NO"/>
    </w:rPr>
  </w:style>
  <w:style w:type="numbering" w:customStyle="1" w:styleId="Numberedlist">
    <w:name w:val="Numbered list"/>
    <w:basedOn w:val="Ingenliste"/>
    <w:uiPriority w:val="99"/>
    <w:rsid w:val="00A45F7B"/>
    <w:pPr>
      <w:numPr>
        <w:numId w:val="1"/>
      </w:numPr>
    </w:pPr>
  </w:style>
  <w:style w:type="paragraph" w:customStyle="1" w:styleId="NumerertlistealaVitikka">
    <w:name w:val="Numerert liste ala Vitikka"/>
    <w:basedOn w:val="Normal"/>
    <w:uiPriority w:val="99"/>
    <w:qFormat/>
    <w:rsid w:val="00A45F7B"/>
    <w:pPr>
      <w:tabs>
        <w:tab w:val="left" w:pos="0"/>
        <w:tab w:val="left" w:pos="227"/>
      </w:tabs>
      <w:suppressAutoHyphens/>
      <w:autoSpaceDE w:val="0"/>
      <w:autoSpaceDN w:val="0"/>
      <w:adjustRightInd w:val="0"/>
      <w:spacing w:line="260" w:lineRule="atLeast"/>
      <w:ind w:left="312" w:hanging="85"/>
      <w:textAlignment w:val="center"/>
    </w:pPr>
    <w:rPr>
      <w:rFonts w:ascii="Roboto" w:hAnsi="Roboto" w:cs="Roboto"/>
      <w:color w:val="000000"/>
      <w:kern w:val="0"/>
      <w:sz w:val="18"/>
      <w:szCs w:val="18"/>
      <w:lang w:val="nb-NO"/>
    </w:rPr>
  </w:style>
  <w:style w:type="paragraph" w:customStyle="1" w:styleId="Ingress-v">
    <w:name w:val="Ingress - v"/>
    <w:basedOn w:val="Normal"/>
    <w:autoRedefine/>
    <w:rsid w:val="00921542"/>
    <w:pPr>
      <w:suppressAutoHyphens/>
      <w:autoSpaceDE w:val="0"/>
      <w:autoSpaceDN w:val="0"/>
      <w:adjustRightInd w:val="0"/>
      <w:spacing w:line="220" w:lineRule="atLeast"/>
      <w:textAlignment w:val="center"/>
    </w:pPr>
    <w:rPr>
      <w:rFonts w:ascii="Roboto" w:hAnsi="Roboto" w:cs="Roboto-Medium"/>
      <w:b/>
      <w:bCs/>
      <w:color w:val="000000"/>
      <w:kern w:val="0"/>
      <w:sz w:val="20"/>
      <w:szCs w:val="20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05F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5F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5F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5FE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5FE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5FE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5FE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5FE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5FE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5F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5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5F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5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5F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5FE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5FE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5FE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5F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5FE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5FE4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836F7A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6F7A"/>
  </w:style>
  <w:style w:type="paragraph" w:styleId="Bunntekst">
    <w:name w:val="footer"/>
    <w:basedOn w:val="Normal"/>
    <w:link w:val="BunntekstTegn"/>
    <w:uiPriority w:val="99"/>
    <w:unhideWhenUsed/>
    <w:rsid w:val="00836F7A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6F7A"/>
  </w:style>
  <w:style w:type="character" w:styleId="Plassholdertekst">
    <w:name w:val="Placeholder Text"/>
    <w:basedOn w:val="Standardskriftforavsnitt"/>
    <w:uiPriority w:val="99"/>
    <w:semiHidden/>
    <w:rsid w:val="001C375F"/>
    <w:rPr>
      <w:color w:val="666666"/>
    </w:rPr>
  </w:style>
  <w:style w:type="character" w:customStyle="1" w:styleId="Fieldstyles">
    <w:name w:val="Field styles"/>
    <w:basedOn w:val="Standardskriftforavsnitt"/>
    <w:uiPriority w:val="1"/>
    <w:rsid w:val="001C375F"/>
    <w:rPr>
      <w:rFonts w:ascii="Barlow SemiBold" w:hAnsi="Barlow SemiBol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steng\AppData\Local\Temp\b6864d37-8660-4505-8d21-2e0615c52ff6_Forsidemaler_arvu.zip.ff6\Forsidemal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Forsidemal 1</Template>
  <TotalTime>12</TotalTime>
  <Pages>4</Pages>
  <Words>399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Risten Marja Anne Gaup</dc:creator>
  <cp:keywords/>
  <dc:description/>
  <cp:lastModifiedBy>Risten Marja Anne Gaup</cp:lastModifiedBy>
  <cp:revision>16</cp:revision>
  <dcterms:created xsi:type="dcterms:W3CDTF">2024-11-20T14:27:00Z</dcterms:created>
  <dcterms:modified xsi:type="dcterms:W3CDTF">2024-11-20T14:39:00Z</dcterms:modified>
</cp:coreProperties>
</file>