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Pr="0041429A" w:rsidR="000F3313" w:rsidP="000F3313" w:rsidRDefault="000F3313" w14:paraId="4D68A6B9" w14:textId="218858A1">
      <w:pPr>
        <w:pStyle w:val="Datoer"/>
      </w:pPr>
    </w:p>
    <w:p w:rsidR="00404466" w:rsidP="000F3313" w:rsidRDefault="00404466" w14:paraId="06BCE897" w14:textId="1833A301">
      <w:pPr>
        <w:pStyle w:val="Datoer"/>
        <w:rPr>
          <w:lang w:val="se-NO"/>
        </w:rPr>
      </w:pPr>
    </w:p>
    <w:p w:rsidR="00404466" w:rsidP="000F3313" w:rsidRDefault="00404466" w14:paraId="10010F0B" w14:textId="13AADCE2">
      <w:pPr>
        <w:pStyle w:val="Datoer"/>
        <w:rPr>
          <w:lang w:val="se-NO"/>
        </w:rPr>
      </w:pPr>
    </w:p>
    <w:p w:rsidR="00404466" w:rsidP="0071177C" w:rsidRDefault="00404466" w14:paraId="1CE8934F" w14:textId="216802EF">
      <w:pPr>
        <w:pStyle w:val="Datoer"/>
        <w:jc w:val="right"/>
        <w:rPr>
          <w:lang w:val="se-NO"/>
        </w:rPr>
      </w:pPr>
    </w:p>
    <w:p w:rsidR="00404466" w:rsidP="000F3313" w:rsidRDefault="00404466" w14:paraId="2E455E5F" w14:textId="36422A4B">
      <w:pPr>
        <w:pStyle w:val="Datoer"/>
        <w:rPr>
          <w:lang w:val="se-NO"/>
        </w:rPr>
      </w:pPr>
    </w:p>
    <w:p w:rsidR="00404466" w:rsidP="000F3313" w:rsidRDefault="00404466" w14:paraId="235D5989" w14:textId="4F40B1E3">
      <w:pPr>
        <w:pStyle w:val="Datoer"/>
        <w:rPr>
          <w:lang w:val="se-NO"/>
        </w:rPr>
      </w:pPr>
    </w:p>
    <w:p w:rsidR="00404466" w:rsidP="000F3313" w:rsidRDefault="00404466" w14:paraId="7FF5387D" w14:textId="7D850A3E">
      <w:pPr>
        <w:pStyle w:val="Datoer"/>
        <w:rPr>
          <w:lang w:val="se-NO"/>
        </w:rPr>
      </w:pPr>
    </w:p>
    <w:p w:rsidR="00404466" w:rsidP="000F3313" w:rsidRDefault="00404466" w14:paraId="73E6F005" w14:textId="7D92E7A0">
      <w:pPr>
        <w:pStyle w:val="Datoer"/>
        <w:rPr>
          <w:lang w:val="se-NO"/>
        </w:rPr>
      </w:pPr>
    </w:p>
    <w:p w:rsidR="00404466" w:rsidP="000F3313" w:rsidRDefault="00404466" w14:paraId="07CCD00D" w14:textId="57563DFD">
      <w:pPr>
        <w:pStyle w:val="Datoer"/>
        <w:rPr>
          <w:lang w:val="se-NO"/>
        </w:rPr>
      </w:pPr>
    </w:p>
    <w:p w:rsidR="00404466" w:rsidP="000F3313" w:rsidRDefault="00404466" w14:paraId="229506C0" w14:textId="4A30C68C">
      <w:pPr>
        <w:pStyle w:val="Datoer"/>
        <w:rPr>
          <w:lang w:val="se-NO"/>
        </w:rPr>
      </w:pPr>
    </w:p>
    <w:p w:rsidR="00404466" w:rsidP="000F3313" w:rsidRDefault="00404466" w14:paraId="4C3DB7AF" w14:textId="76BC91B5">
      <w:pPr>
        <w:pStyle w:val="Datoer"/>
        <w:rPr>
          <w:lang w:val="se-NO"/>
        </w:rPr>
      </w:pPr>
    </w:p>
    <w:p w:rsidR="00404466" w:rsidP="000F3313" w:rsidRDefault="00404466" w14:paraId="3B2EC47D" w14:textId="0C34D371">
      <w:pPr>
        <w:pStyle w:val="Datoer"/>
        <w:rPr>
          <w:lang w:val="se-NO"/>
        </w:rPr>
      </w:pPr>
    </w:p>
    <w:p w:rsidR="00404466" w:rsidP="000F3313" w:rsidRDefault="00404466" w14:paraId="61A05C55" w14:textId="60031141">
      <w:pPr>
        <w:pStyle w:val="Datoer"/>
        <w:rPr>
          <w:lang w:val="se-NO"/>
        </w:rPr>
      </w:pPr>
    </w:p>
    <w:p w:rsidR="00404466" w:rsidP="000F3313" w:rsidRDefault="00404466" w14:paraId="70B9C56C" w14:textId="21D7C622">
      <w:pPr>
        <w:pStyle w:val="Datoer"/>
        <w:rPr>
          <w:lang w:val="se-NO"/>
        </w:rPr>
      </w:pPr>
    </w:p>
    <w:p w:rsidR="00404466" w:rsidP="000F3313" w:rsidRDefault="00404466" w14:paraId="6DD8D09A" w14:textId="31C7A460">
      <w:pPr>
        <w:pStyle w:val="Datoer"/>
        <w:rPr>
          <w:lang w:val="se-NO"/>
        </w:rPr>
      </w:pPr>
    </w:p>
    <w:p w:rsidR="00404466" w:rsidP="000F3313" w:rsidRDefault="00404466" w14:paraId="52F9B73D" w14:textId="50F77A1F">
      <w:pPr>
        <w:pStyle w:val="Datoer"/>
        <w:rPr>
          <w:lang w:val="se-NO"/>
        </w:rPr>
      </w:pPr>
    </w:p>
    <w:p w:rsidR="00404466" w:rsidP="000F3313" w:rsidRDefault="00404466" w14:paraId="4114E4BB" w14:textId="5997C23C">
      <w:pPr>
        <w:pStyle w:val="Datoer"/>
        <w:rPr>
          <w:lang w:val="se-NO"/>
        </w:rPr>
      </w:pPr>
    </w:p>
    <w:p w:rsidR="00404466" w:rsidP="000F3313" w:rsidRDefault="00404466" w14:paraId="2E034BA5" w14:textId="4F79B63B">
      <w:pPr>
        <w:pStyle w:val="Datoer"/>
        <w:rPr>
          <w:lang w:val="se-NO"/>
        </w:rPr>
      </w:pPr>
    </w:p>
    <w:p w:rsidR="00404466" w:rsidP="000F3313" w:rsidRDefault="00404466" w14:paraId="0B50E59B" w14:textId="39851B90">
      <w:pPr>
        <w:pStyle w:val="Datoer"/>
        <w:rPr>
          <w:lang w:val="se-NO"/>
        </w:rPr>
      </w:pPr>
    </w:p>
    <w:p w:rsidR="00404466" w:rsidP="000F3313" w:rsidRDefault="00404466" w14:paraId="427F3C41" w14:textId="26375465">
      <w:pPr>
        <w:pStyle w:val="Datoer"/>
        <w:rPr>
          <w:lang w:val="se-NO"/>
        </w:rPr>
      </w:pPr>
    </w:p>
    <w:p w:rsidR="00404466" w:rsidP="000F3313" w:rsidRDefault="00404466" w14:paraId="33AD64CF" w14:textId="1E0122EE">
      <w:pPr>
        <w:pStyle w:val="Datoer"/>
        <w:rPr>
          <w:lang w:val="se-NO"/>
        </w:rPr>
      </w:pPr>
    </w:p>
    <w:p w:rsidR="00404466" w:rsidP="000F3313" w:rsidRDefault="00404466" w14:paraId="2CA5D41C" w14:textId="70C7133B">
      <w:pPr>
        <w:pStyle w:val="Datoer"/>
        <w:rPr>
          <w:lang w:val="se-NO"/>
        </w:rPr>
      </w:pPr>
    </w:p>
    <w:p w:rsidR="00404466" w:rsidP="000F3313" w:rsidRDefault="00404466" w14:paraId="2039AF34" w14:textId="60031F9A">
      <w:pPr>
        <w:pStyle w:val="Datoer"/>
        <w:rPr>
          <w:lang w:val="se-NO"/>
        </w:rPr>
      </w:pPr>
    </w:p>
    <w:p w:rsidR="00404466" w:rsidP="000F3313" w:rsidRDefault="00404466" w14:paraId="72E03C3F" w14:textId="1F742CE8">
      <w:pPr>
        <w:pStyle w:val="Datoer"/>
        <w:rPr>
          <w:lang w:val="se-NO"/>
        </w:rPr>
      </w:pPr>
    </w:p>
    <w:p w:rsidR="00404466" w:rsidP="000F3313" w:rsidRDefault="00404466" w14:paraId="46EB8909" w14:textId="54F5066B">
      <w:pPr>
        <w:pStyle w:val="Datoer"/>
        <w:rPr>
          <w:lang w:val="se-NO"/>
        </w:rPr>
      </w:pPr>
    </w:p>
    <w:p w:rsidR="00404466" w:rsidP="000F3313" w:rsidRDefault="00404466" w14:paraId="57042324" w14:textId="54C507F9">
      <w:pPr>
        <w:pStyle w:val="Datoer"/>
        <w:rPr>
          <w:lang w:val="se-NO"/>
        </w:rPr>
      </w:pPr>
    </w:p>
    <w:p w:rsidR="00404466" w:rsidP="000F3313" w:rsidRDefault="00404466" w14:paraId="25CFCAE1" w14:textId="2FA6D109">
      <w:pPr>
        <w:pStyle w:val="Datoer"/>
        <w:rPr>
          <w:lang w:val="se-NO"/>
        </w:rPr>
      </w:pPr>
    </w:p>
    <w:p w:rsidR="00404466" w:rsidP="000F3313" w:rsidRDefault="00404466" w14:paraId="2DAE220F" w14:textId="0C5D607C">
      <w:pPr>
        <w:pStyle w:val="Datoer"/>
        <w:rPr>
          <w:lang w:val="se-NO"/>
        </w:rPr>
      </w:pPr>
    </w:p>
    <w:p w:rsidR="00404466" w:rsidP="000F3313" w:rsidRDefault="00404466" w14:paraId="754B3003" w14:textId="607DE16B">
      <w:pPr>
        <w:pStyle w:val="Datoer"/>
        <w:rPr>
          <w:lang w:val="se-NO"/>
        </w:rPr>
      </w:pPr>
    </w:p>
    <w:p w:rsidR="00404466" w:rsidP="000F3313" w:rsidRDefault="00404466" w14:paraId="583DA94D" w14:textId="5094CA3C">
      <w:pPr>
        <w:pStyle w:val="Datoer"/>
        <w:rPr>
          <w:lang w:val="se-NO"/>
        </w:rPr>
      </w:pPr>
    </w:p>
    <w:p w:rsidR="00404466" w:rsidP="000F3313" w:rsidRDefault="00404466" w14:paraId="771F42C6" w14:textId="0551A41D">
      <w:pPr>
        <w:pStyle w:val="Datoer"/>
        <w:rPr>
          <w:lang w:val="se-NO"/>
        </w:rPr>
      </w:pPr>
    </w:p>
    <w:p w:rsidR="00404466" w:rsidP="000F3313" w:rsidRDefault="00404466" w14:paraId="28119B84" w14:textId="4687EC85">
      <w:pPr>
        <w:pStyle w:val="Datoer"/>
        <w:rPr>
          <w:lang w:val="se-NO"/>
        </w:rPr>
      </w:pPr>
    </w:p>
    <w:p w:rsidR="00404466" w:rsidP="000F3313" w:rsidRDefault="00404466" w14:paraId="678994CA" w14:textId="241DE77F">
      <w:pPr>
        <w:pStyle w:val="Datoer"/>
        <w:rPr>
          <w:lang w:val="se-NO"/>
        </w:rPr>
      </w:pPr>
    </w:p>
    <w:p w:rsidR="00404466" w:rsidP="000F3313" w:rsidRDefault="00404466" w14:paraId="2A46AC02" w14:textId="74419D65">
      <w:pPr>
        <w:pStyle w:val="Datoer"/>
        <w:rPr>
          <w:lang w:val="se-NO"/>
        </w:rPr>
      </w:pPr>
    </w:p>
    <w:p w:rsidR="00404466" w:rsidP="000F3313" w:rsidRDefault="00404466" w14:paraId="14400F46" w14:textId="7896B356">
      <w:pPr>
        <w:pStyle w:val="Datoer"/>
        <w:rPr>
          <w:lang w:val="se-NO"/>
        </w:rPr>
      </w:pPr>
    </w:p>
    <w:p w:rsidR="00404466" w:rsidP="000F3313" w:rsidRDefault="00404466" w14:paraId="00CC38E8" w14:textId="69F0352F">
      <w:pPr>
        <w:pStyle w:val="Datoer"/>
        <w:rPr>
          <w:lang w:val="se-NO"/>
        </w:rPr>
      </w:pPr>
    </w:p>
    <w:p w:rsidR="00404466" w:rsidP="000F3313" w:rsidRDefault="00404466" w14:paraId="3F3529CF" w14:textId="7591CCF4">
      <w:pPr>
        <w:pStyle w:val="Datoer"/>
        <w:rPr>
          <w:lang w:val="se-NO"/>
        </w:rPr>
      </w:pPr>
    </w:p>
    <w:p w:rsidR="00404466" w:rsidRDefault="00404466" w14:paraId="17E807DF" w14:textId="28E6253B">
      <w:pPr>
        <w:rPr>
          <w:rFonts w:ascii="Jura Medium" w:hAnsi="Jura Medium"/>
          <w:color w:val="000000" w:themeColor="text1"/>
          <w:sz w:val="48"/>
          <w:lang w:val="se-NO"/>
        </w:rPr>
      </w:pPr>
      <w:r>
        <w:rPr>
          <w:lang w:val="se-NO"/>
        </w:rPr>
        <w:lastRenderedPageBreak/>
        <w:br w:type="page"/>
      </w:r>
    </w:p>
    <w:p w:rsidRPr="004E010B" w:rsidR="00404466" w:rsidP="000F3313" w:rsidRDefault="00CD0219" w14:paraId="5BD365D3" w14:textId="6FA91686">
      <w:pPr>
        <w:pStyle w:val="Datoer"/>
        <w:rPr>
          <w:lang w:val="se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DA17D" wp14:editId="425FB6C7">
                <wp:simplePos x="0" y="0"/>
                <wp:positionH relativeFrom="column">
                  <wp:posOffset>-672866</wp:posOffset>
                </wp:positionH>
                <wp:positionV relativeFrom="paragraph">
                  <wp:posOffset>312821</wp:posOffset>
                </wp:positionV>
                <wp:extent cx="10993755" cy="4090737"/>
                <wp:effectExtent l="0" t="0" r="0" b="5080"/>
                <wp:wrapNone/>
                <wp:docPr id="5030" name="Tekstboks 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4090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5D8FC783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644681" w14:paraId="47E1A619" w14:textId="6078D9E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D0219" w:rsidP="00CD0219" w:rsidRDefault="00CD0219" w14:paraId="4A74E6E7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65DA17D">
                <v:stroke joinstyle="miter"/>
                <v:path gradientshapeok="t" o:connecttype="rect"/>
              </v:shapetype>
              <v:shape id="Tekstboks 5030" style="position:absolute;margin-left:-53pt;margin-top:24.65pt;width:865.65pt;height:3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">
                <v:textbox>
                  <w:txbxContent>
                    <w:p w:rsidR="00CD0219" w:rsidP="00CD0219" w:rsidRDefault="00CD0219" w14:paraId="5D8FC783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644681" w14:paraId="47E1A619" w14:textId="6078D9E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D0219" w:rsidP="00CD0219" w:rsidRDefault="00CD0219" w14:paraId="4A74E6E7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0F3313" w:rsidP="000F3313" w:rsidRDefault="000F3313" w14:paraId="75F8E446" w14:textId="110E60ED">
      <w:pPr>
        <w:pStyle w:val="Datoer"/>
      </w:pPr>
    </w:p>
    <w:p w:rsidR="000F3313" w:rsidP="000F3313" w:rsidRDefault="000F3313" w14:paraId="685A3BE7" w14:textId="6F142F69">
      <w:pPr>
        <w:rPr>
          <w:lang w:val="se-NO"/>
        </w:rPr>
      </w:pPr>
    </w:p>
    <w:p w:rsidR="000F3313" w:rsidP="000F3313" w:rsidRDefault="000F3313" w14:paraId="68B8EB1A" w14:textId="1C329B56">
      <w:pPr>
        <w:rPr>
          <w:lang w:val="se-NO"/>
        </w:rPr>
      </w:pPr>
    </w:p>
    <w:p w:rsidR="000F3313" w:rsidP="000F3313" w:rsidRDefault="000F3313" w14:paraId="19202AA6" w14:textId="7BCE74E1">
      <w:pPr>
        <w:rPr>
          <w:lang w:val="se-NO"/>
        </w:rPr>
      </w:pPr>
    </w:p>
    <w:p w:rsidR="000F3313" w:rsidP="000F3313" w:rsidRDefault="000F3313" w14:paraId="0210F2DB" w14:textId="45856C84">
      <w:pPr>
        <w:rPr>
          <w:lang w:val="se-NO"/>
        </w:rPr>
      </w:pPr>
    </w:p>
    <w:p w:rsidR="000F3313" w:rsidP="000F3313" w:rsidRDefault="000F3313" w14:paraId="5F417926" w14:textId="77777777">
      <w:pPr>
        <w:rPr>
          <w:lang w:val="se-NO"/>
        </w:rPr>
      </w:pPr>
    </w:p>
    <w:p w:rsidR="000F3313" w:rsidP="000F3313" w:rsidRDefault="000F3313" w14:paraId="6DD18C7B" w14:textId="3374A57C">
      <w:pPr>
        <w:rPr>
          <w:lang w:val="se-NO"/>
        </w:rPr>
      </w:pPr>
    </w:p>
    <w:p w:rsidR="000F3313" w:rsidP="000F3313" w:rsidRDefault="000F3313" w14:paraId="1B074E2F" w14:textId="77777777">
      <w:pPr>
        <w:rPr>
          <w:lang w:val="se-NO"/>
        </w:rPr>
      </w:pPr>
    </w:p>
    <w:p w:rsidR="000F3313" w:rsidP="000F3313" w:rsidRDefault="000F3313" w14:paraId="024F3286" w14:textId="77777777">
      <w:pPr>
        <w:rPr>
          <w:lang w:val="se-NO"/>
        </w:rPr>
      </w:pPr>
    </w:p>
    <w:p w:rsidR="000F3313" w:rsidP="000F3313" w:rsidRDefault="000F3313" w14:paraId="3352032A" w14:textId="77777777">
      <w:pPr>
        <w:rPr>
          <w:lang w:val="se-NO"/>
        </w:rPr>
      </w:pPr>
    </w:p>
    <w:p w:rsidRPr="006F0D51" w:rsidR="000F3313" w:rsidP="000F3313" w:rsidRDefault="000F3313" w14:paraId="6C503CD9" w14:textId="77777777"/>
    <w:p w:rsidR="000F3313" w:rsidP="000F3313" w:rsidRDefault="000F3313" w14:paraId="5D3B3276" w14:textId="2E14997A">
      <w:pPr>
        <w:rPr>
          <w:lang w:val="se-NO"/>
        </w:rPr>
      </w:pPr>
    </w:p>
    <w:p w:rsidR="000F3313" w:rsidP="000F3313" w:rsidRDefault="000F3313" w14:paraId="430BCCC8" w14:textId="7A952545">
      <w:pPr>
        <w:rPr>
          <w:lang w:val="se-NO"/>
        </w:rPr>
      </w:pPr>
    </w:p>
    <w:p w:rsidR="000F3313" w:rsidP="000F3313" w:rsidRDefault="000F3313" w14:paraId="36BBEE6C" w14:textId="67AA4718">
      <w:pPr>
        <w:rPr>
          <w:lang w:val="se-NO"/>
        </w:rPr>
      </w:pPr>
    </w:p>
    <w:p w:rsidR="000F3313" w:rsidP="000F3313" w:rsidRDefault="000F3313" w14:paraId="62B66FF0" w14:textId="77777777">
      <w:pPr>
        <w:rPr>
          <w:lang w:val="se-NO"/>
        </w:rPr>
      </w:pPr>
    </w:p>
    <w:p w:rsidRPr="0082217B" w:rsidR="000F3313" w:rsidP="000F3313" w:rsidRDefault="000F3313" w14:paraId="0BF127B4" w14:textId="77777777"/>
    <w:p w:rsidRPr="0082217B" w:rsidR="000F3313" w:rsidP="000F3313" w:rsidRDefault="000F3313" w14:paraId="3D8CCBE1" w14:textId="77777777"/>
    <w:p w:rsidRPr="0082217B" w:rsidR="000F3313" w:rsidP="000F3313" w:rsidRDefault="000F3313" w14:paraId="5D764603" w14:textId="77777777"/>
    <w:p w:rsidRPr="0082217B" w:rsidR="000F3313" w:rsidP="000F3313" w:rsidRDefault="000F3313" w14:paraId="1D68C1AD" w14:textId="77777777"/>
    <w:p w:rsidR="000F3313" w:rsidP="000F3313" w:rsidRDefault="000F3313" w14:paraId="56DAC27E" w14:textId="77777777"/>
    <w:p w:rsidR="000F3313" w:rsidP="000F3313" w:rsidRDefault="000F3313" w14:paraId="216441E7" w14:textId="77777777"/>
    <w:p w:rsidR="000F3313" w:rsidP="000F3313" w:rsidRDefault="000F3313" w14:paraId="1E410480" w14:textId="77777777"/>
    <w:p w:rsidR="000F3313" w:rsidP="000F3313" w:rsidRDefault="000F3313" w14:paraId="3F566436" w14:textId="77777777"/>
    <w:p w:rsidR="000F3313" w:rsidP="000F3313" w:rsidRDefault="000F3313" w14:paraId="704F50EB" w14:textId="77777777"/>
    <w:p w:rsidR="000F3313" w:rsidP="000F3313" w:rsidRDefault="000F3313" w14:paraId="2DE03764" w14:textId="77777777"/>
    <w:p w:rsidR="000F3313" w:rsidP="000F3313" w:rsidRDefault="000F3313" w14:paraId="0DB9C016" w14:textId="77777777"/>
    <w:p w:rsidR="000F3313" w:rsidP="000F3313" w:rsidRDefault="000F3313" w14:paraId="2A0ACDC8" w14:textId="77777777"/>
    <w:p w:rsidR="000F3313" w:rsidP="000F3313" w:rsidRDefault="000F3313" w14:paraId="7B853790" w14:textId="77777777"/>
    <w:p w:rsidR="000F3313" w:rsidP="000F3313" w:rsidRDefault="000F3313" w14:paraId="40B17B36" w14:textId="76893575"/>
    <w:p w:rsidR="005F153F" w:rsidP="000F3313" w:rsidRDefault="005F153F" w14:paraId="08D4C8D0" w14:textId="42CC3B98"/>
    <w:p w:rsidR="005F153F" w:rsidP="000F3313" w:rsidRDefault="005F153F" w14:paraId="3017063E" w14:textId="7E57520F"/>
    <w:p w:rsidR="005F153F" w:rsidP="000F3313" w:rsidRDefault="005F153F" w14:paraId="76F40BF9" w14:textId="0B7C397C"/>
    <w:p w:rsidR="005F153F" w:rsidP="000F3313" w:rsidRDefault="005F153F" w14:paraId="37B5FE6C" w14:textId="5BEE4DCC"/>
    <w:p w:rsidR="005F153F" w:rsidP="000F3313" w:rsidRDefault="005F153F" w14:paraId="602B7FC5" w14:textId="7FD1A1A6"/>
    <w:p w:rsidR="005F153F" w:rsidP="000F3313" w:rsidRDefault="005F153F" w14:paraId="3E2F8C0E" w14:textId="77777777"/>
    <w:p w:rsidR="000F3313" w:rsidP="000F3313" w:rsidRDefault="000F3313" w14:paraId="73D08FAB" w14:textId="77777777"/>
    <w:p w:rsidR="000F3313" w:rsidP="000F3313" w:rsidRDefault="000F3313" w14:paraId="23249726" w14:textId="77777777"/>
    <w:p w:rsidR="000F3313" w:rsidP="000F3313" w:rsidRDefault="000F3313" w14:paraId="704A5834" w14:textId="77777777"/>
    <w:p w:rsidR="000F3313" w:rsidP="000F3313" w:rsidRDefault="000F3313" w14:paraId="6F26C257" w14:textId="77777777"/>
    <w:p w:rsidR="000F3313" w:rsidP="000F3313" w:rsidRDefault="000F3313" w14:paraId="3CFA82C2" w14:textId="77777777"/>
    <w:p w:rsidR="000F3313" w:rsidP="000F3313" w:rsidRDefault="000F3313" w14:paraId="71772FC1" w14:textId="1402ACAE"/>
    <w:p w:rsidR="005E20EB" w:rsidP="000F3313" w:rsidRDefault="005E20EB" w14:paraId="24FBC389" w14:textId="77777777"/>
    <w:p w:rsidR="00245D84" w:rsidP="000F3313" w:rsidRDefault="00245D84" w14:paraId="0932313E" w14:textId="77777777"/>
    <w:p w:rsidR="00632279" w:rsidP="000F3313" w:rsidRDefault="00632279" w14:paraId="22A5584A" w14:textId="77777777"/>
    <w:p w:rsidR="00632279" w:rsidP="000F3313" w:rsidRDefault="00632279" w14:paraId="22F31217" w14:textId="77777777"/>
    <w:p w:rsidR="00632279" w:rsidP="000F3313" w:rsidRDefault="00632279" w14:paraId="789E9548" w14:textId="77777777"/>
    <w:p w:rsidR="005E20EB" w:rsidP="000F3313" w:rsidRDefault="005E20EB" w14:paraId="7B576AE0" w14:textId="77777777"/>
    <w:sdt>
      <w:sdtPr>
        <w:rPr>
          <w:rStyle w:val="Overskrift1Tegn"/>
        </w:rPr>
        <w:tag w:val="Ođđajagimánnu/tsïengele/ådåjakmánno"/>
        <w:id w:val="1514037120"/>
        <w:placeholder>
          <w:docPart w:val="D650656A8C5342378E1D8607E7F8EA4B"/>
        </w:placeholder>
        <w15:color w:val="FFFFFF"/>
        <w:dropDownList>
          <w:listItem w:value="Velg et element."/>
          <w:listItem w:displayText="Tsïengele" w:value="Tsïengele"/>
        </w:dropDownList>
      </w:sdtPr>
      <w:sdtEndPr>
        <w:rPr>
          <w:rStyle w:val="Standardskriftforavsnitt"/>
        </w:rPr>
      </w:sdtEndPr>
      <w:sdtContent>
        <w:p w:rsidRPr="000029E4" w:rsidR="000F3313" w:rsidP="000F3313" w:rsidRDefault="00F6313C" w14:paraId="046FF2CE" w14:textId="40C437A1">
          <w:pPr>
            <w:pStyle w:val="Overskrift1"/>
          </w:pPr>
          <w:r>
            <w:rPr>
              <w:rStyle w:val="Overskrift1Tegn"/>
            </w:rPr>
            <w:t>Tsïengele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0F3313" w:rsidTr="000412EC" w14:paraId="6CEF8CD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5"/>
        </w:trPr>
        <w:tc>
          <w:tcPr>
            <w:tcW w:w="2267" w:type="dxa"/>
            <w:shd w:val="clear" w:color="auto" w:fill="D3E5F6" w:themeFill="accent3" w:themeFillTint="33"/>
          </w:tcPr>
          <w:p w:rsidRPr="005F153F" w:rsidR="00766C5C" w:rsidP="00766C5C" w:rsidRDefault="00766C5C" w14:paraId="0658712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31680532"/>
              <w:placeholder>
                <w:docPart w:val="47286E085E424CC9BEDF1F9518CEA174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5F153F" w:rsidR="000F3313" w:rsidP="009750D2" w:rsidRDefault="009750D2" w14:paraId="2730D835" w14:textId="6741907E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9750D2" w:rsidP="009750D2" w:rsidRDefault="009750D2" w14:paraId="5342999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2096632334"/>
              <w:placeholder>
                <w:docPart w:val="5955FE7534AC4AA8B55F97CDE3EE5CF7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5F153F" w:rsidR="000F3313" w:rsidP="0031293D" w:rsidRDefault="009750D2" w14:paraId="2C80D689" w14:textId="26E48D0E">
                <w:pPr>
                  <w:pStyle w:val="Dager"/>
                  <w:framePr w:hSpace="0" w:wrap="auto" w:hAnchor="text" w:vAnchor="margin" w:yAlign="inline"/>
                  <w:spacing w:after="120"/>
                  <w:rPr>
                    <w:sz w:val="36"/>
                    <w:szCs w:val="36"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766C5C" w:rsidP="00766C5C" w:rsidRDefault="00766C5C" w14:paraId="24361B2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1280922618"/>
              <w:placeholder>
                <w:docPart w:val="C1DD1608CD6B4C09815557205BB074C9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5F153F" w:rsidR="000F3313" w:rsidP="005F153F" w:rsidRDefault="009750D2" w14:paraId="56832D76" w14:textId="03B3591C">
                <w:pPr>
                  <w:pStyle w:val="Dager"/>
                  <w:framePr w:hSpace="0" w:wrap="auto" w:hAnchor="text" w:vAnchor="margin" w:yAlign="inline"/>
                  <w:rPr>
                    <w:b/>
                    <w:bCs/>
                    <w:sz w:val="36"/>
                    <w:szCs w:val="36"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766C5C" w:rsidP="00766C5C" w:rsidRDefault="00766C5C" w14:paraId="74DB2D5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739788339"/>
              <w:placeholder>
                <w:docPart w:val="C1DD1608CD6B4C09815557205BB074C9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5F153F" w:rsidR="000F3313" w:rsidP="005F153F" w:rsidRDefault="009750D2" w14:paraId="00E0105C" w14:textId="7C4148F1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766C5C" w:rsidP="00766C5C" w:rsidRDefault="00766C5C" w14:paraId="7677C14F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1790325792"/>
              <w:placeholder>
                <w:docPart w:val="C1DD1608CD6B4C09815557205BB074C9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5F153F" w:rsidR="000F3313" w:rsidP="005F153F" w:rsidRDefault="009750D2" w14:paraId="79C14583" w14:textId="6AE539FB">
                <w:pPr>
                  <w:pStyle w:val="Dager"/>
                  <w:framePr w:hSpace="0" w:wrap="auto" w:hAnchor="text" w:vAnchor="margin" w:yAlign="inline"/>
                  <w:rPr>
                    <w:b/>
                    <w:bCs/>
                    <w:sz w:val="36"/>
                    <w:szCs w:val="36"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766C5C" w:rsidP="00766C5C" w:rsidRDefault="00766C5C" w14:paraId="0AE853A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733289990"/>
              <w:placeholder>
                <w:docPart w:val="C1DD1608CD6B4C09815557205BB074C9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5F153F" w:rsidR="000F3313" w:rsidP="005F153F" w:rsidRDefault="009750D2" w14:paraId="68053652" w14:textId="44A9A053">
                <w:pPr>
                  <w:pStyle w:val="Dager"/>
                  <w:framePr w:hSpace="0" w:wrap="auto" w:hAnchor="text" w:vAnchor="margin" w:yAlign="inline"/>
                  <w:rPr>
                    <w:b/>
                    <w:bCs/>
                    <w:sz w:val="36"/>
                    <w:szCs w:val="36"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9" w:type="dxa"/>
            <w:shd w:val="clear" w:color="auto" w:fill="C4BCC6" w:themeFill="accent6" w:themeFillTint="99"/>
          </w:tcPr>
          <w:p w:rsidRPr="005F153F" w:rsidR="00766C5C" w:rsidP="00766C5C" w:rsidRDefault="00766C5C" w14:paraId="4DDB994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222493401"/>
              <w:placeholder>
                <w:docPart w:val="C1DD1608CD6B4C09815557205BB074C9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5F153F" w:rsidR="000F3313" w:rsidP="0031293D" w:rsidRDefault="009750D2" w14:paraId="4C978C56" w14:textId="3025BC77">
                <w:pPr>
                  <w:pStyle w:val="Dager"/>
                  <w:framePr w:hSpace="0" w:wrap="auto" w:hAnchor="text" w:vAnchor="margin" w:yAlign="inline"/>
                  <w:spacing w:after="120"/>
                  <w:rPr>
                    <w:b/>
                    <w:bCs/>
                    <w:sz w:val="36"/>
                    <w:szCs w:val="36"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8F0AE9" w:rsidTr="000412EC" w14:paraId="5522119C" w14:textId="77777777">
        <w:trPr>
          <w:trHeight w:val="1531"/>
        </w:trPr>
        <w:tc>
          <w:tcPr>
            <w:tcW w:w="2267" w:type="dxa"/>
          </w:tcPr>
          <w:p w:rsidRPr="002C4A01" w:rsidR="008F0AE9" w:rsidP="008F0AE9" w:rsidRDefault="008F0AE9" w14:paraId="3CFC0162" w14:textId="3FEED7E0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8F0AE9" w:rsidP="008F0AE9" w:rsidRDefault="008F0AE9" w14:paraId="2ACDD343" w14:textId="516BA2C0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CF3797" w:rsidR="008F0AE9" w:rsidP="008F0AE9" w:rsidRDefault="008F0AE9" w14:paraId="352E6FD5" w14:textId="32BF52A3">
            <w:pPr>
              <w:pStyle w:val="Datoer"/>
              <w:rPr>
                <w:noProof/>
                <w:color w:val="FF0000"/>
                <w:sz w:val="18"/>
              </w:rPr>
            </w:pPr>
          </w:p>
        </w:tc>
        <w:tc>
          <w:tcPr>
            <w:tcW w:w="2268" w:type="dxa"/>
          </w:tcPr>
          <w:p w:rsidR="008F0AE9" w:rsidP="008F0AE9" w:rsidRDefault="008F0AE9" w14:paraId="10B6E345" w14:textId="77777777">
            <w:pPr>
              <w:pStyle w:val="Datoer"/>
              <w:rPr>
                <w:noProof/>
                <w:color w:val="FF0000"/>
              </w:rPr>
            </w:pPr>
            <w:r w:rsidRPr="00CA2025">
              <w:rPr>
                <w:noProof/>
                <w:color w:val="FF0000"/>
                <w:lang w:val="se-NO" w:bidi="nb-NO"/>
              </w:rPr>
              <w:t>1</w:t>
            </w:r>
          </w:p>
          <w:sdt>
            <w:sdtPr>
              <w:rPr>
                <w:rStyle w:val="merkedagerTegn"/>
              </w:rPr>
              <w:tag w:val="BLANK"/>
              <w:id w:val="-1409218523"/>
              <w:placeholder>
                <w:docPart w:val="096723BD70BC4F79B853BB4C85AAF788"/>
              </w:placeholder>
              <w:dropDownList>
                <w:listItem w:value="Velg et element."/>
                <w:listItem w:displayText="Voestes orrejaepiebiejjie " w:value="Voestes orrejaepiebiejjie 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8F0AE9" w:rsidP="008F0AE9" w:rsidRDefault="008F0AE9" w14:paraId="53399B51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 xml:space="preserve">Voestes orrejaepiebiejjie </w:t>
                </w:r>
              </w:p>
            </w:sdtContent>
          </w:sdt>
          <w:p w:rsidRPr="002C4A01" w:rsidR="008F0AE9" w:rsidP="008F0AE9" w:rsidRDefault="008F0AE9" w14:paraId="51850496" w14:textId="640856AE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8F0AE9" w:rsidP="008F0AE9" w:rsidRDefault="008F0AE9" w14:paraId="770DCFE5" w14:textId="364320A8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8" w:type="dxa"/>
          </w:tcPr>
          <w:p w:rsidRPr="006653C8" w:rsidR="008F0AE9" w:rsidP="008F0AE9" w:rsidRDefault="008F0AE9" w14:paraId="48489051" w14:textId="77777777">
            <w:pPr>
              <w:pStyle w:val="Datoer"/>
              <w:rPr>
                <w:noProof/>
              </w:rPr>
            </w:pPr>
            <w:r>
              <w:rPr>
                <w:noProof/>
              </w:rPr>
              <w:t xml:space="preserve">3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22D5519D" wp14:editId="6CA8B3DF">
                      <wp:extent cx="86360" cy="86360"/>
                      <wp:effectExtent l="0" t="0" r="27940" b="27940"/>
                      <wp:docPr id="493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3BCC90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FD227F" w:rsidR="008F0AE9" w:rsidP="008F0AE9" w:rsidRDefault="008F0AE9" w14:paraId="67ED897D" w14:textId="31C2976B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6653C8" w:rsidR="008F0AE9" w:rsidP="008F0AE9" w:rsidRDefault="008F0AE9" w14:paraId="1F0968ED" w14:textId="77777777">
            <w:pPr>
              <w:pStyle w:val="Dato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  <w:p w:rsidRPr="00FD227F" w:rsidR="008F0AE9" w:rsidP="008F0AE9" w:rsidRDefault="008F0AE9" w14:paraId="1EC05FA5" w14:textId="3B82122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8F0AE9" w:rsidTr="000412EC" w14:paraId="4E31E828" w14:textId="77777777">
        <w:trPr>
          <w:trHeight w:val="1531"/>
        </w:trPr>
        <w:tc>
          <w:tcPr>
            <w:tcW w:w="2267" w:type="dxa"/>
          </w:tcPr>
          <w:p w:rsidRPr="0041429A" w:rsidR="008F0AE9" w:rsidP="008F0AE9" w:rsidRDefault="008F0AE9" w14:paraId="170A7141" w14:textId="0D826A7D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5</w:t>
            </w:r>
          </w:p>
        </w:tc>
        <w:tc>
          <w:tcPr>
            <w:tcW w:w="2268" w:type="dxa"/>
          </w:tcPr>
          <w:p w:rsidR="008F0AE9" w:rsidP="008F0AE9" w:rsidRDefault="008F0AE9" w14:paraId="5DB231B4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6</w:t>
            </w:r>
          </w:p>
          <w:p w:rsidRPr="00B87096" w:rsidR="008F0AE9" w:rsidP="008F0AE9" w:rsidRDefault="0034204E" w14:paraId="06A78D74" w14:textId="14FF09CC">
            <w:pPr>
              <w:pStyle w:val="Datoer"/>
              <w:rPr>
                <w:noProof/>
                <w:lang w:val="se-NO"/>
              </w:rPr>
            </w:pPr>
            <w:sdt>
              <w:sdtPr>
                <w:rPr>
                  <w:rStyle w:val="merkedagerTegn"/>
                  <w:sz w:val="18"/>
                </w:rPr>
                <w:tag w:val="BLANK"/>
                <w:id w:val="376432978"/>
                <w:placeholder>
                  <w:docPart w:val="3436ECEFE78F4A06B47BA3AFE9BDBDE1"/>
                </w:placeholder>
                <w:dropDownList>
                  <w:listItem w:value="Velg et element."/>
                  <w:listItem w:displayText="Bissiebiejjie Sveerjesne, Soemesne" w:value="Bissiebiejjie Sveerjesne, Soemesne"/>
                  <w:listItem w:displayText=" " w:value=" "/>
                </w:dropDownList>
              </w:sdtPr>
              <w:sdtEndPr>
                <w:rPr>
                  <w:rStyle w:val="Standardskriftforavsnitt"/>
                  <w:rFonts w:ascii="Jura Medium" w:hAnsi="Jura Medium"/>
                  <w:noProof w:val="0"/>
                  <w:color w:val="000000" w:themeColor="text1"/>
                </w:rPr>
              </w:sdtEndPr>
              <w:sdtContent>
                <w:r w:rsidRPr="008F0AE9" w:rsidR="008F0AE9">
                  <w:rPr>
                    <w:rStyle w:val="merkedagerTegn"/>
                    <w:sz w:val="18"/>
                  </w:rPr>
                  <w:t>Bissiebiejjie Sveerjesne, Soemesne</w:t>
                </w:r>
              </w:sdtContent>
            </w:sdt>
            <w:r w:rsidR="008F0AE9">
              <w:rPr>
                <w:noProof/>
                <w:lang w:val="se-NO" w:bidi="nb-NO"/>
              </w:rPr>
              <w:t xml:space="preserve">  </w:t>
            </w:r>
          </w:p>
        </w:tc>
        <w:tc>
          <w:tcPr>
            <w:tcW w:w="2255" w:type="dxa"/>
          </w:tcPr>
          <w:p w:rsidR="008F0AE9" w:rsidP="008F0AE9" w:rsidRDefault="008F0AE9" w14:paraId="2F1ED7EB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7</w:t>
            </w:r>
          </w:p>
          <w:p w:rsidRPr="000412EC" w:rsidR="008F0AE9" w:rsidP="008F0AE9" w:rsidRDefault="008F0AE9" w14:paraId="64EA4F83" w14:textId="3E309AA0">
            <w:pPr>
              <w:pStyle w:val="merkedager"/>
              <w:framePr w:hSpace="0" w:wrap="auto" w:hAnchor="text" w:vAnchor="margin" w:yAlign="inline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8F0AE9" w:rsidP="008F0AE9" w:rsidRDefault="008F0AE9" w14:paraId="177572A8" w14:textId="76869768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8</w:t>
            </w:r>
          </w:p>
          <w:p w:rsidRPr="000412EC" w:rsidR="008F0AE9" w:rsidP="008F0AE9" w:rsidRDefault="008F0AE9" w14:paraId="0BF95386" w14:textId="109DF966">
            <w:pPr>
              <w:pStyle w:val="merkedager"/>
              <w:framePr w:hSpace="0" w:wrap="auto" w:hAnchor="text" w:vAnchor="margin" w:yAlign="inline"/>
              <w:rPr>
                <w:color w:val="000000" w:themeColor="text1"/>
                <w:lang w:val="se-NO"/>
              </w:rPr>
            </w:pPr>
          </w:p>
        </w:tc>
        <w:tc>
          <w:tcPr>
            <w:tcW w:w="2268" w:type="dxa"/>
          </w:tcPr>
          <w:p w:rsidR="008F0AE9" w:rsidP="008F0AE9" w:rsidRDefault="008F0AE9" w14:paraId="48744D04" w14:textId="469B5F2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9</w:t>
            </w:r>
          </w:p>
          <w:p w:rsidRPr="00B87096" w:rsidR="008F0AE9" w:rsidP="008F0AE9" w:rsidRDefault="008F0AE9" w14:paraId="7705E39D" w14:textId="0FBC5E24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="008F0AE9" w:rsidP="008F0AE9" w:rsidRDefault="008F0AE9" w14:paraId="44E3DB82" w14:textId="29A4FED6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10</w:t>
            </w:r>
          </w:p>
          <w:p w:rsidRPr="00B87096" w:rsidR="008F0AE9" w:rsidP="008F0AE9" w:rsidRDefault="008F0AE9" w14:paraId="37F9F71F" w14:textId="20505544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r>
              <w:rPr>
                <w:lang w:val="se-NO" w:bidi="nb-NO"/>
              </w:rPr>
              <w:t xml:space="preserve"> </w:t>
            </w:r>
            <w:r>
              <w:rPr>
                <w:lang w:eastAsia="nb-NO"/>
              </w:rPr>
              <mc:AlternateContent>
                <mc:Choice Requires="wps">
                  <w:drawing>
                    <wp:inline distT="0" distB="0" distL="0" distR="0" wp14:anchorId="2A4432A9" wp14:editId="15584AB9">
                      <wp:extent cx="86360" cy="86360"/>
                      <wp:effectExtent l="0" t="0" r="8890" b="8890"/>
                      <wp:docPr id="1278653707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02E45635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9" w:type="dxa"/>
          </w:tcPr>
          <w:p w:rsidRPr="00FD227F" w:rsidR="008F0AE9" w:rsidP="008F0AE9" w:rsidRDefault="008F0AE9" w14:paraId="0B8A281F" w14:textId="226D433F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11</w:t>
            </w:r>
          </w:p>
        </w:tc>
      </w:tr>
      <w:tr w:rsidRPr="002C4A01" w:rsidR="008F0AE9" w:rsidTr="000412EC" w14:paraId="21AA7146" w14:textId="77777777">
        <w:trPr>
          <w:trHeight w:val="1531"/>
        </w:trPr>
        <w:tc>
          <w:tcPr>
            <w:tcW w:w="2267" w:type="dxa"/>
          </w:tcPr>
          <w:p w:rsidRPr="00B87096" w:rsidR="008F0AE9" w:rsidP="008F0AE9" w:rsidRDefault="008F0AE9" w14:paraId="6BA41787" w14:textId="6B25EBC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12 </w:t>
            </w:r>
          </w:p>
        </w:tc>
        <w:tc>
          <w:tcPr>
            <w:tcW w:w="2268" w:type="dxa"/>
          </w:tcPr>
          <w:p w:rsidRPr="00B87096" w:rsidR="008F0AE9" w:rsidP="008F0AE9" w:rsidRDefault="008F0AE9" w14:paraId="11277D72" w14:textId="668F93C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tcW w:w="2255" w:type="dxa"/>
          </w:tcPr>
          <w:p w:rsidRPr="00B87096" w:rsidR="008F0AE9" w:rsidP="008F0AE9" w:rsidRDefault="008F0AE9" w14:paraId="33044B5E" w14:textId="168948A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tcW w:w="2268" w:type="dxa"/>
          </w:tcPr>
          <w:p w:rsidRPr="00B87096" w:rsidR="008F0AE9" w:rsidP="008F0AE9" w:rsidRDefault="008F0AE9" w14:paraId="46CC1D87" w14:textId="328E27A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68" w:type="dxa"/>
          </w:tcPr>
          <w:p w:rsidRPr="00B87096" w:rsidR="008F0AE9" w:rsidP="008F0AE9" w:rsidRDefault="008F0AE9" w14:paraId="1F95AFB8" w14:textId="3BAB4A5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16</w:t>
            </w:r>
          </w:p>
        </w:tc>
        <w:tc>
          <w:tcPr>
            <w:tcW w:w="2268" w:type="dxa"/>
          </w:tcPr>
          <w:p w:rsidRPr="00B87096" w:rsidR="008F0AE9" w:rsidP="008F0AE9" w:rsidRDefault="008F0AE9" w14:paraId="4C82D9FE" w14:textId="66EB140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</w:p>
        </w:tc>
        <w:tc>
          <w:tcPr>
            <w:tcW w:w="2269" w:type="dxa"/>
          </w:tcPr>
          <w:p w:rsidRPr="00FD227F" w:rsidR="008F0AE9" w:rsidP="008F0AE9" w:rsidRDefault="008F0AE9" w14:paraId="52F1CF4C" w14:textId="636B8F81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 xml:space="preserve">18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06D2E97" wp14:editId="67A131D1">
                      <wp:extent cx="86360" cy="86360"/>
                      <wp:effectExtent l="0" t="0" r="8890" b="8890"/>
                      <wp:docPr id="4933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498317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</w:tr>
      <w:tr w:rsidRPr="002C4A01" w:rsidR="008F0AE9" w:rsidTr="000412EC" w14:paraId="00B91BC5" w14:textId="77777777">
        <w:trPr>
          <w:trHeight w:val="1531"/>
        </w:trPr>
        <w:tc>
          <w:tcPr>
            <w:tcW w:w="2267" w:type="dxa"/>
          </w:tcPr>
          <w:p w:rsidRPr="00B87096" w:rsidR="008F0AE9" w:rsidP="008F0AE9" w:rsidRDefault="008F0AE9" w14:paraId="22C85C07" w14:textId="794566F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</w:p>
        </w:tc>
        <w:tc>
          <w:tcPr>
            <w:tcW w:w="2268" w:type="dxa"/>
          </w:tcPr>
          <w:p w:rsidRPr="00B87096" w:rsidR="008F0AE9" w:rsidP="008F0AE9" w:rsidRDefault="008F0AE9" w14:paraId="7B7F4AF6" w14:textId="3ED8751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20 </w:t>
            </w:r>
          </w:p>
        </w:tc>
        <w:tc>
          <w:tcPr>
            <w:tcW w:w="2255" w:type="dxa"/>
          </w:tcPr>
          <w:p w:rsidRPr="00B87096" w:rsidR="008F0AE9" w:rsidP="008F0AE9" w:rsidRDefault="008F0AE9" w14:paraId="5D6BB813" w14:textId="0EC132E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21</w:t>
            </w:r>
          </w:p>
        </w:tc>
        <w:tc>
          <w:tcPr>
            <w:tcW w:w="2268" w:type="dxa"/>
          </w:tcPr>
          <w:p w:rsidRPr="00B87096" w:rsidR="008F0AE9" w:rsidP="008F0AE9" w:rsidRDefault="008F0AE9" w14:paraId="0881A2B9" w14:textId="1626740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</w:p>
        </w:tc>
        <w:tc>
          <w:tcPr>
            <w:tcW w:w="2268" w:type="dxa"/>
          </w:tcPr>
          <w:p w:rsidRPr="00B87096" w:rsidR="008F0AE9" w:rsidP="008F0AE9" w:rsidRDefault="008F0AE9" w14:paraId="704C434F" w14:textId="27005F8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23</w:t>
            </w:r>
          </w:p>
        </w:tc>
        <w:tc>
          <w:tcPr>
            <w:tcW w:w="2268" w:type="dxa"/>
          </w:tcPr>
          <w:p w:rsidRPr="00B87096" w:rsidR="008F0AE9" w:rsidP="008F0AE9" w:rsidRDefault="008F0AE9" w14:paraId="38BF1F11" w14:textId="545D778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24</w:t>
            </w:r>
          </w:p>
        </w:tc>
        <w:tc>
          <w:tcPr>
            <w:tcW w:w="2269" w:type="dxa"/>
          </w:tcPr>
          <w:p w:rsidRPr="00E96ECA" w:rsidR="008F0AE9" w:rsidP="008F0AE9" w:rsidRDefault="008F0AE9" w14:paraId="1717A246" w14:textId="513DF68D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25</w:t>
            </w:r>
          </w:p>
        </w:tc>
      </w:tr>
      <w:tr w:rsidRPr="002C4A01" w:rsidR="008F0AE9" w:rsidTr="000412EC" w14:paraId="150A5588" w14:textId="77777777">
        <w:trPr>
          <w:trHeight w:val="1531"/>
        </w:trPr>
        <w:tc>
          <w:tcPr>
            <w:tcW w:w="2267" w:type="dxa"/>
          </w:tcPr>
          <w:p w:rsidRPr="00B87096" w:rsidR="008F0AE9" w:rsidP="008F0AE9" w:rsidRDefault="008F0AE9" w14:paraId="586AFADB" w14:textId="16ADCCC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26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2496A1A7" wp14:editId="41C43A97">
                      <wp:extent cx="86360" cy="86360"/>
                      <wp:effectExtent l="0" t="0" r="8890" b="8890"/>
                      <wp:docPr id="4934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2D30C37A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8F0AE9" w:rsidP="008F0AE9" w:rsidRDefault="008F0AE9" w14:paraId="1B26766F" w14:textId="03DC30E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27</w:t>
            </w:r>
          </w:p>
        </w:tc>
        <w:tc>
          <w:tcPr>
            <w:tcW w:w="2255" w:type="dxa"/>
          </w:tcPr>
          <w:p w:rsidRPr="00B87096" w:rsidR="008F0AE9" w:rsidP="008F0AE9" w:rsidRDefault="008F0AE9" w14:paraId="2D9A3B38" w14:textId="63BBE9E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28 </w:t>
            </w:r>
          </w:p>
        </w:tc>
        <w:tc>
          <w:tcPr>
            <w:tcW w:w="2268" w:type="dxa"/>
          </w:tcPr>
          <w:p w:rsidRPr="00B87096" w:rsidR="008F0AE9" w:rsidP="008F0AE9" w:rsidRDefault="008F0AE9" w14:paraId="10DEA458" w14:textId="44BE01F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29</w:t>
            </w:r>
          </w:p>
        </w:tc>
        <w:tc>
          <w:tcPr>
            <w:tcW w:w="2268" w:type="dxa"/>
          </w:tcPr>
          <w:p w:rsidRPr="00B87096" w:rsidR="008F0AE9" w:rsidP="008F0AE9" w:rsidRDefault="008F0AE9" w14:paraId="48538502" w14:textId="6086F56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30</w:t>
            </w:r>
          </w:p>
        </w:tc>
        <w:tc>
          <w:tcPr>
            <w:tcW w:w="2268" w:type="dxa"/>
          </w:tcPr>
          <w:p w:rsidRPr="00B87096" w:rsidR="008F0AE9" w:rsidP="008F0AE9" w:rsidRDefault="008F0AE9" w14:paraId="47226AAE" w14:textId="52A8064B">
            <w:pPr>
              <w:pStyle w:val="Datoer"/>
              <w:rPr>
                <w:noProof/>
                <w:lang w:val="se-NO"/>
              </w:rPr>
            </w:pP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IF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=E10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31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= 0,""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IF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=E10 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31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 &lt;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DocVariable MonthEnd \@ d 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31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=E10+1 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27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"" 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eastAsia="nb-NO"/>
              </w:rPr>
              <w:t>31</w:t>
            </w:r>
          </w:p>
        </w:tc>
        <w:tc>
          <w:tcPr>
            <w:tcW w:w="2269" w:type="dxa"/>
          </w:tcPr>
          <w:p w:rsidRPr="0055129C" w:rsidR="008F0AE9" w:rsidP="008F0AE9" w:rsidRDefault="008F0AE9" w14:paraId="0E635D98" w14:textId="754FAF3C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Pr="004E010B" w:rsidR="00873053" w:rsidP="00873053" w:rsidRDefault="00CD0219" w14:paraId="2EA01CCA" w14:textId="74F71365">
      <w:pPr>
        <w:pStyle w:val="Datoer"/>
        <w:rPr>
          <w:lang w:val="se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77A69" wp14:editId="76DC1E96">
                <wp:simplePos x="0" y="0"/>
                <wp:positionH relativeFrom="column">
                  <wp:posOffset>10203815</wp:posOffset>
                </wp:positionH>
                <wp:positionV relativeFrom="paragraph">
                  <wp:posOffset>-457768</wp:posOffset>
                </wp:positionV>
                <wp:extent cx="10993755" cy="5100955"/>
                <wp:effectExtent l="0" t="0" r="0" b="4445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0A9625F5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="00CD0219" w:rsidP="00CD0219" w:rsidRDefault="00CD0219" w14:paraId="3D3AD5DC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152B390F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644681" w14:paraId="3638A9A6" w14:textId="6E81148C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D0219" w:rsidP="00CD0219" w:rsidRDefault="00CD0219" w14:paraId="36D11DCC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Bieja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gåvåv</w:t>
                            </w:r>
                            <w:proofErr w:type="spellEnd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tevstav</w:t>
                            </w:r>
                            <w:proofErr w:type="spellEnd"/>
                          </w:p>
                          <w:p w:rsidRPr="00CD0219" w:rsidR="00CD0219" w:rsidP="00CD0219" w:rsidRDefault="00CD0219" w14:paraId="0F70E272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8" style="position:absolute;margin-left:803.45pt;margin-top:-36.05pt;width:865.65pt;height:40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zaMA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" w14:anchorId="7C677A69">
                <v:textbox>
                  <w:txbxContent>
                    <w:p w:rsidR="00CD0219" w:rsidP="00CD0219" w:rsidRDefault="00CD0219" w14:paraId="0A9625F5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="00CD0219" w:rsidP="00CD0219" w:rsidRDefault="00CD0219" w14:paraId="3D3AD5DC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152B390F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644681" w14:paraId="3638A9A6" w14:textId="6E81148C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D0219" w:rsidP="00CD0219" w:rsidRDefault="00CD0219" w14:paraId="36D11DCC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Bieja</w:t>
                      </w:r>
                      <w:proofErr w:type="spellEnd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gåvåv</w:t>
                      </w:r>
                      <w:proofErr w:type="spellEnd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 xml:space="preserve"> ja </w:t>
                      </w:r>
                      <w:proofErr w:type="spellStart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tevstav</w:t>
                      </w:r>
                      <w:proofErr w:type="spellEnd"/>
                    </w:p>
                    <w:p w:rsidRPr="00CD0219" w:rsidR="00CD0219" w:rsidP="00CD0219" w:rsidRDefault="00CD0219" w14:paraId="0F70E272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873053" w:rsidP="00873053" w:rsidRDefault="00CD0219" w14:paraId="4F7D424E" w14:textId="2D017BCB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81914" wp14:editId="2AF9DCA3">
                <wp:simplePos x="0" y="0"/>
                <wp:positionH relativeFrom="column">
                  <wp:posOffset>-408940</wp:posOffset>
                </wp:positionH>
                <wp:positionV relativeFrom="paragraph">
                  <wp:posOffset>179070</wp:posOffset>
                </wp:positionV>
                <wp:extent cx="10993755" cy="5100955"/>
                <wp:effectExtent l="0" t="0" r="0" b="4445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7111C74E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644681" w14:paraId="0AACA5D4" w14:textId="7A8CF42A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D0219" w:rsidP="00CD0219" w:rsidRDefault="00CD0219" w14:paraId="084D433D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7" style="position:absolute;margin-left:-32.2pt;margin-top:14.1pt;width:865.65pt;height:40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1+Mg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" w14:anchorId="62E81914">
                <v:textbox>
                  <w:txbxContent>
                    <w:p w:rsidR="00CD0219" w:rsidP="00CD0219" w:rsidRDefault="00CD0219" w14:paraId="7111C74E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644681" w14:paraId="0AACA5D4" w14:textId="7A8CF42A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D0219" w:rsidP="00CD0219" w:rsidRDefault="00CD0219" w14:paraId="084D433D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873053" w:rsidP="00873053" w:rsidRDefault="00873053" w14:paraId="13658AC6" w14:textId="443197B2">
      <w:pPr>
        <w:pStyle w:val="Datoer"/>
      </w:pPr>
    </w:p>
    <w:p w:rsidR="00873053" w:rsidP="00873053" w:rsidRDefault="00873053" w14:paraId="398978A4" w14:textId="355BBC67">
      <w:pPr>
        <w:rPr>
          <w:lang w:val="se-NO"/>
        </w:rPr>
      </w:pPr>
    </w:p>
    <w:p w:rsidR="00873053" w:rsidP="00873053" w:rsidRDefault="00873053" w14:paraId="69E5F395" w14:textId="77777777">
      <w:pPr>
        <w:rPr>
          <w:lang w:val="se-NO"/>
        </w:rPr>
      </w:pPr>
    </w:p>
    <w:p w:rsidR="00873053" w:rsidP="00873053" w:rsidRDefault="00873053" w14:paraId="35BE8A53" w14:textId="77777777">
      <w:pPr>
        <w:rPr>
          <w:lang w:val="se-NO"/>
        </w:rPr>
      </w:pPr>
    </w:p>
    <w:p w:rsidR="00873053" w:rsidP="00873053" w:rsidRDefault="00873053" w14:paraId="69CD5AE8" w14:textId="77777777">
      <w:pPr>
        <w:rPr>
          <w:lang w:val="se-NO"/>
        </w:rPr>
      </w:pPr>
    </w:p>
    <w:p w:rsidR="00873053" w:rsidP="00873053" w:rsidRDefault="00873053" w14:paraId="06255E6F" w14:textId="0C1FFAFE">
      <w:pPr>
        <w:rPr>
          <w:lang w:val="se-NO"/>
        </w:rPr>
      </w:pPr>
    </w:p>
    <w:p w:rsidR="00873053" w:rsidP="00873053" w:rsidRDefault="00873053" w14:paraId="62A48E3B" w14:textId="777FDDD6">
      <w:pPr>
        <w:rPr>
          <w:lang w:val="se-NO"/>
        </w:rPr>
      </w:pPr>
    </w:p>
    <w:p w:rsidR="00873053" w:rsidP="00873053" w:rsidRDefault="00873053" w14:paraId="5DF15954" w14:textId="77777777">
      <w:pPr>
        <w:rPr>
          <w:lang w:val="se-NO"/>
        </w:rPr>
      </w:pPr>
    </w:p>
    <w:p w:rsidR="00873053" w:rsidP="00873053" w:rsidRDefault="00873053" w14:paraId="0EFCDAF0" w14:textId="77777777">
      <w:pPr>
        <w:rPr>
          <w:lang w:val="se-NO"/>
        </w:rPr>
      </w:pPr>
    </w:p>
    <w:p w:rsidR="00873053" w:rsidP="00873053" w:rsidRDefault="00873053" w14:paraId="1567E07D" w14:textId="1FC3FF67">
      <w:pPr>
        <w:rPr>
          <w:lang w:val="se-NO"/>
        </w:rPr>
      </w:pPr>
    </w:p>
    <w:p w:rsidRPr="006F0D51" w:rsidR="00873053" w:rsidP="00873053" w:rsidRDefault="00873053" w14:paraId="4D1BD0D5" w14:textId="77777777"/>
    <w:p w:rsidR="00873053" w:rsidP="00873053" w:rsidRDefault="00873053" w14:paraId="3F2768C6" w14:textId="77777777">
      <w:pPr>
        <w:rPr>
          <w:lang w:val="se-NO"/>
        </w:rPr>
      </w:pPr>
    </w:p>
    <w:p w:rsidR="00873053" w:rsidP="00873053" w:rsidRDefault="00873053" w14:paraId="65EB5542" w14:textId="77777777">
      <w:pPr>
        <w:rPr>
          <w:lang w:val="se-NO"/>
        </w:rPr>
      </w:pPr>
    </w:p>
    <w:p w:rsidR="00873053" w:rsidP="00873053" w:rsidRDefault="00873053" w14:paraId="1032C34F" w14:textId="77777777">
      <w:pPr>
        <w:rPr>
          <w:lang w:val="se-NO"/>
        </w:rPr>
      </w:pPr>
    </w:p>
    <w:p w:rsidR="00873053" w:rsidP="00873053" w:rsidRDefault="00873053" w14:paraId="067B6A9F" w14:textId="77777777">
      <w:pPr>
        <w:rPr>
          <w:lang w:val="se-NO"/>
        </w:rPr>
      </w:pPr>
    </w:p>
    <w:p w:rsidRPr="0082217B" w:rsidR="00873053" w:rsidP="00873053" w:rsidRDefault="00873053" w14:paraId="47B5FCB9" w14:textId="77777777"/>
    <w:p w:rsidRPr="0082217B" w:rsidR="00873053" w:rsidP="00873053" w:rsidRDefault="00873053" w14:paraId="2BAD306E" w14:textId="77777777"/>
    <w:p w:rsidRPr="0082217B" w:rsidR="00873053" w:rsidP="00873053" w:rsidRDefault="00873053" w14:paraId="2E27C307" w14:textId="77777777"/>
    <w:p w:rsidRPr="0082217B" w:rsidR="00873053" w:rsidP="00873053" w:rsidRDefault="00873053" w14:paraId="4671BFEE" w14:textId="77777777"/>
    <w:p w:rsidR="00873053" w:rsidP="00873053" w:rsidRDefault="00873053" w14:paraId="14DCE5E1" w14:textId="77777777"/>
    <w:p w:rsidR="00873053" w:rsidP="00873053" w:rsidRDefault="00873053" w14:paraId="796BA919" w14:textId="77777777"/>
    <w:p w:rsidR="00873053" w:rsidP="00873053" w:rsidRDefault="00873053" w14:paraId="32432569" w14:textId="77777777"/>
    <w:p w:rsidR="00873053" w:rsidP="00873053" w:rsidRDefault="00873053" w14:paraId="54FEF466" w14:textId="77777777"/>
    <w:p w:rsidR="00873053" w:rsidP="00873053" w:rsidRDefault="00873053" w14:paraId="53F2E34A" w14:textId="77777777"/>
    <w:p w:rsidR="00873053" w:rsidP="00873053" w:rsidRDefault="00873053" w14:paraId="28067FDA" w14:textId="77777777"/>
    <w:p w:rsidR="00873053" w:rsidP="00873053" w:rsidRDefault="00873053" w14:paraId="1C638C3D" w14:textId="77777777"/>
    <w:p w:rsidR="00873053" w:rsidP="00873053" w:rsidRDefault="00873053" w14:paraId="3207C2EC" w14:textId="77777777"/>
    <w:p w:rsidR="00873053" w:rsidP="00873053" w:rsidRDefault="00873053" w14:paraId="6ECDAB80" w14:textId="77777777"/>
    <w:p w:rsidR="00873053" w:rsidP="00873053" w:rsidRDefault="00873053" w14:paraId="6339508C" w14:textId="77777777"/>
    <w:p w:rsidR="00873053" w:rsidP="00873053" w:rsidRDefault="00873053" w14:paraId="28D3FF3A" w14:textId="77777777"/>
    <w:p w:rsidR="00873053" w:rsidP="00873053" w:rsidRDefault="00873053" w14:paraId="67F30AEA" w14:textId="77777777"/>
    <w:p w:rsidR="00873053" w:rsidP="00873053" w:rsidRDefault="00873053" w14:paraId="71F6B1B5" w14:textId="1F70A5DA"/>
    <w:p w:rsidR="00433C9C" w:rsidP="00873053" w:rsidRDefault="00433C9C" w14:paraId="3F975B96" w14:textId="1189FA34"/>
    <w:p w:rsidR="00433C9C" w:rsidP="00873053" w:rsidRDefault="00433C9C" w14:paraId="755051C9" w14:textId="255E955D"/>
    <w:p w:rsidR="00433C9C" w:rsidP="00873053" w:rsidRDefault="00433C9C" w14:paraId="3894E8AD" w14:textId="43AF1129"/>
    <w:p w:rsidR="00433C9C" w:rsidP="0093558F" w:rsidRDefault="0093558F" w14:paraId="2E322358" w14:textId="17318925">
      <w:pPr>
        <w:tabs>
          <w:tab w:val="left" w:pos="4668"/>
        </w:tabs>
      </w:pPr>
      <w:r>
        <w:tab/>
      </w:r>
    </w:p>
    <w:p w:rsidR="00433C9C" w:rsidP="00873053" w:rsidRDefault="00433C9C" w14:paraId="33F85BBB" w14:textId="5EB0834E"/>
    <w:p w:rsidR="005F153F" w:rsidP="00873053" w:rsidRDefault="005F153F" w14:paraId="1B0B90B0" w14:textId="25BA7CBE"/>
    <w:p w:rsidR="005F153F" w:rsidP="00873053" w:rsidRDefault="005F153F" w14:paraId="7E503F77" w14:textId="679FAC24"/>
    <w:p w:rsidR="005F153F" w:rsidP="00873053" w:rsidRDefault="005F153F" w14:paraId="739BE147" w14:textId="3E1E58D4"/>
    <w:p w:rsidR="005F153F" w:rsidP="00873053" w:rsidRDefault="005F153F" w14:paraId="23C80643" w14:textId="77777777"/>
    <w:p w:rsidR="00433C9C" w:rsidP="00873053" w:rsidRDefault="00433C9C" w14:paraId="16046DDC" w14:textId="42F73C88"/>
    <w:p w:rsidR="00433C9C" w:rsidP="00873053" w:rsidRDefault="00433C9C" w14:paraId="21D9FC4F" w14:textId="77777777"/>
    <w:p w:rsidR="00873053" w:rsidP="00873053" w:rsidRDefault="00873053" w14:paraId="189FDA9D" w14:textId="77777777"/>
    <w:p w:rsidR="00873053" w:rsidP="00873053" w:rsidRDefault="00873053" w14:paraId="47926757" w14:textId="77777777"/>
    <w:p w:rsidR="00873053" w:rsidP="00873053" w:rsidRDefault="00873053" w14:paraId="5693582F" w14:textId="77777777"/>
    <w:sdt>
      <w:sdtPr>
        <w:rPr>
          <w:rStyle w:val="Overskrift1Tegn"/>
        </w:rPr>
        <w:tag w:val="Ođđajagimánnu/tsïengele/ådåjakmánno"/>
        <w:id w:val="-172801961"/>
        <w:placeholder>
          <w:docPart w:val="0A41452BADF44046A6BBFC5438C77614"/>
        </w:placeholder>
        <w15:color w:val="FFFFFF"/>
        <w:dropDownList>
          <w:listItem w:value="Velg et element."/>
          <w:listItem w:displayText="Goevte" w:value="Goevte"/>
        </w:dropDownList>
      </w:sdtPr>
      <w:sdtEndPr>
        <w:rPr>
          <w:rStyle w:val="Standardskriftforavsnitt"/>
        </w:rPr>
      </w:sdtEndPr>
      <w:sdtContent>
        <w:p w:rsidRPr="000029E4" w:rsidR="00873053" w:rsidP="00873053" w:rsidRDefault="00F6313C" w14:paraId="6DAAEC45" w14:textId="336E3347">
          <w:pPr>
            <w:pStyle w:val="Overskrift1"/>
          </w:pPr>
          <w:r>
            <w:rPr>
              <w:rStyle w:val="Overskrift1Tegn"/>
            </w:rPr>
            <w:t>Goevte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8"/>
        <w:gridCol w:w="2268"/>
        <w:gridCol w:w="2255"/>
        <w:gridCol w:w="2268"/>
        <w:gridCol w:w="2268"/>
        <w:gridCol w:w="2268"/>
        <w:gridCol w:w="2268"/>
      </w:tblGrid>
      <w:tr w:rsidRPr="002C4A01" w:rsidR="005F153F" w:rsidTr="005F153F" w14:paraId="13EB7F1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tcW w:w="2268" w:type="dxa"/>
            <w:shd w:val="clear" w:color="auto" w:fill="D3E5F6" w:themeFill="accent3" w:themeFillTint="33"/>
          </w:tcPr>
          <w:p w:rsidRPr="005F153F" w:rsidR="005F153F" w:rsidP="005F153F" w:rsidRDefault="005F153F" w14:paraId="701EDB4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493184752"/>
              <w:placeholder>
                <w:docPart w:val="CC7EF3A38E744B7E8D3951F5C21E4EEB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2707B046" w14:textId="6ACEC90B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5F153F" w:rsidP="00050ECF" w:rsidRDefault="005F153F" w14:paraId="2065D2E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1774123261"/>
              <w:placeholder>
                <w:docPart w:val="3DA1541614514E6B8236E70B47971FD0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5F153F" w:rsidP="00050ECF" w:rsidRDefault="005F153F" w14:paraId="659DF734" w14:textId="7D585927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5F153F" w:rsidP="005F153F" w:rsidRDefault="005F153F" w14:paraId="28D24B2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1768188928"/>
              <w:placeholder>
                <w:docPart w:val="416E53BB46864FE0B17350B1A195E43E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28697C5B" w14:textId="269AE760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5F153F" w:rsidP="005F153F" w:rsidRDefault="005F153F" w14:paraId="253E0D2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1741007462"/>
              <w:placeholder>
                <w:docPart w:val="0F5F679C07EA44CF8ED8F30CFB68A92D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5F153F" w:rsidP="005F153F" w:rsidRDefault="005F153F" w14:paraId="145D9683" w14:textId="588BF5A0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5F153F" w:rsidP="005F153F" w:rsidRDefault="005F153F" w14:paraId="3C60B93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1566913213"/>
              <w:placeholder>
                <w:docPart w:val="1551C3517C784E9BBEE2E31FFC31A6F5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6A151868" w14:textId="65AD364F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5F153F" w:rsidP="005F153F" w:rsidRDefault="005F153F" w14:paraId="65132AA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742638049"/>
              <w:placeholder>
                <w:docPart w:val="DDFDACF15EE64B9E8446DBFAC5089EC2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2569F9BA" w14:textId="2B578575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8" w:type="dxa"/>
            <w:shd w:val="clear" w:color="auto" w:fill="C4BCC6" w:themeFill="accent6" w:themeFillTint="99"/>
          </w:tcPr>
          <w:p w:rsidRPr="005F153F" w:rsidR="005F153F" w:rsidP="005F153F" w:rsidRDefault="005F153F" w14:paraId="4F1CC35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2032634959"/>
              <w:placeholder>
                <w:docPart w:val="A95CCCB1DA1C4FD397A670775E7B8DA1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31293D" w:rsidRDefault="005F153F" w14:paraId="55E02B57" w14:textId="1D7F10FD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632279" w:rsidTr="00841285" w14:paraId="111E39B3" w14:textId="77777777">
        <w:trPr>
          <w:trHeight w:val="1531"/>
        </w:trPr>
        <w:tc>
          <w:tcPr>
            <w:tcW w:w="2268" w:type="dxa"/>
          </w:tcPr>
          <w:p w:rsidRPr="002C4A01" w:rsidR="00632279" w:rsidP="00632279" w:rsidRDefault="00632279" w14:paraId="4C76C6E8" w14:textId="10DB485C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632279" w:rsidP="00632279" w:rsidRDefault="00632279" w14:paraId="03B9854E" w14:textId="38B8322E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t xml:space="preserve"> </w: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632279" w:rsidP="00632279" w:rsidRDefault="00632279" w14:paraId="7F3BBEB3" w14:textId="6B2F8FD1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632279" w:rsidP="00632279" w:rsidRDefault="00632279" w14:paraId="320FD02A" w14:textId="15DD7072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632279" w:rsidP="00632279" w:rsidRDefault="00632279" w14:paraId="23B1ADE8" w14:textId="67FAA6CA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FD227F" w:rsidR="00632279" w:rsidP="00632279" w:rsidRDefault="00632279" w14:paraId="72695E2B" w14:textId="0D69D12D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632279" w:rsidP="00632279" w:rsidRDefault="00632279" w14:paraId="6B0E2EB1" w14:textId="77777777">
            <w:pPr>
              <w:pStyle w:val="Datoer"/>
              <w:rPr>
                <w:noProof/>
              </w:rPr>
            </w:pPr>
            <w:r>
              <w:rPr>
                <w:noProof/>
                <w:color w:val="FF0000"/>
              </w:rPr>
              <w:t xml:space="preserve">1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1A222F18" wp14:editId="2C7569B0">
                      <wp:extent cx="86360" cy="86360"/>
                      <wp:effectExtent l="0" t="0" r="27940" b="27940"/>
                      <wp:docPr id="891042932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65869A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FD227F" w:rsidR="00632279" w:rsidP="00632279" w:rsidRDefault="00632279" w14:paraId="4F4E7D00" w14:textId="2F8A633F">
            <w:pPr>
              <w:pStyle w:val="Datoer"/>
              <w:rPr>
                <w:lang w:val="se-NO"/>
              </w:rPr>
            </w:pPr>
          </w:p>
        </w:tc>
      </w:tr>
      <w:tr w:rsidRPr="002C4A01" w:rsidR="00632279" w:rsidTr="00841285" w14:paraId="63F4922C" w14:textId="77777777">
        <w:trPr>
          <w:trHeight w:val="1531"/>
        </w:trPr>
        <w:tc>
          <w:tcPr>
            <w:tcW w:w="2268" w:type="dxa"/>
          </w:tcPr>
          <w:p w:rsidRPr="00B87096" w:rsidR="00632279" w:rsidP="00632279" w:rsidRDefault="00632279" w14:paraId="4F98538E" w14:textId="2F6440B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Pr="00C24FEB">
              <w:rPr>
                <w:noProof/>
              </w:rPr>
              <w:t xml:space="preserve"> </w:t>
            </w:r>
          </w:p>
        </w:tc>
        <w:tc>
          <w:tcPr>
            <w:tcW w:w="2268" w:type="dxa"/>
          </w:tcPr>
          <w:p w:rsidRPr="00B87096" w:rsidR="00632279" w:rsidP="00632279" w:rsidRDefault="00632279" w14:paraId="21CA4C06" w14:textId="02C903F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3</w:t>
            </w:r>
          </w:p>
        </w:tc>
        <w:tc>
          <w:tcPr>
            <w:tcW w:w="2255" w:type="dxa"/>
          </w:tcPr>
          <w:p w:rsidRPr="00B87096" w:rsidR="00632279" w:rsidP="00632279" w:rsidRDefault="00632279" w14:paraId="68D3490F" w14:textId="35D66533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 xml:space="preserve">4 </w:t>
            </w:r>
          </w:p>
        </w:tc>
        <w:tc>
          <w:tcPr>
            <w:tcW w:w="2268" w:type="dxa"/>
          </w:tcPr>
          <w:p w:rsidRPr="00A934FC" w:rsidR="00632279" w:rsidP="00632279" w:rsidRDefault="00632279" w14:paraId="0CA6BE36" w14:textId="7CF520D4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5</w:t>
            </w:r>
            <w:r w:rsidRPr="00B87096">
              <w:rPr>
                <w:noProof/>
                <w:lang w:val="se-NO" w:bidi="nb-NO"/>
              </w:rPr>
              <w:t xml:space="preserve"> </w:t>
            </w:r>
            <w:r w:rsidRPr="00C24FEB">
              <w:rPr>
                <w:noProof/>
              </w:rPr>
              <w:t xml:space="preserve"> </w:t>
            </w:r>
          </w:p>
        </w:tc>
        <w:tc>
          <w:tcPr>
            <w:tcW w:w="2268" w:type="dxa"/>
          </w:tcPr>
          <w:p w:rsidR="00186D22" w:rsidP="00186D22" w:rsidRDefault="00632279" w14:paraId="5C6252F2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6</w:t>
            </w:r>
            <w:r w:rsidRPr="00B87096">
              <w:rPr>
                <w:noProof/>
                <w:lang w:val="se-NO" w:bidi="nb-NO"/>
              </w:rPr>
              <w:t xml:space="preserve"> </w:t>
            </w:r>
            <w:r w:rsidRPr="00C24FEB">
              <w:rPr>
                <w:noProof/>
              </w:rPr>
              <w:t xml:space="preserve"> </w:t>
            </w:r>
            <w:r w:rsidRPr="00C24FEB" w:rsidR="00186D22">
              <w:rPr>
                <w:noProof/>
              </w:rPr>
              <w:drawing>
                <wp:inline distT="0" distB="0" distL="0" distR="0" wp14:anchorId="5AA2DE90" wp14:editId="35412BAE">
                  <wp:extent cx="256238" cy="193730"/>
                  <wp:effectExtent l="0" t="0" r="0" b="0"/>
                  <wp:docPr id="43" name="Bil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Style w:val="merkedagerTegn"/>
              </w:rPr>
              <w:tag w:val="BLANK"/>
              <w:id w:val="-2093699848"/>
              <w:placeholder>
                <w:docPart w:val="D758540F092C43489C46A0573B3FA227"/>
              </w:placeholder>
              <w:dropDownList>
                <w:listItem w:value="Velg et element."/>
                <w:listItem w:displayText="Saemiej åålmegebiejjie" w:value="Saemiej åålmeg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186D22" w:rsidP="00186D22" w:rsidRDefault="00186D22" w14:paraId="431505CD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Saemiej åålmegebiejjie</w:t>
                </w:r>
              </w:p>
            </w:sdtContent>
          </w:sdt>
          <w:p w:rsidRPr="00B87096" w:rsidR="00632279" w:rsidP="00632279" w:rsidRDefault="00632279" w14:paraId="73DBD776" w14:textId="188C54EE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B87096" w:rsidR="00632279" w:rsidP="00632279" w:rsidRDefault="00632279" w14:paraId="53E5AC66" w14:textId="13571C2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</w:p>
        </w:tc>
        <w:tc>
          <w:tcPr>
            <w:tcW w:w="2268" w:type="dxa"/>
          </w:tcPr>
          <w:p w:rsidR="00632279" w:rsidP="00632279" w:rsidRDefault="00632279" w14:paraId="403AB8BE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 xml:space="preserve">8 </w:t>
            </w:r>
          </w:p>
          <w:p w:rsidRPr="00547755" w:rsidR="00547755" w:rsidP="00632279" w:rsidRDefault="00547755" w14:paraId="2D139980" w14:textId="6101A68A">
            <w:pPr>
              <w:pStyle w:val="Datoer"/>
              <w:rPr>
                <w:rFonts w:ascii="Calibri Light" w:hAnsi="Calibri Light" w:cs="Calibri Light"/>
                <w:noProof/>
                <w:color w:val="FF0000"/>
                <w:sz w:val="18"/>
                <w:lang w:val="se-NO"/>
              </w:rPr>
            </w:pPr>
            <w:r w:rsidRPr="00547755">
              <w:rPr>
                <w:rFonts w:ascii="Calibri Light" w:hAnsi="Calibri Light" w:cs="Calibri Light"/>
                <w:noProof/>
                <w:sz w:val="18"/>
              </w:rPr>
              <w:t>Ietnienbiejjie</w:t>
            </w:r>
          </w:p>
        </w:tc>
      </w:tr>
      <w:tr w:rsidRPr="002C4A01" w:rsidR="00632279" w:rsidTr="00841285" w14:paraId="3DD06043" w14:textId="77777777">
        <w:trPr>
          <w:trHeight w:val="1531"/>
        </w:trPr>
        <w:tc>
          <w:tcPr>
            <w:tcW w:w="2268" w:type="dxa"/>
          </w:tcPr>
          <w:p w:rsidRPr="00B87096" w:rsidR="00632279" w:rsidP="00632279" w:rsidRDefault="00632279" w14:paraId="3898978C" w14:textId="1ABCD1F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9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58CF712E" wp14:editId="2935CF00">
                      <wp:extent cx="86360" cy="86360"/>
                      <wp:effectExtent l="0" t="0" r="8890" b="8890"/>
                      <wp:docPr id="1077275906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30E029A5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632279" w:rsidP="00632279" w:rsidRDefault="00632279" w14:paraId="50FAAF79" w14:textId="58327E8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10</w:t>
            </w:r>
          </w:p>
        </w:tc>
        <w:tc>
          <w:tcPr>
            <w:tcW w:w="2255" w:type="dxa"/>
          </w:tcPr>
          <w:p w:rsidRPr="00B87096" w:rsidR="00632279" w:rsidP="00632279" w:rsidRDefault="00632279" w14:paraId="3C2A9816" w14:textId="0B2BEAC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11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632279" w:rsidP="00632279" w:rsidRDefault="00632279" w14:paraId="491969BF" w14:textId="2172001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tcW w:w="2268" w:type="dxa"/>
          </w:tcPr>
          <w:p w:rsidRPr="00B87096" w:rsidR="00632279" w:rsidP="00632279" w:rsidRDefault="00632279" w14:paraId="6EFA917C" w14:textId="74550AC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tcW w:w="2268" w:type="dxa"/>
          </w:tcPr>
          <w:p w:rsidRPr="00B87096" w:rsidR="00632279" w:rsidP="00632279" w:rsidRDefault="00632279" w14:paraId="1DAC3EBB" w14:textId="03777E45">
            <w:pPr>
              <w:pStyle w:val="Datoer"/>
              <w:rPr>
                <w:lang w:val="se-NO"/>
              </w:rPr>
            </w:pPr>
            <w:r>
              <w:rPr>
                <w:lang w:val="se-NO"/>
              </w:rPr>
              <w:t>14</w:t>
            </w:r>
          </w:p>
        </w:tc>
        <w:tc>
          <w:tcPr>
            <w:tcW w:w="2268" w:type="dxa"/>
          </w:tcPr>
          <w:p w:rsidR="00632279" w:rsidP="00632279" w:rsidRDefault="00632279" w14:paraId="05DC9CF4" w14:textId="7777777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15</w:t>
            </w:r>
          </w:p>
          <w:p w:rsidRPr="00FD227F" w:rsidR="00632279" w:rsidP="00632279" w:rsidRDefault="00632279" w14:paraId="73EF48FF" w14:textId="5C15A9DF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632279" w:rsidTr="00841285" w14:paraId="15ABBF76" w14:textId="77777777">
        <w:trPr>
          <w:trHeight w:val="1531"/>
        </w:trPr>
        <w:tc>
          <w:tcPr>
            <w:tcW w:w="2268" w:type="dxa"/>
          </w:tcPr>
          <w:p w:rsidRPr="00632279" w:rsidR="00632279" w:rsidP="00632279" w:rsidRDefault="00632279" w14:paraId="7E09CD77" w14:textId="7F9E64E6">
            <w:pPr>
              <w:pStyle w:val="Datoer"/>
            </w:pPr>
            <w:r>
              <w:rPr>
                <w:noProof/>
                <w:lang w:bidi="nb-NO"/>
              </w:rPr>
              <w:t>16</w:t>
            </w:r>
          </w:p>
        </w:tc>
        <w:tc>
          <w:tcPr>
            <w:tcW w:w="2268" w:type="dxa"/>
          </w:tcPr>
          <w:p w:rsidRPr="00B87096" w:rsidR="00632279" w:rsidP="00632279" w:rsidRDefault="00632279" w14:paraId="591C5A58" w14:textId="5289EB7E">
            <w:pPr>
              <w:pStyle w:val="Datoer"/>
              <w:rPr>
                <w:lang w:val="se-NO"/>
              </w:rPr>
            </w:pPr>
            <w:r>
              <w:rPr>
                <w:noProof/>
                <w:lang w:bidi="nb-NO"/>
              </w:rPr>
              <w:t>17</w:t>
            </w:r>
            <w: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18B68D68" wp14:editId="2E5B8302">
                      <wp:extent cx="86360" cy="86360"/>
                      <wp:effectExtent l="0" t="0" r="8890" b="8890"/>
                      <wp:docPr id="213933783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41E78F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55" w:type="dxa"/>
          </w:tcPr>
          <w:p w:rsidRPr="00765B68" w:rsidR="00632279" w:rsidP="00632279" w:rsidRDefault="00632279" w14:paraId="2FC2D596" w14:textId="07BDAE5C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tcW w:w="2268" w:type="dxa"/>
          </w:tcPr>
          <w:p w:rsidRPr="00765B68" w:rsidR="00632279" w:rsidP="00632279" w:rsidRDefault="00632279" w14:paraId="60889962" w14:textId="12D6AF9B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 xml:space="preserve">19 </w:t>
            </w:r>
          </w:p>
        </w:tc>
        <w:tc>
          <w:tcPr>
            <w:tcW w:w="2268" w:type="dxa"/>
          </w:tcPr>
          <w:p w:rsidRPr="004223BF" w:rsidR="00632279" w:rsidP="00632279" w:rsidRDefault="00632279" w14:paraId="73711FC9" w14:textId="511B78EB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bidi="nb-NO"/>
              </w:rPr>
              <w:t>20</w:t>
            </w:r>
          </w:p>
        </w:tc>
        <w:tc>
          <w:tcPr>
            <w:tcW w:w="2268" w:type="dxa"/>
          </w:tcPr>
          <w:p w:rsidR="00186D22" w:rsidP="00186D22" w:rsidRDefault="00632279" w14:paraId="5E309E8E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bidi="nb-NO"/>
              </w:rPr>
              <w:t>21</w:t>
            </w:r>
          </w:p>
          <w:sdt>
            <w:sdtPr>
              <w:rPr>
                <w:rStyle w:val="merkedagerTegn"/>
                <w:lang w:val="se-NO"/>
              </w:rPr>
              <w:tag w:val="BLANK"/>
              <w:id w:val="-540750894"/>
              <w:placeholder>
                <w:docPart w:val="88F8FAE7D58F44A4AABD528A6840760D"/>
              </w:placeholder>
              <w:dropDownList>
                <w:listItem w:value="Velg et element."/>
                <w:listItem w:displayText="Ietniengïelebiejjie" w:value="Ietniengïel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186D22" w:rsidP="00186D22" w:rsidRDefault="00186D22" w14:paraId="0A3F9990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  <w:lang w:val="se-NO"/>
                  </w:rPr>
                </w:pPr>
                <w:r>
                  <w:rPr>
                    <w:rStyle w:val="merkedagerTegn"/>
                    <w:lang w:val="se-NO"/>
                  </w:rPr>
                  <w:t>Ietniengïelebiejjie</w:t>
                </w:r>
              </w:p>
            </w:sdtContent>
          </w:sdt>
          <w:p w:rsidRPr="00B87096" w:rsidR="00632279" w:rsidP="00632279" w:rsidRDefault="00632279" w14:paraId="55DD6465" w14:textId="44F2D2F9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632279" w:rsidR="00632279" w:rsidP="00632279" w:rsidRDefault="00632279" w14:paraId="47878920" w14:textId="22996C16">
            <w:pPr>
              <w:pStyle w:val="Datoer"/>
              <w:rPr>
                <w:noProof/>
                <w:color w:val="FF0000"/>
                <w:lang w:bidi="nb-NO"/>
              </w:rPr>
            </w:pPr>
            <w:r w:rsidRPr="00632279">
              <w:rPr>
                <w:noProof/>
                <w:color w:val="FF0000"/>
                <w:lang w:bidi="nb-NO"/>
              </w:rPr>
              <w:t>22</w:t>
            </w:r>
          </w:p>
          <w:p w:rsidRPr="00E96ECA" w:rsidR="00632279" w:rsidP="00632279" w:rsidRDefault="00632279" w14:paraId="296152A1" w14:textId="12E93A34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632279" w:rsidTr="00841285" w14:paraId="3A55C465" w14:textId="77777777">
        <w:trPr>
          <w:trHeight w:val="1531"/>
        </w:trPr>
        <w:tc>
          <w:tcPr>
            <w:tcW w:w="2268" w:type="dxa"/>
          </w:tcPr>
          <w:p w:rsidRPr="00B87096" w:rsidR="00632279" w:rsidP="00632279" w:rsidRDefault="00632279" w14:paraId="78DCC497" w14:textId="5732D7FC">
            <w:pPr>
              <w:pStyle w:val="Datoer"/>
              <w:rPr>
                <w:lang w:val="se-NO"/>
              </w:rPr>
            </w:pPr>
            <w:r>
              <w:rPr>
                <w:noProof/>
                <w:lang w:bidi="nb-NO"/>
              </w:rPr>
              <w:t>23</w:t>
            </w:r>
          </w:p>
        </w:tc>
        <w:tc>
          <w:tcPr>
            <w:tcW w:w="2268" w:type="dxa"/>
          </w:tcPr>
          <w:p w:rsidRPr="00B87096" w:rsidR="00632279" w:rsidP="00632279" w:rsidRDefault="00632279" w14:paraId="486ED3EF" w14:textId="2AE61F5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 xml:space="preserve">24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94D738B" wp14:editId="0B569003">
                      <wp:extent cx="86360" cy="86360"/>
                      <wp:effectExtent l="0" t="0" r="8890" b="8890"/>
                      <wp:docPr id="4929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59A23387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55" w:type="dxa"/>
          </w:tcPr>
          <w:p w:rsidRPr="00B87096" w:rsidR="00632279" w:rsidP="00632279" w:rsidRDefault="00632279" w14:paraId="5EC5540F" w14:textId="246C6C7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25</w:t>
            </w:r>
          </w:p>
        </w:tc>
        <w:tc>
          <w:tcPr>
            <w:tcW w:w="2268" w:type="dxa"/>
          </w:tcPr>
          <w:p w:rsidRPr="00B87096" w:rsidR="00632279" w:rsidP="00632279" w:rsidRDefault="00632279" w14:paraId="5336B44A" w14:textId="488B334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26</w:t>
            </w:r>
          </w:p>
        </w:tc>
        <w:tc>
          <w:tcPr>
            <w:tcW w:w="2268" w:type="dxa"/>
          </w:tcPr>
          <w:p w:rsidRPr="00B87096" w:rsidR="00632279" w:rsidP="00632279" w:rsidRDefault="00632279" w14:paraId="74AF69D9" w14:textId="2D26748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 xml:space="preserve">27 </w:t>
            </w:r>
          </w:p>
        </w:tc>
        <w:tc>
          <w:tcPr>
            <w:tcW w:w="2268" w:type="dxa"/>
          </w:tcPr>
          <w:p w:rsidRPr="00B87096" w:rsidR="00632279" w:rsidP="00632279" w:rsidRDefault="00632279" w14:paraId="087CAA6A" w14:textId="1BCCFFB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28</w: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55129C" w:rsidR="00632279" w:rsidP="00632279" w:rsidRDefault="00632279" w14:paraId="31A24C4C" w14:textId="05581635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</w:p>
        </w:tc>
      </w:tr>
    </w:tbl>
    <w:p w:rsidRPr="004E010B" w:rsidR="0012597B" w:rsidP="0012597B" w:rsidRDefault="0012597B" w14:paraId="0924FD44" w14:textId="2DB74C7C">
      <w:pPr>
        <w:pStyle w:val="Datoer"/>
        <w:rPr>
          <w:lang w:val="se-NO"/>
        </w:rPr>
      </w:pPr>
    </w:p>
    <w:p w:rsidR="0012597B" w:rsidP="0012597B" w:rsidRDefault="00CD0219" w14:paraId="6B14DCE9" w14:textId="2CF6DB90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907D2A" wp14:editId="67E2089C">
                <wp:simplePos x="0" y="0"/>
                <wp:positionH relativeFrom="column">
                  <wp:posOffset>-645795</wp:posOffset>
                </wp:positionH>
                <wp:positionV relativeFrom="paragraph">
                  <wp:posOffset>332741</wp:posOffset>
                </wp:positionV>
                <wp:extent cx="10993755" cy="4572000"/>
                <wp:effectExtent l="0" t="0" r="0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11B1E768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644681" w14:paraId="3F9CF4EC" w14:textId="1FD958A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D0219" w:rsidP="00CD0219" w:rsidRDefault="00CD0219" w14:paraId="7F398A3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9" style="position:absolute;margin-left:-50.85pt;margin-top:26.2pt;width:865.65pt;height:5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" w14:anchorId="66907D2A">
                <v:textbox>
                  <w:txbxContent>
                    <w:p w:rsidR="00CD0219" w:rsidP="00CD0219" w:rsidRDefault="00CD0219" w14:paraId="11B1E768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644681" w14:paraId="3F9CF4EC" w14:textId="1FD958A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D0219" w:rsidP="00CD0219" w:rsidRDefault="00CD0219" w14:paraId="7F398A3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245D84" w:rsidR="0012597B" w:rsidP="0012597B" w:rsidRDefault="0012597B" w14:paraId="1A6BD43A" w14:textId="7FA941CD">
      <w:pPr>
        <w:pStyle w:val="Datoer"/>
        <w:rPr>
          <w:lang w:val="en-GB"/>
        </w:rPr>
      </w:pPr>
    </w:p>
    <w:p w:rsidR="0012597B" w:rsidP="0012597B" w:rsidRDefault="0012597B" w14:paraId="35B97908" w14:textId="12F90062">
      <w:pPr>
        <w:rPr>
          <w:lang w:val="se-NO"/>
        </w:rPr>
      </w:pPr>
    </w:p>
    <w:p w:rsidR="0012597B" w:rsidP="0012597B" w:rsidRDefault="0012597B" w14:paraId="2764F815" w14:textId="77777777">
      <w:pPr>
        <w:rPr>
          <w:lang w:val="se-NO"/>
        </w:rPr>
      </w:pPr>
    </w:p>
    <w:p w:rsidR="0012597B" w:rsidP="0012597B" w:rsidRDefault="0012597B" w14:paraId="678DFEBD" w14:textId="77777777">
      <w:pPr>
        <w:rPr>
          <w:lang w:val="se-NO"/>
        </w:rPr>
      </w:pPr>
    </w:p>
    <w:p w:rsidR="0012597B" w:rsidP="0012597B" w:rsidRDefault="0012597B" w14:paraId="4D7292F1" w14:textId="2E978625">
      <w:pPr>
        <w:rPr>
          <w:lang w:val="se-NO"/>
        </w:rPr>
      </w:pPr>
    </w:p>
    <w:p w:rsidR="0012597B" w:rsidP="0012597B" w:rsidRDefault="0012597B" w14:paraId="3F7C122D" w14:textId="77777777">
      <w:pPr>
        <w:rPr>
          <w:lang w:val="se-NO"/>
        </w:rPr>
      </w:pPr>
    </w:p>
    <w:p w:rsidR="0012597B" w:rsidP="0012597B" w:rsidRDefault="0012597B" w14:paraId="15D20E09" w14:textId="77777777">
      <w:pPr>
        <w:rPr>
          <w:lang w:val="se-NO"/>
        </w:rPr>
      </w:pPr>
    </w:p>
    <w:p w:rsidR="0012597B" w:rsidP="0012597B" w:rsidRDefault="0012597B" w14:paraId="36711FE6" w14:textId="77777777">
      <w:pPr>
        <w:rPr>
          <w:lang w:val="se-NO"/>
        </w:rPr>
      </w:pPr>
    </w:p>
    <w:p w:rsidR="0012597B" w:rsidP="0012597B" w:rsidRDefault="0012597B" w14:paraId="2CE18FF9" w14:textId="77777777">
      <w:pPr>
        <w:rPr>
          <w:lang w:val="se-NO"/>
        </w:rPr>
      </w:pPr>
    </w:p>
    <w:p w:rsidR="0012597B" w:rsidP="0012597B" w:rsidRDefault="0012597B" w14:paraId="645D1FFE" w14:textId="77777777">
      <w:pPr>
        <w:rPr>
          <w:lang w:val="se-NO"/>
        </w:rPr>
      </w:pPr>
    </w:p>
    <w:p w:rsidRPr="006F0D51" w:rsidR="0012597B" w:rsidP="0012597B" w:rsidRDefault="0012597B" w14:paraId="63A139A0" w14:textId="77777777"/>
    <w:p w:rsidR="0012597B" w:rsidP="0012597B" w:rsidRDefault="0012597B" w14:paraId="3B2C8D9C" w14:textId="77777777">
      <w:pPr>
        <w:rPr>
          <w:lang w:val="se-NO"/>
        </w:rPr>
      </w:pPr>
    </w:p>
    <w:p w:rsidR="0012597B" w:rsidP="0012597B" w:rsidRDefault="0012597B" w14:paraId="37417563" w14:textId="77777777">
      <w:pPr>
        <w:rPr>
          <w:lang w:val="se-NO"/>
        </w:rPr>
      </w:pPr>
    </w:p>
    <w:p w:rsidR="0012597B" w:rsidP="0012597B" w:rsidRDefault="0012597B" w14:paraId="65411707" w14:textId="77777777">
      <w:pPr>
        <w:rPr>
          <w:lang w:val="se-NO"/>
        </w:rPr>
      </w:pPr>
    </w:p>
    <w:p w:rsidR="0012597B" w:rsidP="0012597B" w:rsidRDefault="0012597B" w14:paraId="0D1D4D00" w14:textId="77777777">
      <w:pPr>
        <w:rPr>
          <w:lang w:val="se-NO"/>
        </w:rPr>
      </w:pPr>
    </w:p>
    <w:p w:rsidRPr="0082217B" w:rsidR="0012597B" w:rsidP="0012597B" w:rsidRDefault="0012597B" w14:paraId="381FAA3B" w14:textId="77777777"/>
    <w:p w:rsidRPr="0082217B" w:rsidR="0012597B" w:rsidP="0012597B" w:rsidRDefault="0012597B" w14:paraId="31D259E0" w14:textId="77777777"/>
    <w:p w:rsidRPr="0082217B" w:rsidR="0012597B" w:rsidP="0012597B" w:rsidRDefault="0012597B" w14:paraId="6DCEA1F1" w14:textId="77777777"/>
    <w:p w:rsidR="0012597B" w:rsidP="0012597B" w:rsidRDefault="0012597B" w14:paraId="2B2783E7" w14:textId="57D9DBF3"/>
    <w:p w:rsidRPr="0082217B" w:rsidR="00703120" w:rsidP="0012597B" w:rsidRDefault="00703120" w14:paraId="67DFCA4C" w14:textId="77777777"/>
    <w:p w:rsidR="0012597B" w:rsidP="0012597B" w:rsidRDefault="0012597B" w14:paraId="25FBF762" w14:textId="77777777"/>
    <w:p w:rsidR="0012597B" w:rsidP="0012597B" w:rsidRDefault="0012597B" w14:paraId="4E4E227F" w14:textId="77777777"/>
    <w:p w:rsidR="0012597B" w:rsidP="0012597B" w:rsidRDefault="0012597B" w14:paraId="268E4F4F" w14:textId="77777777"/>
    <w:p w:rsidR="0012597B" w:rsidP="0012597B" w:rsidRDefault="0012597B" w14:paraId="3C855620" w14:textId="77777777"/>
    <w:p w:rsidR="0012597B" w:rsidP="0012597B" w:rsidRDefault="0012597B" w14:paraId="6245EDF4" w14:textId="77777777"/>
    <w:p w:rsidR="0012597B" w:rsidP="0012597B" w:rsidRDefault="0012597B" w14:paraId="2FC68BCC" w14:textId="77777777"/>
    <w:p w:rsidR="0012597B" w:rsidP="0012597B" w:rsidRDefault="0012597B" w14:paraId="6EEDE8FF" w14:textId="77777777"/>
    <w:p w:rsidR="0012597B" w:rsidP="0012597B" w:rsidRDefault="0012597B" w14:paraId="38108150" w14:textId="77777777"/>
    <w:p w:rsidR="0012597B" w:rsidP="0012597B" w:rsidRDefault="0012597B" w14:paraId="6C3DAB82" w14:textId="77777777"/>
    <w:p w:rsidR="0012597B" w:rsidP="0012597B" w:rsidRDefault="0012597B" w14:paraId="14E98514" w14:textId="77777777"/>
    <w:p w:rsidR="0012597B" w:rsidP="0012597B" w:rsidRDefault="0012597B" w14:paraId="60A4B9BD" w14:textId="77777777"/>
    <w:p w:rsidR="0012597B" w:rsidP="0012597B" w:rsidRDefault="0012597B" w14:paraId="2A7680BF" w14:textId="6571243B"/>
    <w:p w:rsidR="00ED041E" w:rsidP="0012597B" w:rsidRDefault="00ED041E" w14:paraId="4087EA4A" w14:textId="68E78A22"/>
    <w:p w:rsidR="00ED041E" w:rsidP="0012597B" w:rsidRDefault="00ED041E" w14:paraId="15AB1F22" w14:textId="60D61A97"/>
    <w:p w:rsidR="00ED041E" w:rsidP="0012597B" w:rsidRDefault="00ED041E" w14:paraId="10C6F863" w14:textId="3C33A629"/>
    <w:p w:rsidR="00BA0FCB" w:rsidP="00AE6FE1" w:rsidRDefault="00BA0FCB" w14:paraId="31FE95C0" w14:textId="77777777"/>
    <w:p w:rsidR="00BA0FCB" w:rsidP="00AE6FE1" w:rsidRDefault="00BA0FCB" w14:paraId="0EC3C756" w14:textId="77777777"/>
    <w:p w:rsidR="00BA0FCB" w:rsidP="00AE6FE1" w:rsidRDefault="00BA0FCB" w14:paraId="07C2E6E4" w14:textId="77777777"/>
    <w:sdt>
      <w:sdtPr>
        <w:rPr>
          <w:rStyle w:val="Overskrift1Tegn"/>
        </w:rPr>
        <w:tag w:val="Ođđajagimánnu/tsïengele/ådåjakmánno"/>
        <w:id w:val="-85008902"/>
        <w:placeholder>
          <w:docPart w:val="3B40D33B08F44BFFB13C2B33B532D980"/>
        </w:placeholder>
        <w15:color w:val="FFFFFF"/>
        <w:dropDownList>
          <w:listItem w:value="Velg et element."/>
          <w:listItem w:displayText="Njoktje" w:value="Njoktje"/>
        </w:dropDownList>
      </w:sdtPr>
      <w:sdtEndPr>
        <w:rPr>
          <w:rStyle w:val="Standardskriftforavsnitt"/>
        </w:rPr>
      </w:sdtEndPr>
      <w:sdtContent>
        <w:p w:rsidRPr="000029E4" w:rsidR="00BA0FCB" w:rsidP="00BA0FCB" w:rsidRDefault="00BA0FCB" w14:paraId="5B207897" w14:textId="77777777">
          <w:pPr>
            <w:pStyle w:val="Overskrift1"/>
          </w:pPr>
          <w:r>
            <w:rPr>
              <w:rStyle w:val="Overskrift1Tegn"/>
            </w:rPr>
            <w:t>Njoktje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5F153F" w:rsidTr="005F153F" w14:paraId="20A9966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tcW w:w="2267" w:type="dxa"/>
            <w:shd w:val="clear" w:color="auto" w:fill="D3E5F6" w:themeFill="accent3" w:themeFillTint="33"/>
          </w:tcPr>
          <w:p w:rsidRPr="005F153F" w:rsidR="005F153F" w:rsidP="005F153F" w:rsidRDefault="005F153F" w14:paraId="270CD53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946731147"/>
              <w:placeholder>
                <w:docPart w:val="53B43F381F88497385381C9BF34A8604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20353EFD" w14:textId="325C2367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5F153F" w:rsidP="005F153F" w:rsidRDefault="005F153F" w14:paraId="3DB7C4A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1715932930"/>
              <w:placeholder>
                <w:docPart w:val="67DB815D55F5453AA34ABE005DD93A2F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5F153F" w:rsidP="00050ECF" w:rsidRDefault="005F153F" w14:paraId="214921AE" w14:textId="4E00D85E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5F153F" w:rsidP="005F153F" w:rsidRDefault="005F153F" w14:paraId="3C77907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390385272"/>
              <w:placeholder>
                <w:docPart w:val="11032AC6541546F3912C4F31937E814D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0F48302E" w14:textId="51EE4F77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5F153F" w:rsidP="005F153F" w:rsidRDefault="005F153F" w14:paraId="49A2F6B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1021055801"/>
              <w:placeholder>
                <w:docPart w:val="AD7515A6725C4D6DB7D53BED3B636C88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5F153F" w:rsidP="005F153F" w:rsidRDefault="005F153F" w14:paraId="782EDD71" w14:textId="0BE07260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5F153F" w:rsidP="005F153F" w:rsidRDefault="005F153F" w14:paraId="69B1BCE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806631475"/>
              <w:placeholder>
                <w:docPart w:val="5E377545BAA140C1AF72EAF972C6890C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7485F167" w14:textId="62A7F28E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5F153F" w:rsidP="005F153F" w:rsidRDefault="005F153F" w14:paraId="5ED616F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1729418352"/>
              <w:placeholder>
                <w:docPart w:val="E7F7BB8EC6B54F5FBA233CD10A070324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738FF6F6" w14:textId="563B2904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9" w:type="dxa"/>
            <w:shd w:val="clear" w:color="auto" w:fill="C4BCC6" w:themeFill="accent6" w:themeFillTint="99"/>
          </w:tcPr>
          <w:p w:rsidRPr="005F153F" w:rsidR="005F153F" w:rsidP="005F153F" w:rsidRDefault="005F153F" w14:paraId="6EC3696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1020824222"/>
              <w:placeholder>
                <w:docPart w:val="7C961CC72CF643BF96E7736246E29214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31293D" w:rsidRDefault="005F153F" w14:paraId="7DC8EFEF" w14:textId="59B092A0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E55D01" w:rsidTr="00D35FCA" w14:paraId="26195564" w14:textId="77777777">
        <w:trPr>
          <w:trHeight w:val="1531"/>
        </w:trPr>
        <w:tc>
          <w:tcPr>
            <w:tcW w:w="2267" w:type="dxa"/>
          </w:tcPr>
          <w:p w:rsidRPr="002C4A01" w:rsidR="00E55D01" w:rsidP="00E55D01" w:rsidRDefault="00E55D01" w14:paraId="24FB49D4" w14:textId="441FA610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E55D01" w:rsidP="00E55D01" w:rsidRDefault="00E55D01" w14:paraId="574C1924" w14:textId="681D8994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="00E55D01" w:rsidP="00E55D01" w:rsidRDefault="00E55D01" w14:paraId="5033E16F" w14:textId="77777777">
            <w:pPr>
              <w:pStyle w:val="Datoer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Pr="002C4A01" w:rsidR="00E55D01" w:rsidP="00E55D01" w:rsidRDefault="00E55D01" w14:paraId="1D6D4CBA" w14:textId="50C16E8E">
            <w:pPr>
              <w:pStyle w:val="Datoer"/>
            </w:pPr>
          </w:p>
        </w:tc>
        <w:tc>
          <w:tcPr>
            <w:tcW w:w="2268" w:type="dxa"/>
          </w:tcPr>
          <w:p w:rsidRPr="002C4A01" w:rsidR="00E55D01" w:rsidP="00E55D01" w:rsidRDefault="00E55D01" w14:paraId="05253C76" w14:textId="0B9A991B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2C4A01" w:rsidR="00E55D01" w:rsidP="00E55D01" w:rsidRDefault="00E55D01" w14:paraId="008D39E3" w14:textId="6FE5C57C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8739E7" w:rsidR="00E55D01" w:rsidP="00E55D01" w:rsidRDefault="00E55D01" w14:paraId="715C4406" w14:textId="77777777">
            <w:pPr>
              <w:pStyle w:val="Datoer"/>
              <w:rPr>
                <w:noProof/>
                <w:lang w:val="se-NO" w:bidi="nb-NO"/>
              </w:rPr>
            </w:pPr>
          </w:p>
          <w:p w:rsidRPr="00FD227F" w:rsidR="00E55D01" w:rsidP="00E55D01" w:rsidRDefault="00E55D01" w14:paraId="16B5E795" w14:textId="492920E5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765C14" w:rsidR="00E55D01" w:rsidP="00765C14" w:rsidRDefault="00765C14" w14:paraId="5B82057C" w14:textId="6874A653">
            <w:pPr>
              <w:pStyle w:val="Datoer"/>
            </w:pPr>
            <w:r>
              <w:rPr>
                <w:noProof/>
                <w:color w:val="FF0000"/>
                <w:lang w:val="se-NO"/>
              </w:rPr>
              <w:t>1</w:t>
            </w:r>
          </w:p>
        </w:tc>
      </w:tr>
      <w:tr w:rsidRPr="002C4A01" w:rsidR="00E55D01" w:rsidTr="00D35FCA" w14:paraId="4A68F26B" w14:textId="77777777">
        <w:trPr>
          <w:trHeight w:val="1531"/>
        </w:trPr>
        <w:tc>
          <w:tcPr>
            <w:tcW w:w="2267" w:type="dxa"/>
          </w:tcPr>
          <w:p w:rsidR="009A1416" w:rsidP="009A1416" w:rsidRDefault="00E55D01" w14:paraId="2AE5DC5A" w14:textId="77777777">
            <w:pPr>
              <w:pStyle w:val="Datoer"/>
              <w:rPr>
                <w:noProof/>
                <w:color w:val="FF0000"/>
                <w:lang w:val="se-NO"/>
              </w:rPr>
            </w:pPr>
            <w:r w:rsidRPr="009C1970">
              <w:rPr>
                <w:noProof/>
                <w:color w:val="auto"/>
                <w:lang w:val="se-NO"/>
              </w:rPr>
              <w:t>2</w:t>
            </w:r>
            <w:r w:rsidRPr="008C1853">
              <w:rPr>
                <w:noProof/>
                <w:color w:val="FF0000"/>
                <w:lang w:val="se-NO"/>
              </w:rPr>
              <w:t xml:space="preserve"> </w:t>
            </w:r>
            <w:r w:rsidRPr="00C24FEB" w:rsidR="009A1416">
              <w:rPr>
                <w:noProof/>
              </w:rPr>
              <w:drawing>
                <wp:inline distT="0" distB="0" distL="0" distR="0" wp14:anchorId="1108A629" wp14:editId="13DB2540">
                  <wp:extent cx="256238" cy="193730"/>
                  <wp:effectExtent l="0" t="0" r="0" b="0"/>
                  <wp:docPr id="45" name="Bil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4FEB" w:rsidR="009A1416">
              <w:rPr>
                <w:noProof/>
              </w:rPr>
              <w:t xml:space="preserve">  </w:t>
            </w:r>
          </w:p>
          <w:p w:rsidR="009A1416" w:rsidP="009A1416" w:rsidRDefault="0034204E" w14:paraId="4F4344B5" w14:textId="77777777">
            <w:pPr>
              <w:pStyle w:val="merkedager"/>
              <w:framePr w:hSpace="0" w:wrap="auto" w:hAnchor="text" w:vAnchor="margin" w:yAlign="inline"/>
            </w:pPr>
            <w:sdt>
              <w:sdtPr>
                <w:rPr>
                  <w:rStyle w:val="merkedagerTegn"/>
                </w:rPr>
                <w:tag w:val="BLANK"/>
                <w:id w:val="641085621"/>
                <w:placeholder>
                  <w:docPart w:val="D9820DCEAB784BA3ABAF11C1B6B0801A"/>
                </w:placeholder>
                <w:dropDownList>
                  <w:listItem w:value="Velg et element."/>
                  <w:listItem w:displayText="Soemen saemiedigkie rïhpesovvi 1996" w:value="Soemen saemiedigkie rïhpesovvi 1996"/>
                  <w:listItem w:displayText=" " w:value=" "/>
                </w:dropDownList>
              </w:sdtPr>
              <w:sdtEndPr>
                <w:rPr>
                  <w:rStyle w:val="Standardskriftforavsnitt"/>
                </w:rPr>
              </w:sdtEndPr>
              <w:sdtContent>
                <w:r w:rsidR="009A1416">
                  <w:rPr>
                    <w:rStyle w:val="merkedagerTegn"/>
                  </w:rPr>
                  <w:t>Soemen saemiedigkie rïhpesovvi 1996</w:t>
                </w:r>
              </w:sdtContent>
            </w:sdt>
          </w:p>
          <w:p w:rsidR="009A1416" w:rsidP="009A1416" w:rsidRDefault="0034204E" w14:paraId="62AFAFB0" w14:textId="77777777">
            <w:pPr>
              <w:pStyle w:val="merkedager"/>
              <w:framePr w:hSpace="0" w:wrap="auto" w:hAnchor="text" w:vAnchor="margin" w:yAlign="inline"/>
            </w:pPr>
            <w:sdt>
              <w:sdtPr>
                <w:rPr>
                  <w:rStyle w:val="merkedagerTegn"/>
                </w:rPr>
                <w:tag w:val="BLANK"/>
                <w:id w:val="-1739309150"/>
                <w:placeholder>
                  <w:docPart w:val="4CC532181D8B47D2826C526FF3A59E26"/>
                </w:placeholder>
                <w:dropDownList>
                  <w:listItem w:value="Velg et element."/>
                  <w:listItem w:displayText="Fastelavenaejlege" w:value="Fastelavenaejlege"/>
                  <w:listItem w:displayText=" " w:value=" "/>
                </w:dropDownList>
              </w:sdtPr>
              <w:sdtEndPr>
                <w:rPr>
                  <w:rStyle w:val="Standardskriftforavsnitt"/>
                </w:rPr>
              </w:sdtEndPr>
              <w:sdtContent>
                <w:r w:rsidR="009A1416">
                  <w:rPr>
                    <w:rStyle w:val="merkedagerTegn"/>
                  </w:rPr>
                  <w:t>Fastelavenaejlege</w:t>
                </w:r>
              </w:sdtContent>
            </w:sdt>
          </w:p>
          <w:p w:rsidRPr="00B87096" w:rsidR="00E55D01" w:rsidP="00E55D01" w:rsidRDefault="00E55D01" w14:paraId="34EDB405" w14:textId="08F3EE46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E55D01" w:rsidP="00E55D01" w:rsidRDefault="00E55D01" w14:paraId="63AF00E4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4BC2092A" wp14:editId="6DE65E08">
                      <wp:extent cx="86360" cy="86360"/>
                      <wp:effectExtent l="0" t="0" r="27940" b="27940"/>
                      <wp:docPr id="2015202653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1C01C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E55D01" w:rsidP="00E55D01" w:rsidRDefault="00E55D01" w14:paraId="1E2003BA" w14:textId="78AEC456">
            <w:pPr>
              <w:pStyle w:val="Datoer"/>
              <w:rPr>
                <w:lang w:val="se-NO"/>
              </w:rPr>
            </w:pPr>
          </w:p>
        </w:tc>
        <w:tc>
          <w:tcPr>
            <w:tcW w:w="2255" w:type="dxa"/>
          </w:tcPr>
          <w:p w:rsidRPr="00B87096" w:rsidR="00E55D01" w:rsidP="00765C14" w:rsidRDefault="00765C14" w14:paraId="796521BD" w14:textId="77BD94AD">
            <w:pPr>
              <w:pStyle w:val="Datoer"/>
            </w:pPr>
            <w:r w:rsidRPr="00765C14">
              <w:rPr>
                <w:noProof/>
                <w:lang w:val="se-NO"/>
              </w:rPr>
              <w:t>4</w:t>
            </w:r>
          </w:p>
        </w:tc>
        <w:tc>
          <w:tcPr>
            <w:tcW w:w="2268" w:type="dxa"/>
          </w:tcPr>
          <w:p w:rsidRPr="00B87096" w:rsidR="00E55D01" w:rsidP="00E55D01" w:rsidRDefault="00E55D01" w14:paraId="37CC54F5" w14:textId="0A30455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5 </w:t>
            </w:r>
          </w:p>
        </w:tc>
        <w:tc>
          <w:tcPr>
            <w:tcW w:w="2268" w:type="dxa"/>
          </w:tcPr>
          <w:p w:rsidRPr="00B87096" w:rsidR="00E55D01" w:rsidP="00E55D01" w:rsidRDefault="00E55D01" w14:paraId="34E41A3D" w14:textId="4290C66A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tcW w:w="2268" w:type="dxa"/>
          </w:tcPr>
          <w:p w:rsidRPr="00B87096" w:rsidR="00E55D01" w:rsidP="00E55D01" w:rsidRDefault="00E55D01" w14:paraId="4718B357" w14:textId="77777777">
            <w:pPr>
              <w:pStyle w:val="Datoer"/>
            </w:pPr>
            <w:r>
              <w:rPr>
                <w:noProof/>
                <w:lang w:val="se-NO" w:bidi="nb-NO"/>
              </w:rPr>
              <w:t>7</w:t>
            </w:r>
          </w:p>
          <w:p w:rsidR="00E55D01" w:rsidP="00E55D01" w:rsidRDefault="00E55D01" w14:paraId="19A4DA7D" w14:textId="77777777">
            <w:pPr>
              <w:pStyle w:val="merkedager"/>
              <w:framePr w:hSpace="0" w:wrap="auto" w:hAnchor="text" w:vAnchor="margin" w:yAlign="inline"/>
            </w:pPr>
          </w:p>
          <w:p w:rsidRPr="00650512" w:rsidR="00E55D01" w:rsidP="00E55D01" w:rsidRDefault="00E55D01" w14:paraId="2DCF6AD5" w14:textId="4DA1D5EE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9" w:type="dxa"/>
          </w:tcPr>
          <w:p w:rsidRPr="00B87096" w:rsidR="00E55D01" w:rsidP="00E55D01" w:rsidRDefault="00E55D01" w14:paraId="1DDEAFAC" w14:textId="77777777">
            <w:pPr>
              <w:pStyle w:val="Datoer"/>
            </w:pPr>
            <w:r>
              <w:rPr>
                <w:noProof/>
                <w:color w:val="FF0000"/>
                <w:lang w:val="se-NO"/>
              </w:rPr>
              <w:t>8</w:t>
            </w:r>
          </w:p>
          <w:sdt>
            <w:sdtPr>
              <w:rPr>
                <w:rStyle w:val="merkedagerTegn"/>
              </w:rPr>
              <w:tag w:val="BLANK"/>
              <w:id w:val="-730083808"/>
              <w:placeholder>
                <w:docPart w:val="2B85D568BFE44104954DADA0E0F73239"/>
              </w:placeholder>
              <w:dropDownList>
                <w:listItem w:value="Velg et element."/>
                <w:listItem w:displayText="Internasjonaale nyjsenæjjaj-biejjie" w:value="Internasjonaale nyjsenæjjaj-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9A1416" w:rsidP="009A1416" w:rsidRDefault="009A1416" w14:paraId="18537540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Internasjonaale nyjsenæjjaj-biejjie</w:t>
                </w:r>
              </w:p>
            </w:sdtContent>
          </w:sdt>
          <w:p w:rsidRPr="00FD227F" w:rsidR="00E55D01" w:rsidP="00E55D01" w:rsidRDefault="00E55D01" w14:paraId="09422A99" w14:textId="645EA4A1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E55D01" w:rsidTr="00D35FCA" w14:paraId="7D313D69" w14:textId="77777777">
        <w:trPr>
          <w:trHeight w:val="1531"/>
        </w:trPr>
        <w:tc>
          <w:tcPr>
            <w:tcW w:w="2267" w:type="dxa"/>
          </w:tcPr>
          <w:p w:rsidRPr="00B87096" w:rsidR="00E55D01" w:rsidP="00E55D01" w:rsidRDefault="00E55D01" w14:paraId="3728CD9C" w14:textId="209C5F8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9</w:t>
            </w:r>
          </w:p>
        </w:tc>
        <w:tc>
          <w:tcPr>
            <w:tcW w:w="2268" w:type="dxa"/>
          </w:tcPr>
          <w:p w:rsidRPr="00B87096" w:rsidR="00E55D01" w:rsidP="00E55D01" w:rsidRDefault="00E55D01" w14:paraId="3364B23D" w14:textId="4BB01AC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10</w:t>
            </w:r>
          </w:p>
        </w:tc>
        <w:tc>
          <w:tcPr>
            <w:tcW w:w="2255" w:type="dxa"/>
          </w:tcPr>
          <w:p w:rsidRPr="00B87096" w:rsidR="00E55D01" w:rsidP="00E55D01" w:rsidRDefault="00E55D01" w14:paraId="39169C76" w14:textId="5554E9D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11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59CEA73" wp14:editId="5FDB20D5">
                      <wp:extent cx="86360" cy="86360"/>
                      <wp:effectExtent l="0" t="0" r="8890" b="8890"/>
                      <wp:docPr id="839282442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79FC6D2E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E55D01" w:rsidP="00E55D01" w:rsidRDefault="00E55D01" w14:paraId="337D2D97" w14:textId="0A009E7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tcW w:w="2268" w:type="dxa"/>
          </w:tcPr>
          <w:p w:rsidRPr="00B87096" w:rsidR="00E55D01" w:rsidP="00E55D01" w:rsidRDefault="00E55D01" w14:paraId="644AC1B6" w14:textId="4ABAA31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13 </w:t>
            </w:r>
          </w:p>
        </w:tc>
        <w:tc>
          <w:tcPr>
            <w:tcW w:w="2268" w:type="dxa"/>
          </w:tcPr>
          <w:p w:rsidRPr="00B87096" w:rsidR="00E55D01" w:rsidP="00E55D01" w:rsidRDefault="00E55D01" w14:paraId="22F64460" w14:textId="5B7709A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tcW w:w="2269" w:type="dxa"/>
          </w:tcPr>
          <w:p w:rsidR="00E55D01" w:rsidP="00E55D01" w:rsidRDefault="00E55D01" w14:paraId="00BAF4EA" w14:textId="7777777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15</w:t>
            </w:r>
          </w:p>
          <w:p w:rsidR="00E55D01" w:rsidP="00E55D01" w:rsidRDefault="00E55D01" w14:paraId="1F5257ED" w14:textId="77777777">
            <w:pPr>
              <w:pStyle w:val="merkedager"/>
              <w:framePr w:hSpace="0" w:wrap="auto" w:hAnchor="text" w:vAnchor="margin" w:yAlign="inline"/>
            </w:pPr>
          </w:p>
          <w:p w:rsidRPr="00FD227F" w:rsidR="00E55D01" w:rsidP="00E55D01" w:rsidRDefault="00E55D01" w14:paraId="5CA9E7DF" w14:textId="31CAC0F5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E55D01" w:rsidTr="00D35FCA" w14:paraId="67E9E608" w14:textId="77777777">
        <w:trPr>
          <w:trHeight w:val="1531"/>
        </w:trPr>
        <w:tc>
          <w:tcPr>
            <w:tcW w:w="2267" w:type="dxa"/>
          </w:tcPr>
          <w:p w:rsidRPr="00765C14" w:rsidR="00E55D01" w:rsidP="00765C14" w:rsidRDefault="00765C14" w14:paraId="650DD875" w14:textId="6D716443">
            <w:pPr>
              <w:pStyle w:val="Datoer"/>
              <w:rPr>
                <w:sz w:val="46"/>
                <w:szCs w:val="46"/>
                <w:lang w:val="se-NO"/>
              </w:rPr>
            </w:pPr>
            <w:r>
              <w:rPr>
                <w:noProof/>
                <w:sz w:val="46"/>
                <w:szCs w:val="46"/>
                <w:lang w:val="se-NO"/>
              </w:rPr>
              <w:t>16</w:t>
            </w:r>
          </w:p>
        </w:tc>
        <w:tc>
          <w:tcPr>
            <w:tcW w:w="2268" w:type="dxa"/>
          </w:tcPr>
          <w:p w:rsidRPr="00B87096" w:rsidR="00E55D01" w:rsidP="00E55D01" w:rsidRDefault="00E55D01" w14:paraId="5F35EF52" w14:textId="6B76255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17</w:t>
            </w:r>
          </w:p>
        </w:tc>
        <w:tc>
          <w:tcPr>
            <w:tcW w:w="2255" w:type="dxa"/>
          </w:tcPr>
          <w:p w:rsidRPr="00B87096" w:rsidR="00E55D01" w:rsidP="00E55D01" w:rsidRDefault="00E55D01" w14:paraId="332B0F6E" w14:textId="1BA8647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tcW w:w="2268" w:type="dxa"/>
          </w:tcPr>
          <w:p w:rsidRPr="0080049F" w:rsidR="00E55D01" w:rsidP="00E55D01" w:rsidRDefault="00E55D01" w14:paraId="15FBC55B" w14:textId="4C9A6241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  <w:r w:rsidR="005E270A">
              <w:rPr>
                <w:noProof/>
                <w:lang w:val="se-NO" w:bidi="nb-NO"/>
              </w:rPr>
              <w:t xml:space="preserve"> </w:t>
            </w:r>
            <w:r w:rsidR="005E270A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77343AD2" wp14:editId="29C177FC">
                      <wp:extent cx="86360" cy="86360"/>
                      <wp:effectExtent l="0" t="0" r="8890" b="8890"/>
                      <wp:docPr id="4938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32C98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="009A1416" w:rsidP="009A1416" w:rsidRDefault="00E55D01" w14:paraId="7DB9CCC8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20</w:t>
            </w:r>
          </w:p>
          <w:sdt>
            <w:sdtPr>
              <w:rPr>
                <w:rStyle w:val="merkedagerTegn"/>
              </w:rPr>
              <w:tag w:val="BLANK"/>
              <w:id w:val="-1108725856"/>
              <w:placeholder>
                <w:docPart w:val="D262E031987F496481EB2AB3AB388F85"/>
              </w:placeholder>
              <w:dropDownList>
                <w:listItem w:value="Velg et element."/>
                <w:listItem w:displayText="Gïjrejïebnebiejjie" w:value="Gïjrejïebn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9A1416" w:rsidP="009A1416" w:rsidRDefault="009A1416" w14:paraId="5BF20918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Gïjrejïebnebiejjie</w:t>
                </w:r>
              </w:p>
            </w:sdtContent>
          </w:sdt>
          <w:p w:rsidR="00E55D01" w:rsidP="00E55D01" w:rsidRDefault="00E55D01" w14:paraId="521F840E" w14:textId="6F53C20C">
            <w:pPr>
              <w:pStyle w:val="merkedager"/>
              <w:framePr w:hSpace="0" w:wrap="auto" w:hAnchor="text" w:vAnchor="margin" w:yAlign="inline"/>
              <w:rPr>
                <w:noProof w:val="0"/>
                <w:color w:val="auto"/>
                <w:sz w:val="16"/>
              </w:rPr>
            </w:pPr>
          </w:p>
          <w:p w:rsidRPr="00B87096" w:rsidR="00E55D01" w:rsidP="00E55D01" w:rsidRDefault="00E55D01" w14:paraId="76CEF817" w14:textId="461E37D8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="00E55D01" w:rsidP="00E55D01" w:rsidRDefault="00E55D01" w14:paraId="5F2A9640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21 </w:t>
            </w:r>
            <w:r w:rsidRPr="00C24FEB">
              <w:rPr>
                <w:noProof/>
              </w:rPr>
              <w:t xml:space="preserve"> </w:t>
            </w:r>
          </w:p>
          <w:p w:rsidRPr="00B87096" w:rsidR="00E55D01" w:rsidP="00E55D01" w:rsidRDefault="00E55D01" w14:paraId="7D1087DB" w14:textId="2641F03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9" w:type="dxa"/>
          </w:tcPr>
          <w:p w:rsidR="00E55D01" w:rsidP="00E55D01" w:rsidRDefault="00E55D01" w14:paraId="7FD30F61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22</w:t>
            </w:r>
          </w:p>
          <w:p w:rsidRPr="00E96ECA" w:rsidR="00E55D01" w:rsidP="00E55D01" w:rsidRDefault="00E55D01" w14:paraId="7E38E659" w14:textId="3141930E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E55D01" w:rsidTr="00D35FCA" w14:paraId="5DE9B776" w14:textId="77777777">
        <w:trPr>
          <w:trHeight w:val="1531"/>
        </w:trPr>
        <w:tc>
          <w:tcPr>
            <w:tcW w:w="2267" w:type="dxa"/>
          </w:tcPr>
          <w:p w:rsidRPr="00B87096" w:rsidR="00E55D01" w:rsidP="00E55D01" w:rsidRDefault="00E55D01" w14:paraId="132AAAEF" w14:textId="6AAB87E2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2</w:t>
            </w:r>
            <w:r>
              <w:rPr>
                <w:noProof/>
                <w:lang w:val="se-NO" w:bidi="nb-NO"/>
              </w:rPr>
              <w:t>3</w:t>
            </w:r>
          </w:p>
        </w:tc>
        <w:tc>
          <w:tcPr>
            <w:tcW w:w="2268" w:type="dxa"/>
          </w:tcPr>
          <w:p w:rsidRPr="005E5C5F" w:rsidR="00E55D01" w:rsidP="00E55D01" w:rsidRDefault="00E55D01" w14:paraId="5188C650" w14:textId="77777777">
            <w:pPr>
              <w:pStyle w:val="Datoer"/>
              <w:rPr>
                <w:noProof/>
                <w:sz w:val="18"/>
                <w:lang w:val="se-NO" w:bidi="nb-NO"/>
              </w:rPr>
            </w:pPr>
            <w:r>
              <w:rPr>
                <w:noProof/>
                <w:lang w:val="se-NO" w:bidi="nb-NO"/>
              </w:rPr>
              <w:t>24</w:t>
            </w:r>
          </w:p>
          <w:p w:rsidR="00E55D01" w:rsidP="00E55D01" w:rsidRDefault="00E55D01" w14:paraId="072CC368" w14:textId="77777777">
            <w:pPr>
              <w:pStyle w:val="Datoer"/>
              <w:rPr>
                <w:noProof/>
                <w:lang w:val="se-NO" w:bidi="nb-NO"/>
              </w:rPr>
            </w:pPr>
          </w:p>
          <w:p w:rsidRPr="00D80BC6" w:rsidR="00E55D01" w:rsidP="00E55D01" w:rsidRDefault="00E55D01" w14:paraId="66EC471F" w14:textId="5D1AD6D7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55" w:type="dxa"/>
          </w:tcPr>
          <w:p w:rsidR="009A1416" w:rsidP="009A1416" w:rsidRDefault="00E55D01" w14:paraId="5314498E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25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32E92CE9" wp14:editId="366CA8BB">
                      <wp:extent cx="86360" cy="86360"/>
                      <wp:effectExtent l="0" t="0" r="8890" b="8890"/>
                      <wp:docPr id="926568931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6BBC748F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se-NO" w:bidi="nb-NO"/>
              </w:rPr>
              <w:t xml:space="preserve"> </w:t>
            </w:r>
            <w:r w:rsidRPr="00C24FEB" w:rsidR="009A1416">
              <w:rPr>
                <w:noProof/>
              </w:rPr>
              <w:drawing>
                <wp:inline distT="0" distB="0" distL="0" distR="0" wp14:anchorId="19199C8C" wp14:editId="069767C0">
                  <wp:extent cx="256238" cy="193730"/>
                  <wp:effectExtent l="0" t="0" r="0" b="0"/>
                  <wp:docPr id="4942" name="Bilde 4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Style w:val="merkedagerTegn"/>
                <w:lang w:val="se-NO"/>
              </w:rPr>
              <w:tag w:val="BLANK"/>
              <w:id w:val="414985307"/>
              <w:placeholder>
                <w:docPart w:val="6411DDB5DA8F4A338C7D347948CF0696"/>
              </w:placeholder>
              <w:dropDownList>
                <w:listItem w:value="Velg et element."/>
                <w:listItem w:displayText="Maarjanbiejjie, dovletje saemien bissiebiejjie" w:value="Maarjanbiejjie, dovletje saemien bissi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185C1B" w:rsidR="009A1416" w:rsidP="009A1416" w:rsidRDefault="009A1416" w14:paraId="4C569C16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  <w:lang w:val="se-NO"/>
                  </w:rPr>
                </w:pPr>
                <w:r>
                  <w:rPr>
                    <w:rStyle w:val="merkedagerTegn"/>
                    <w:lang w:val="se-NO"/>
                  </w:rPr>
                  <w:t>Maarjanbiejjie, dovletje saemien bissiebiejjie</w:t>
                </w:r>
              </w:p>
            </w:sdtContent>
          </w:sdt>
          <w:p w:rsidRPr="00B87096" w:rsidR="00E55D01" w:rsidP="00E55D01" w:rsidRDefault="00E55D01" w14:paraId="1171683A" w14:textId="31AEC71E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E55D01" w:rsidP="00E55D01" w:rsidRDefault="00E55D01" w14:paraId="46B82521" w14:textId="08E4B36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26</w:t>
            </w:r>
          </w:p>
        </w:tc>
        <w:tc>
          <w:tcPr>
            <w:tcW w:w="2268" w:type="dxa"/>
          </w:tcPr>
          <w:p w:rsidRPr="00B87096" w:rsidR="00E55D01" w:rsidP="00E55D01" w:rsidRDefault="00E55D01" w14:paraId="21753556" w14:textId="28A5ECA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27</w:t>
            </w:r>
          </w:p>
        </w:tc>
        <w:tc>
          <w:tcPr>
            <w:tcW w:w="2268" w:type="dxa"/>
          </w:tcPr>
          <w:p w:rsidRPr="00B87096" w:rsidR="00E55D01" w:rsidP="00E55D01" w:rsidRDefault="00E55D01" w14:paraId="288BEF9F" w14:textId="11997078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>
              <w:rPr>
                <w:noProof/>
                <w:lang w:bidi="nb-NO"/>
              </w:rPr>
              <w:t xml:space="preserve">28 </w:t>
            </w:r>
          </w:p>
        </w:tc>
        <w:tc>
          <w:tcPr>
            <w:tcW w:w="2269" w:type="dxa"/>
          </w:tcPr>
          <w:p w:rsidR="009A1416" w:rsidP="009A1416" w:rsidRDefault="00E55D01" w14:paraId="6D7E6FE0" w14:textId="77777777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>29</w:t>
            </w:r>
          </w:p>
          <w:sdt>
            <w:sdtPr>
              <w:rPr>
                <w:rStyle w:val="merkedagerTegn"/>
              </w:rPr>
              <w:tag w:val="BLANK"/>
              <w:id w:val="-1342469180"/>
              <w:placeholder>
                <w:docPart w:val="437770E52CF647C7A05E53533E8B42BC"/>
              </w:placeholder>
              <w:dropDownList>
                <w:listItem w:value="Velg et element."/>
                <w:listItem w:displayText="Giesietïjje aalka" w:value="Giesietïjje aal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9A1416" w:rsidP="009A1416" w:rsidRDefault="009A1416" w14:paraId="2696E088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Giesietïjje aalka</w:t>
                </w:r>
              </w:p>
            </w:sdtContent>
          </w:sdt>
          <w:p w:rsidR="009A1416" w:rsidP="009A1416" w:rsidRDefault="009A1416" w14:paraId="5F4F880E" w14:textId="6683D0CD">
            <w:pPr>
              <w:pStyle w:val="merkedager"/>
              <w:framePr w:hSpace="0" w:wrap="auto" w:hAnchor="text" w:vAnchor="margin" w:yAlign="inline"/>
            </w:pPr>
            <w:r w:rsidRPr="00AC7AA7">
              <w:rPr>
                <w:color w:val="000000" w:themeColor="text1"/>
              </w:rPr>
              <w:t>Palme-aejlege</w:t>
            </w:r>
          </w:p>
          <w:p w:rsidRPr="00245D84" w:rsidR="00E55D01" w:rsidP="00E55D01" w:rsidRDefault="00E55D01" w14:paraId="1B747643" w14:textId="4166BD32">
            <w:pPr>
              <w:pStyle w:val="Datoer"/>
              <w:tabs>
                <w:tab w:val="right" w:pos="2052"/>
              </w:tabs>
              <w:rPr>
                <w:noProof/>
                <w:color w:val="FF0000"/>
                <w:sz w:val="18"/>
                <w:lang w:bidi="nb-NO"/>
              </w:rPr>
            </w:pPr>
          </w:p>
        </w:tc>
      </w:tr>
      <w:tr w:rsidRPr="002C4A01" w:rsidR="00E55D01" w:rsidTr="00D35FCA" w14:paraId="3D58160B" w14:textId="77777777">
        <w:trPr>
          <w:trHeight w:val="1531"/>
        </w:trPr>
        <w:tc>
          <w:tcPr>
            <w:tcW w:w="2267" w:type="dxa"/>
          </w:tcPr>
          <w:p w:rsidRPr="00BA0FCB" w:rsidR="00E55D01" w:rsidP="00E55D01" w:rsidRDefault="00E55D01" w14:paraId="2198562C" w14:textId="10027ECD">
            <w:pPr>
              <w:pStyle w:val="Datoer"/>
              <w:rPr>
                <w:noProof/>
                <w:lang w:val="en-GB" w:bidi="nb-NO"/>
              </w:rPr>
            </w:pPr>
            <w:r>
              <w:rPr>
                <w:noProof/>
                <w:lang w:val="se-NO" w:bidi="nb-NO"/>
              </w:rPr>
              <w:t>30</w:t>
            </w:r>
          </w:p>
        </w:tc>
        <w:tc>
          <w:tcPr>
            <w:tcW w:w="2268" w:type="dxa"/>
          </w:tcPr>
          <w:p w:rsidR="00E55D01" w:rsidP="00E55D01" w:rsidRDefault="00E55D01" w14:paraId="6C2E9273" w14:textId="4AC7280F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31</w:t>
            </w:r>
          </w:p>
        </w:tc>
        <w:tc>
          <w:tcPr>
            <w:tcW w:w="2255" w:type="dxa"/>
          </w:tcPr>
          <w:p w:rsidR="00E55D01" w:rsidP="00E55D01" w:rsidRDefault="00E55D01" w14:paraId="51B53605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E55D01" w:rsidP="00E55D01" w:rsidRDefault="00E55D01" w14:paraId="2FE63B8E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E55D01" w:rsidP="00E55D01" w:rsidRDefault="00E55D01" w14:paraId="2E8772FB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E55D01" w:rsidP="00E55D01" w:rsidRDefault="00E55D01" w14:paraId="1D52CA19" w14:textId="77777777">
            <w:pPr>
              <w:pStyle w:val="Datoer"/>
              <w:rPr>
                <w:noProof/>
                <w:lang w:bidi="nb-NO"/>
              </w:rPr>
            </w:pPr>
          </w:p>
        </w:tc>
        <w:tc>
          <w:tcPr>
            <w:tcW w:w="2269" w:type="dxa"/>
          </w:tcPr>
          <w:p w:rsidR="00E55D01" w:rsidP="00E55D01" w:rsidRDefault="00E55D01" w14:paraId="0C1FDC6E" w14:textId="77777777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</w:p>
        </w:tc>
      </w:tr>
    </w:tbl>
    <w:p w:rsidRPr="004E010B" w:rsidR="00D35FCA" w:rsidP="00D35FCA" w:rsidRDefault="00D35FCA" w14:paraId="0AD2A1A2" w14:textId="0A200322">
      <w:pPr>
        <w:pStyle w:val="Datoer"/>
        <w:rPr>
          <w:lang w:val="se-NO"/>
        </w:rPr>
      </w:pPr>
    </w:p>
    <w:p w:rsidR="00D35FCA" w:rsidP="00D35FCA" w:rsidRDefault="00CD0219" w14:paraId="4D8F6E8F" w14:textId="0924E36E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D77C8" wp14:editId="6422FA1D">
                <wp:simplePos x="0" y="0"/>
                <wp:positionH relativeFrom="column">
                  <wp:posOffset>-433137</wp:posOffset>
                </wp:positionH>
                <wp:positionV relativeFrom="paragraph">
                  <wp:posOffset>325722</wp:posOffset>
                </wp:positionV>
                <wp:extent cx="10993755" cy="5100955"/>
                <wp:effectExtent l="0" t="0" r="0" b="4445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7072590B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6DCEF713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37E98C50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CD0219" w:rsidP="00CD0219" w:rsidRDefault="00CD0219" w14:paraId="677A374F" w14:textId="6BDBA0BB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  <w:p w:rsidRPr="00CD0219" w:rsidR="005F153F" w:rsidP="00CD0219" w:rsidRDefault="005F153F" w14:paraId="63B2223D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0" style="position:absolute;margin-left:-34.1pt;margin-top:25.65pt;width:865.65pt;height:40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/sMg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" w14:anchorId="224D77C8">
                <v:textbox>
                  <w:txbxContent>
                    <w:p w:rsidR="00CC636D" w:rsidP="00CC636D" w:rsidRDefault="00CC636D" w14:paraId="7072590B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6DCEF713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37E98C50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CD0219" w:rsidP="00CD0219" w:rsidRDefault="00CD0219" w14:paraId="677A374F" w14:textId="6BDBA0BB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  <w:p w:rsidRPr="00CD0219" w:rsidR="005F153F" w:rsidP="00CD0219" w:rsidRDefault="005F153F" w14:paraId="63B2223D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50231" w:rsidR="00D35FCA" w:rsidP="00D35FCA" w:rsidRDefault="00D35FCA" w14:paraId="12915252" w14:textId="77777777">
      <w:pPr>
        <w:pStyle w:val="Datoer"/>
      </w:pPr>
    </w:p>
    <w:p w:rsidR="00D35FCA" w:rsidP="00D35FCA" w:rsidRDefault="00D35FCA" w14:paraId="6C0FDC9E" w14:textId="77777777">
      <w:pPr>
        <w:rPr>
          <w:lang w:val="se-NO"/>
        </w:rPr>
      </w:pPr>
    </w:p>
    <w:p w:rsidR="00D35FCA" w:rsidP="00D35FCA" w:rsidRDefault="00D35FCA" w14:paraId="378F8885" w14:textId="77777777">
      <w:pPr>
        <w:rPr>
          <w:lang w:val="se-NO"/>
        </w:rPr>
      </w:pPr>
    </w:p>
    <w:p w:rsidR="00D35FCA" w:rsidP="00D35FCA" w:rsidRDefault="00D35FCA" w14:paraId="1875182E" w14:textId="77777777">
      <w:pPr>
        <w:rPr>
          <w:lang w:val="se-NO"/>
        </w:rPr>
      </w:pPr>
    </w:p>
    <w:p w:rsidR="00D35FCA" w:rsidP="00D35FCA" w:rsidRDefault="00D35FCA" w14:paraId="5F2D6996" w14:textId="77777777">
      <w:pPr>
        <w:rPr>
          <w:lang w:val="se-NO"/>
        </w:rPr>
      </w:pPr>
    </w:p>
    <w:p w:rsidR="00D35FCA" w:rsidP="00D35FCA" w:rsidRDefault="00D35FCA" w14:paraId="6C388744" w14:textId="77777777">
      <w:pPr>
        <w:rPr>
          <w:lang w:val="se-NO"/>
        </w:rPr>
      </w:pPr>
    </w:p>
    <w:p w:rsidR="00D35FCA" w:rsidP="00D35FCA" w:rsidRDefault="00D35FCA" w14:paraId="4FAA2B7F" w14:textId="77777777">
      <w:pPr>
        <w:rPr>
          <w:lang w:val="se-NO"/>
        </w:rPr>
      </w:pPr>
    </w:p>
    <w:p w:rsidR="00D35FCA" w:rsidP="00D35FCA" w:rsidRDefault="00D35FCA" w14:paraId="4E538146" w14:textId="77777777">
      <w:pPr>
        <w:rPr>
          <w:lang w:val="se-NO"/>
        </w:rPr>
      </w:pPr>
    </w:p>
    <w:p w:rsidR="00D35FCA" w:rsidP="00D35FCA" w:rsidRDefault="00D35FCA" w14:paraId="749347F9" w14:textId="77777777">
      <w:pPr>
        <w:rPr>
          <w:lang w:val="se-NO"/>
        </w:rPr>
      </w:pPr>
    </w:p>
    <w:p w:rsidR="00D35FCA" w:rsidP="00D35FCA" w:rsidRDefault="00D35FCA" w14:paraId="513D0ABA" w14:textId="77777777">
      <w:pPr>
        <w:rPr>
          <w:lang w:val="se-NO"/>
        </w:rPr>
      </w:pPr>
    </w:p>
    <w:p w:rsidRPr="006F0D51" w:rsidR="00D35FCA" w:rsidP="00D35FCA" w:rsidRDefault="00D35FCA" w14:paraId="2DD1515F" w14:textId="77777777"/>
    <w:p w:rsidR="00D35FCA" w:rsidP="00D35FCA" w:rsidRDefault="00D35FCA" w14:paraId="522B6E25" w14:textId="77777777">
      <w:pPr>
        <w:rPr>
          <w:lang w:val="se-NO"/>
        </w:rPr>
      </w:pPr>
    </w:p>
    <w:p w:rsidR="00D35FCA" w:rsidP="00D35FCA" w:rsidRDefault="00D35FCA" w14:paraId="672D69F7" w14:textId="77777777">
      <w:pPr>
        <w:rPr>
          <w:lang w:val="se-NO"/>
        </w:rPr>
      </w:pPr>
    </w:p>
    <w:p w:rsidR="00D35FCA" w:rsidP="00D35FCA" w:rsidRDefault="00D35FCA" w14:paraId="5447117B" w14:textId="77777777">
      <w:pPr>
        <w:rPr>
          <w:lang w:val="se-NO"/>
        </w:rPr>
      </w:pPr>
    </w:p>
    <w:p w:rsidR="00D35FCA" w:rsidP="00D35FCA" w:rsidRDefault="00D35FCA" w14:paraId="457672FA" w14:textId="77777777">
      <w:pPr>
        <w:rPr>
          <w:lang w:val="se-NO"/>
        </w:rPr>
      </w:pPr>
    </w:p>
    <w:p w:rsidRPr="0082217B" w:rsidR="00D35FCA" w:rsidP="00D35FCA" w:rsidRDefault="00D35FCA" w14:paraId="6C25ABBF" w14:textId="77777777"/>
    <w:p w:rsidRPr="0082217B" w:rsidR="00D35FCA" w:rsidP="00D35FCA" w:rsidRDefault="00D35FCA" w14:paraId="7C3AB0CD" w14:textId="77777777"/>
    <w:p w:rsidRPr="0082217B" w:rsidR="00D35FCA" w:rsidP="00D35FCA" w:rsidRDefault="00D35FCA" w14:paraId="729D9065" w14:textId="77777777"/>
    <w:p w:rsidRPr="0082217B" w:rsidR="00D35FCA" w:rsidP="00D35FCA" w:rsidRDefault="00D35FCA" w14:paraId="21B97080" w14:textId="77777777"/>
    <w:p w:rsidR="00D35FCA" w:rsidP="00D35FCA" w:rsidRDefault="00D35FCA" w14:paraId="621D9113" w14:textId="77777777"/>
    <w:p w:rsidR="00D35FCA" w:rsidP="00D35FCA" w:rsidRDefault="00D35FCA" w14:paraId="2353770C" w14:textId="77777777"/>
    <w:p w:rsidR="00D35FCA" w:rsidP="00D35FCA" w:rsidRDefault="00D35FCA" w14:paraId="540AC579" w14:textId="77777777"/>
    <w:p w:rsidR="00D35FCA" w:rsidP="00D35FCA" w:rsidRDefault="00D35FCA" w14:paraId="3C46A30D" w14:textId="77777777"/>
    <w:p w:rsidR="00D35FCA" w:rsidP="00D35FCA" w:rsidRDefault="00D35FCA" w14:paraId="7CE9F95E" w14:textId="77777777"/>
    <w:p w:rsidR="00D35FCA" w:rsidP="00D35FCA" w:rsidRDefault="00D35FCA" w14:paraId="37108E93" w14:textId="77777777"/>
    <w:p w:rsidR="00D35FCA" w:rsidP="00D35FCA" w:rsidRDefault="00D35FCA" w14:paraId="113A67F6" w14:textId="77777777"/>
    <w:p w:rsidR="00D35FCA" w:rsidP="00D35FCA" w:rsidRDefault="00D35FCA" w14:paraId="08B2F195" w14:textId="77777777"/>
    <w:p w:rsidR="00D35FCA" w:rsidP="00D35FCA" w:rsidRDefault="00D35FCA" w14:paraId="53EA90DB" w14:textId="77777777"/>
    <w:p w:rsidR="00D35FCA" w:rsidP="00D35FCA" w:rsidRDefault="00D35FCA" w14:paraId="68C41672" w14:textId="77777777"/>
    <w:p w:rsidR="00D35FCA" w:rsidP="00D35FCA" w:rsidRDefault="00D35FCA" w14:paraId="459DFB0A" w14:textId="77777777"/>
    <w:p w:rsidR="00D35FCA" w:rsidP="00D35FCA" w:rsidRDefault="00D35FCA" w14:paraId="58B4907D" w14:textId="77777777"/>
    <w:p w:rsidR="00D35FCA" w:rsidP="00D35FCA" w:rsidRDefault="00D35FCA" w14:paraId="2217EDCB" w14:textId="77777777"/>
    <w:p w:rsidR="00D35FCA" w:rsidP="00D35FCA" w:rsidRDefault="00D35FCA" w14:paraId="0B0A4B2F" w14:textId="77777777"/>
    <w:p w:rsidR="00D35FCA" w:rsidP="00D35FCA" w:rsidRDefault="00D35FCA" w14:paraId="24F2F3A9" w14:textId="5C6059E4"/>
    <w:p w:rsidR="00170255" w:rsidP="00D35FCA" w:rsidRDefault="00170255" w14:paraId="7765692D" w14:textId="6FDE4DC8"/>
    <w:p w:rsidR="00170255" w:rsidP="00D35FCA" w:rsidRDefault="00170255" w14:paraId="3E5ADF94" w14:textId="3F3FF639"/>
    <w:p w:rsidR="00170255" w:rsidP="00D35FCA" w:rsidRDefault="00170255" w14:paraId="13D5D129" w14:textId="0CC5CD51"/>
    <w:p w:rsidR="00170255" w:rsidP="00D35FCA" w:rsidRDefault="00170255" w14:paraId="172283F4" w14:textId="4C1271A1"/>
    <w:p w:rsidR="005F153F" w:rsidP="00D35FCA" w:rsidRDefault="005F153F" w14:paraId="7A9E1749" w14:textId="1DF037A5"/>
    <w:p w:rsidR="005F153F" w:rsidP="00D35FCA" w:rsidRDefault="005F153F" w14:paraId="23936C9D" w14:textId="69BA9B4C"/>
    <w:p w:rsidR="005F153F" w:rsidP="00D35FCA" w:rsidRDefault="005F153F" w14:paraId="38BEB7B8" w14:textId="079AD6E7"/>
    <w:p w:rsidR="005F153F" w:rsidP="00D35FCA" w:rsidRDefault="005F153F" w14:paraId="47AB4C99" w14:textId="77777777"/>
    <w:p w:rsidR="00D35FCA" w:rsidP="00D35FCA" w:rsidRDefault="00D35FCA" w14:paraId="177A6CF8" w14:textId="77777777"/>
    <w:p w:rsidR="00D35FCA" w:rsidP="00D35FCA" w:rsidRDefault="00D35FCA" w14:paraId="4EB32003" w14:textId="77777777"/>
    <w:sdt>
      <w:sdtPr>
        <w:rPr>
          <w:rStyle w:val="Overskrift1Tegn"/>
        </w:rPr>
        <w:tag w:val="Ođđajagimánnu/tsïengele/ådåjakmánno"/>
        <w:id w:val="739214480"/>
        <w:placeholder>
          <w:docPart w:val="D9690520E8834C21832A226D238D00FC"/>
        </w:placeholder>
        <w15:color w:val="FFFFFF"/>
        <w:dropDownList>
          <w:listItem w:value="Velg et element."/>
          <w:listItem w:displayText="Voerhtje" w:value="Voerhtje"/>
        </w:dropDownList>
      </w:sdtPr>
      <w:sdtEndPr>
        <w:rPr>
          <w:rStyle w:val="Standardskriftforavsnitt"/>
        </w:rPr>
      </w:sdtEndPr>
      <w:sdtContent>
        <w:p w:rsidRPr="000029E4" w:rsidR="00D35FCA" w:rsidP="00D35FCA" w:rsidRDefault="00F6313C" w14:paraId="48DFFC97" w14:textId="63366111">
          <w:pPr>
            <w:pStyle w:val="Overskrift1"/>
          </w:pPr>
          <w:r>
            <w:rPr>
              <w:rStyle w:val="Overskrift1Tegn"/>
            </w:rPr>
            <w:t>Voerhtje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5F153F" w:rsidTr="005F153F" w14:paraId="6878FC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tcW w:w="2267" w:type="dxa"/>
            <w:shd w:val="clear" w:color="auto" w:fill="D3E5F6" w:themeFill="accent3" w:themeFillTint="33"/>
          </w:tcPr>
          <w:p w:rsidRPr="005F153F" w:rsidR="005F153F" w:rsidP="005F153F" w:rsidRDefault="005F153F" w14:paraId="5E6AC49D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40083070"/>
              <w:placeholder>
                <w:docPart w:val="CDE6311C31944B9EADB61F2DE674395B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05885320" w14:textId="410591E1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5F153F" w:rsidP="005F153F" w:rsidRDefault="005F153F" w14:paraId="2B768C1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1436405072"/>
              <w:placeholder>
                <w:docPart w:val="544C1B96C0664509BE126C8DCCEF0AD7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5F153F" w:rsidP="00050ECF" w:rsidRDefault="005F153F" w14:paraId="5D51241E" w14:textId="7DE93E98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5F153F" w:rsidP="005F153F" w:rsidRDefault="005F153F" w14:paraId="6D642AE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495734821"/>
              <w:placeholder>
                <w:docPart w:val="C36CE299620143009F2386C46B81E905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72B25E0E" w14:textId="36CDF9CB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5F153F" w:rsidP="005F153F" w:rsidRDefault="005F153F" w14:paraId="1976036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1249580726"/>
              <w:placeholder>
                <w:docPart w:val="1CE73C42FA334DE69A34F704DD4CD60C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5F153F" w:rsidP="005F153F" w:rsidRDefault="005F153F" w14:paraId="5D01FFA6" w14:textId="5F6C8A7C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5F153F" w:rsidP="005F153F" w:rsidRDefault="005F153F" w14:paraId="47BF960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799501350"/>
              <w:placeholder>
                <w:docPart w:val="4FFCCA8A6F7546F69B9B21FE9702F4BB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4D5D6FB3" w14:textId="1BEB4B35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5F153F" w:rsidP="005F153F" w:rsidRDefault="005F153F" w14:paraId="5B0D41E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1028071124"/>
              <w:placeholder>
                <w:docPart w:val="10B8C8DF7BAA467489EC97BF2C14CBDD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5F153F" w:rsidRDefault="005F153F" w14:paraId="542F695E" w14:textId="26A6B149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9" w:type="dxa"/>
            <w:shd w:val="clear" w:color="auto" w:fill="C4BCC6" w:themeFill="accent6" w:themeFillTint="99"/>
          </w:tcPr>
          <w:p w:rsidRPr="005F153F" w:rsidR="005F153F" w:rsidP="005F153F" w:rsidRDefault="005F153F" w14:paraId="0E4FFB9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47811724"/>
              <w:placeholder>
                <w:docPart w:val="31F5148A137E419AA0ABA412CB050651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5F153F" w:rsidP="0031293D" w:rsidRDefault="005F153F" w14:paraId="07A88EBF" w14:textId="2D748DC7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9A1416" w:rsidTr="00170255" w14:paraId="334D3352" w14:textId="77777777">
        <w:trPr>
          <w:trHeight w:val="1531"/>
        </w:trPr>
        <w:tc>
          <w:tcPr>
            <w:tcW w:w="2267" w:type="dxa"/>
          </w:tcPr>
          <w:p w:rsidRPr="002C4A01" w:rsidR="009A1416" w:rsidP="009A1416" w:rsidRDefault="009A1416" w14:paraId="048C954D" w14:textId="07BDF58C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9A1416" w:rsidP="009A1416" w:rsidRDefault="009A1416" w14:paraId="20486618" w14:textId="1092860D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9A1416" w:rsidP="009A1416" w:rsidRDefault="009A1416" w14:paraId="14816643" w14:textId="461DD909">
            <w:pPr>
              <w:pStyle w:val="Dato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268" w:type="dxa"/>
          </w:tcPr>
          <w:p w:rsidRPr="009241CE" w:rsidR="002976E9" w:rsidP="002976E9" w:rsidRDefault="009A1416" w14:paraId="48CDC69E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AD4E2B">
              <w:rPr>
                <w:noProof/>
                <w:color w:val="FF0000"/>
                <w:lang w:val="se-NO" w:bidi="nb-NO"/>
              </w:rPr>
              <w:t>2</w:t>
            </w:r>
            <w:r>
              <w:rPr>
                <w:noProof/>
                <w:color w:val="auto"/>
                <w:lang w:val="se-NO" w:bidi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1E558EEF" wp14:editId="5359161A">
                      <wp:extent cx="86360" cy="86360"/>
                      <wp:effectExtent l="0" t="0" r="27940" b="27940"/>
                      <wp:docPr id="1858616840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1DC464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  <w:r>
              <w:rPr>
                <w:noProof/>
                <w:color w:val="auto"/>
              </w:rPr>
              <w:t xml:space="preserve"> </w:t>
            </w:r>
            <w:r w:rsidRPr="00EC73D8">
              <w:rPr>
                <w:noProof/>
                <w:color w:val="auto"/>
                <w:lang w:eastAsia="nb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-803846460"/>
              <w:placeholder>
                <w:docPart w:val="335C44DB80DA4793B9539C9375FDFFC2"/>
              </w:placeholder>
              <w:dropDownList>
                <w:listItem w:value="Velg et element."/>
                <w:listItem w:displayText="Skirreduarsta" w:value="Skirreduarst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976E9" w:rsidP="002976E9" w:rsidRDefault="002976E9" w14:paraId="194987AC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Skirreduarsta</w:t>
                </w:r>
              </w:p>
            </w:sdtContent>
          </w:sdt>
          <w:p w:rsidRPr="002C4A01" w:rsidR="009A1416" w:rsidP="009A1416" w:rsidRDefault="009A1416" w14:paraId="433CCD04" w14:textId="34E69705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="002976E9" w:rsidP="002976E9" w:rsidRDefault="009A1416" w14:paraId="6029B192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AD4E2B">
              <w:rPr>
                <w:noProof/>
                <w:color w:val="FF0000"/>
              </w:rPr>
              <w:t>3</w:t>
            </w:r>
          </w:p>
          <w:sdt>
            <w:sdtPr>
              <w:rPr>
                <w:rStyle w:val="merkedagerTegn"/>
              </w:rPr>
              <w:tag w:val="BLANK"/>
              <w:id w:val="641083688"/>
              <w:placeholder>
                <w:docPart w:val="1067343A7F3E4748BC6EC1C18C3BAAE9"/>
              </w:placeholder>
              <w:dropDownList>
                <w:listItem w:value="Velg et element."/>
                <w:listItem w:displayText="Guhkiesbearjadahke" w:value="Guhkiesbearjadahk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976E9" w:rsidP="002976E9" w:rsidRDefault="002976E9" w14:paraId="3A8E17FD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Guhkiesbearjadahke</w:t>
                </w:r>
              </w:p>
            </w:sdtContent>
          </w:sdt>
          <w:p w:rsidRPr="00FD3603" w:rsidR="002976E9" w:rsidP="002976E9" w:rsidRDefault="002976E9" w14:paraId="783B189A" w14:textId="77777777">
            <w:pPr>
              <w:pStyle w:val="Datoer"/>
              <w:rPr>
                <w:noProof/>
                <w:color w:val="FF0000"/>
                <w:sz w:val="18"/>
                <w:lang w:val="se-NO" w:bidi="nb-NO"/>
              </w:rPr>
            </w:pPr>
          </w:p>
          <w:p w:rsidRPr="002C4A01" w:rsidR="009A1416" w:rsidP="009A1416" w:rsidRDefault="009A1416" w14:paraId="0E91E088" w14:textId="0E2BC808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F93DE5" w:rsidR="002976E9" w:rsidP="002976E9" w:rsidRDefault="009A1416" w14:paraId="2A2F87DA" w14:textId="77777777">
            <w:pPr>
              <w:pStyle w:val="Datoer"/>
              <w:rPr>
                <w:rFonts w:ascii="Calibri Light" w:hAnsi="Calibri Light" w:cs="Calibri Light"/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4 </w:t>
            </w:r>
          </w:p>
          <w:p w:rsidRPr="002976E9" w:rsidR="009A1416" w:rsidP="002976E9" w:rsidRDefault="002976E9" w14:paraId="4A0B85D7" w14:textId="2B7C9901">
            <w:pPr>
              <w:pStyle w:val="Datoer"/>
              <w:rPr>
                <w:rFonts w:ascii="Calibri Light" w:hAnsi="Calibri Light" w:cs="Calibri Light"/>
                <w:noProof/>
                <w:sz w:val="18"/>
                <w:lang w:val="se-NO" w:bidi="nb-NO"/>
              </w:rPr>
            </w:pPr>
            <w:proofErr w:type="spellStart"/>
            <w:r w:rsidRPr="002976E9">
              <w:rPr>
                <w:rFonts w:ascii="Calibri Light" w:hAnsi="Calibri Light" w:cs="Calibri Light"/>
                <w:sz w:val="18"/>
              </w:rPr>
              <w:t>Påaskeiehkede</w:t>
            </w:r>
            <w:proofErr w:type="spellEnd"/>
            <w:r w:rsidRPr="002976E9">
              <w:rPr>
                <w:rFonts w:ascii="Calibri Light" w:hAnsi="Calibri Light" w:cs="Calibri Light"/>
                <w:noProof/>
                <w:sz w:val="18"/>
                <w:lang w:val="se-NO" w:bidi="nb-NO"/>
              </w:rPr>
              <w:t xml:space="preserve"> </w:t>
            </w:r>
          </w:p>
          <w:p w:rsidRPr="00FD227F" w:rsidR="009A1416" w:rsidP="009A1416" w:rsidRDefault="009A1416" w14:paraId="61C44FFF" w14:textId="40FA8AD6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7F6071" w:rsidR="002976E9" w:rsidP="002976E9" w:rsidRDefault="009A1416" w14:paraId="3070AE0E" w14:textId="7777777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5</w:t>
            </w:r>
          </w:p>
          <w:sdt>
            <w:sdtPr>
              <w:rPr>
                <w:rStyle w:val="merkedagerTegn"/>
              </w:rPr>
              <w:tag w:val="BLANK"/>
              <w:id w:val="362793440"/>
              <w:placeholder>
                <w:docPart w:val="FC6E4408F1C24B7E8C4FE1700E0E5031"/>
              </w:placeholder>
              <w:dropDownList>
                <w:listItem w:value="Velg et element."/>
                <w:listItem w:displayText="Voestes påaskebiejjie" w:value="Voestes påask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976E9" w:rsidP="002976E9" w:rsidRDefault="002976E9" w14:paraId="6DD2233A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Voestes påaskebiejjie</w:t>
                </w:r>
              </w:p>
            </w:sdtContent>
          </w:sdt>
          <w:p w:rsidRPr="00FD227F" w:rsidR="009A1416" w:rsidP="009A1416" w:rsidRDefault="009A1416" w14:paraId="433DC221" w14:textId="319E6799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9A1416" w:rsidTr="00170255" w14:paraId="7A8ACC53" w14:textId="77777777">
        <w:trPr>
          <w:trHeight w:val="1531"/>
        </w:trPr>
        <w:tc>
          <w:tcPr>
            <w:tcW w:w="2267" w:type="dxa"/>
          </w:tcPr>
          <w:p w:rsidRPr="00F1363D" w:rsidR="002976E9" w:rsidP="002976E9" w:rsidRDefault="009A1416" w14:paraId="6D82533E" w14:textId="77777777">
            <w:pPr>
              <w:pStyle w:val="Datoer"/>
              <w:rPr>
                <w:noProof/>
                <w:lang w:val="se-NO" w:bidi="nb-NO"/>
              </w:rPr>
            </w:pPr>
            <w:r w:rsidRPr="0093234D">
              <w:rPr>
                <w:noProof/>
                <w:color w:val="FF0000"/>
                <w:lang w:val="se-NO"/>
              </w:rPr>
              <w:t>6</w:t>
            </w:r>
          </w:p>
          <w:p w:rsidRPr="00B87096" w:rsidR="009A1416" w:rsidP="002976E9" w:rsidRDefault="0034204E" w14:paraId="33B6A7A2" w14:textId="73B568EB">
            <w:pPr>
              <w:pStyle w:val="Datoer"/>
              <w:rPr>
                <w:noProof/>
                <w:lang w:val="se-NO"/>
              </w:rPr>
            </w:pPr>
            <w:sdt>
              <w:sdtPr>
                <w:rPr>
                  <w:rStyle w:val="merkedagerTegn"/>
                  <w:sz w:val="18"/>
                </w:rPr>
                <w:tag w:val="BLANK"/>
                <w:id w:val="-539518490"/>
                <w:placeholder>
                  <w:docPart w:val="D820214B3FC34729874AB0CD0DE35F86"/>
                </w:placeholder>
                <w:dropDownList>
                  <w:listItem w:value="Velg et element."/>
                  <w:listItem w:displayText="Mubpie påaskebiejjie" w:value="Mubpie påaskebiejjie"/>
                  <w:listItem w:displayText=" " w:value=" "/>
                </w:dropDownList>
              </w:sdtPr>
              <w:sdtEndPr>
                <w:rPr>
                  <w:rStyle w:val="Standardskriftforavsnitt"/>
                  <w:rFonts w:ascii="Jura Medium" w:hAnsi="Jura Medium"/>
                  <w:noProof w:val="0"/>
                  <w:color w:val="000000" w:themeColor="text1"/>
                </w:rPr>
              </w:sdtEndPr>
              <w:sdtContent>
                <w:r w:rsidRPr="002976E9" w:rsidR="002976E9">
                  <w:rPr>
                    <w:rStyle w:val="merkedagerTegn"/>
                    <w:sz w:val="18"/>
                  </w:rPr>
                  <w:t>Mubpie påaskebiejjie</w:t>
                </w:r>
              </w:sdtContent>
            </w:sdt>
            <w:r w:rsidRPr="00B87096" w:rsidR="002976E9">
              <w:rPr>
                <w:noProof/>
                <w:lang w:val="se-NO"/>
              </w:rPr>
              <w:t xml:space="preserve"> </w:t>
            </w:r>
          </w:p>
        </w:tc>
        <w:tc>
          <w:tcPr>
            <w:tcW w:w="2268" w:type="dxa"/>
          </w:tcPr>
          <w:p w:rsidRPr="00B87096" w:rsidR="009A1416" w:rsidP="009A1416" w:rsidRDefault="009A1416" w14:paraId="0149B956" w14:textId="3C6CB64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</w:p>
        </w:tc>
        <w:tc>
          <w:tcPr>
            <w:tcW w:w="2255" w:type="dxa"/>
          </w:tcPr>
          <w:p w:rsidR="009A1416" w:rsidP="009A1416" w:rsidRDefault="009A1416" w14:paraId="319A2CB2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8</w:t>
            </w:r>
          </w:p>
          <w:p w:rsidRPr="00B87096" w:rsidR="009A1416" w:rsidP="009A1416" w:rsidRDefault="009A1416" w14:paraId="6EF2C1FA" w14:textId="2A8F1988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="009A1416" w:rsidP="009A1416" w:rsidRDefault="009A1416" w14:paraId="02B16D27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9</w:t>
            </w:r>
          </w:p>
          <w:p w:rsidRPr="00B87096" w:rsidR="009A1416" w:rsidP="009A1416" w:rsidRDefault="009A1416" w14:paraId="72087958" w14:textId="05722BD4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="009A1416" w:rsidP="009A1416" w:rsidRDefault="009A1416" w14:paraId="6BB52564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10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1F685E53" wp14:editId="01F75D6A">
                      <wp:extent cx="86360" cy="86360"/>
                      <wp:effectExtent l="0" t="0" r="8890" b="8890"/>
                      <wp:docPr id="1808553435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48C08EFD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  <w:p w:rsidRPr="00B87096" w:rsidR="009A1416" w:rsidP="009A1416" w:rsidRDefault="009A1416" w14:paraId="4A2429F7" w14:textId="7A0A4634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="009A1416" w:rsidP="009A1416" w:rsidRDefault="009A1416" w14:paraId="09C75506" w14:textId="77777777">
            <w:pPr>
              <w:pStyle w:val="Datoer"/>
              <w:rPr>
                <w:noProof/>
                <w:color w:val="FF0000"/>
                <w:lang w:eastAsia="nb-NO"/>
              </w:rPr>
            </w:pPr>
            <w:r>
              <w:rPr>
                <w:noProof/>
                <w:lang w:eastAsia="nb-NO"/>
              </w:rPr>
              <w:t>11</w:t>
            </w:r>
          </w:p>
          <w:p w:rsidRPr="00B87096" w:rsidR="009A1416" w:rsidP="009A1416" w:rsidRDefault="009A1416" w14:paraId="686AD274" w14:textId="5EA8A41F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9" w:type="dxa"/>
          </w:tcPr>
          <w:p w:rsidRPr="00E246A3" w:rsidR="009A1416" w:rsidP="009A1416" w:rsidRDefault="00B253E1" w14:paraId="6518914B" w14:textId="74B5F1CC">
            <w:pPr>
              <w:pStyle w:val="Datoer"/>
            </w:pPr>
            <w:r>
              <w:rPr>
                <w:noProof/>
                <w:color w:val="FF0000"/>
                <w:lang w:val="se-NO"/>
              </w:rPr>
              <w:t>12</w:t>
            </w:r>
          </w:p>
        </w:tc>
      </w:tr>
      <w:tr w:rsidRPr="002C4A01" w:rsidR="009A1416" w:rsidTr="00170255" w14:paraId="62536405" w14:textId="77777777">
        <w:trPr>
          <w:trHeight w:val="1531"/>
        </w:trPr>
        <w:tc>
          <w:tcPr>
            <w:tcW w:w="2267" w:type="dxa"/>
          </w:tcPr>
          <w:p w:rsidRPr="005A7CFC" w:rsidR="009A1416" w:rsidP="009A1416" w:rsidRDefault="009A1416" w14:paraId="2FC767D7" w14:textId="77777777">
            <w:pPr>
              <w:pStyle w:val="Datoer"/>
              <w:rPr>
                <w:noProof/>
                <w:lang w:val="se-NO" w:bidi="nb-NO"/>
              </w:rPr>
            </w:pPr>
            <w:r w:rsidRPr="005A7CFC">
              <w:rPr>
                <w:noProof/>
                <w:lang w:val="se-NO" w:bidi="nb-NO"/>
              </w:rPr>
              <w:t>1</w:t>
            </w:r>
            <w:r>
              <w:rPr>
                <w:noProof/>
                <w:lang w:val="se-NO" w:bidi="nb-NO"/>
              </w:rPr>
              <w:t>3</w:t>
            </w:r>
          </w:p>
          <w:p w:rsidRPr="00B87096" w:rsidR="009A1416" w:rsidP="009A1416" w:rsidRDefault="009A1416" w14:paraId="39CD8370" w14:textId="5D713799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9A1416" w:rsidP="009A1416" w:rsidRDefault="009A1416" w14:paraId="1C38401F" w14:textId="3D976E4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tcW w:w="2255" w:type="dxa"/>
          </w:tcPr>
          <w:p w:rsidRPr="00B87096" w:rsidR="009A1416" w:rsidP="009A1416" w:rsidRDefault="009A1416" w14:paraId="3500B656" w14:textId="0F8F087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68" w:type="dxa"/>
          </w:tcPr>
          <w:p w:rsidR="009A1416" w:rsidP="009A1416" w:rsidRDefault="00B253E1" w14:paraId="1C8D9DDB" w14:textId="3CD85822">
            <w:pPr>
              <w:pStyle w:val="Datoer"/>
            </w:pPr>
            <w:r>
              <w:t>16</w:t>
            </w:r>
          </w:p>
          <w:p w:rsidR="009A1416" w:rsidP="009A1416" w:rsidRDefault="009A1416" w14:paraId="28DD3C8F" w14:textId="7FEDA855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  <w:p w:rsidRPr="00B87096" w:rsidR="009A1416" w:rsidP="009A1416" w:rsidRDefault="009A1416" w14:paraId="775FC93F" w14:textId="2E52D136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="009A1416" w:rsidP="009A1416" w:rsidRDefault="009A1416" w14:paraId="3DC87BF4" w14:textId="77777777">
            <w:pPr>
              <w:pStyle w:val="Datoer"/>
              <w:rPr>
                <w:color w:val="auto"/>
                <w:sz w:val="16"/>
              </w:rPr>
            </w:pPr>
            <w:r w:rsidRPr="00EC73D8">
              <w:rPr>
                <w:noProof/>
                <w:color w:val="auto"/>
                <w:lang w:val="se-NO" w:bidi="nb-NO"/>
              </w:rPr>
              <w:t>17</w:t>
            </w:r>
            <w:r>
              <w:rPr>
                <w:noProof/>
                <w:color w:val="auto"/>
                <w:lang w:val="se-NO" w:bidi="nb-NO"/>
              </w:rP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1D1A48F1" wp14:editId="146D12F4">
                      <wp:extent cx="86360" cy="86360"/>
                      <wp:effectExtent l="0" t="0" r="8890" b="8890"/>
                      <wp:docPr id="1157982417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7BD154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="009A1416" w:rsidP="009A1416" w:rsidRDefault="009A1416" w14:paraId="4F4820AC" w14:textId="77777777">
            <w:pPr>
              <w:pStyle w:val="merkedager"/>
              <w:framePr w:hSpace="0" w:wrap="auto" w:hAnchor="text" w:vAnchor="margin" w:yAlign="inline"/>
            </w:pPr>
          </w:p>
          <w:p w:rsidRPr="00B87096" w:rsidR="009A1416" w:rsidP="009A1416" w:rsidRDefault="009A1416" w14:paraId="30B86515" w14:textId="5401BD12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="009A1416" w:rsidP="009A1416" w:rsidRDefault="009A1416" w14:paraId="4DA25C8A" w14:textId="77777777">
            <w:pPr>
              <w:pStyle w:val="Datoer"/>
              <w:rPr>
                <w:color w:val="auto"/>
                <w:sz w:val="16"/>
              </w:rPr>
            </w:pPr>
            <w:r>
              <w:rPr>
                <w:noProof/>
                <w:lang w:val="se-NO" w:bidi="nb-NO"/>
              </w:rPr>
              <w:t>18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  <w:p w:rsidR="009A1416" w:rsidP="009A1416" w:rsidRDefault="009A1416" w14:paraId="68C4F6E4" w14:textId="77777777">
            <w:pPr>
              <w:pStyle w:val="merkedager"/>
              <w:framePr w:hSpace="0" w:wrap="auto" w:hAnchor="text" w:vAnchor="margin" w:yAlign="inline"/>
            </w:pPr>
          </w:p>
          <w:p w:rsidRPr="00F93DE5" w:rsidR="009A1416" w:rsidP="009A1416" w:rsidRDefault="009A1416" w14:paraId="2D0A9F63" w14:textId="377CE678">
            <w:pPr>
              <w:pStyle w:val="merkedager"/>
              <w:framePr w:hSpace="0" w:wrap="auto" w:hAnchor="text" w:vAnchor="margin" w:yAlign="inline"/>
              <w:rPr>
                <w:rFonts w:cs="Calibri Light"/>
              </w:rPr>
            </w:pPr>
          </w:p>
        </w:tc>
        <w:tc>
          <w:tcPr>
            <w:tcW w:w="2269" w:type="dxa"/>
          </w:tcPr>
          <w:p w:rsidRPr="00FD227F" w:rsidR="009A1416" w:rsidP="009A1416" w:rsidRDefault="00B253E1" w14:paraId="0B915AC1" w14:textId="330B788F">
            <w:pPr>
              <w:pStyle w:val="Datoer"/>
              <w:rPr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19</w:t>
            </w:r>
          </w:p>
        </w:tc>
      </w:tr>
      <w:tr w:rsidRPr="002C4A01" w:rsidR="009A1416" w:rsidTr="00170255" w14:paraId="210F2E9A" w14:textId="77777777">
        <w:trPr>
          <w:trHeight w:val="1531"/>
        </w:trPr>
        <w:tc>
          <w:tcPr>
            <w:tcW w:w="2267" w:type="dxa"/>
          </w:tcPr>
          <w:p w:rsidRPr="00B87096" w:rsidR="009A1416" w:rsidP="009A1416" w:rsidRDefault="00B253E1" w14:paraId="3430FFB7" w14:textId="4A110E6F">
            <w:pPr>
              <w:pStyle w:val="Datoer"/>
              <w:rPr>
                <w:noProof/>
                <w:lang w:val="se-NO" w:bidi="nb-NO"/>
              </w:rPr>
            </w:pPr>
            <w:r w:rsidRPr="00CC7602">
              <w:rPr>
                <w:noProof/>
                <w:lang w:val="se-NO"/>
              </w:rPr>
              <w:t>20</w:t>
            </w:r>
          </w:p>
        </w:tc>
        <w:tc>
          <w:tcPr>
            <w:tcW w:w="2268" w:type="dxa"/>
          </w:tcPr>
          <w:p w:rsidRPr="00B87096" w:rsidR="009A1416" w:rsidP="009A1416" w:rsidRDefault="009A1416" w14:paraId="56CED889" w14:textId="3D697B6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21</w:t>
            </w:r>
          </w:p>
        </w:tc>
        <w:tc>
          <w:tcPr>
            <w:tcW w:w="2255" w:type="dxa"/>
          </w:tcPr>
          <w:p w:rsidRPr="00B87096" w:rsidR="009A1416" w:rsidP="009A1416" w:rsidRDefault="009A1416" w14:paraId="5855DD6E" w14:textId="59CF719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</w:p>
        </w:tc>
        <w:tc>
          <w:tcPr>
            <w:tcW w:w="2268" w:type="dxa"/>
          </w:tcPr>
          <w:p w:rsidRPr="00B87096" w:rsidR="009A1416" w:rsidP="009A1416" w:rsidRDefault="009A1416" w14:paraId="711CA0BF" w14:textId="2E7A4E2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23</w:t>
            </w:r>
          </w:p>
        </w:tc>
        <w:tc>
          <w:tcPr>
            <w:tcW w:w="2268" w:type="dxa"/>
          </w:tcPr>
          <w:p w:rsidR="009A1416" w:rsidP="009A1416" w:rsidRDefault="009A1416" w14:paraId="1CAB4635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24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33DA4291" wp14:editId="5738969B">
                      <wp:extent cx="86360" cy="86360"/>
                      <wp:effectExtent l="0" t="0" r="8890" b="8890"/>
                      <wp:docPr id="4944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7148512B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  <w:p w:rsidR="009A1416" w:rsidP="009A1416" w:rsidRDefault="009A1416" w14:paraId="71B124B6" w14:textId="77777777">
            <w:pPr>
              <w:jc w:val="center"/>
              <w:rPr>
                <w:rFonts w:ascii="Jura Medium" w:hAnsi="Jura Medium"/>
                <w:noProof/>
                <w:color w:val="000000" w:themeColor="text1"/>
                <w:sz w:val="48"/>
                <w:lang w:val="se-NO" w:bidi="nb-NO"/>
              </w:rPr>
            </w:pPr>
          </w:p>
          <w:p w:rsidRPr="00B87096" w:rsidR="009A1416" w:rsidP="009A1416" w:rsidRDefault="009A1416" w14:paraId="724FACC7" w14:textId="251473CD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9A1416" w:rsidP="009A1416" w:rsidRDefault="009A1416" w14:paraId="75A455FC" w14:textId="00A492B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25</w:t>
            </w:r>
          </w:p>
        </w:tc>
        <w:tc>
          <w:tcPr>
            <w:tcW w:w="2269" w:type="dxa"/>
          </w:tcPr>
          <w:p w:rsidRPr="00E96ECA" w:rsidR="009A1416" w:rsidP="009A1416" w:rsidRDefault="009A1416" w14:paraId="3C83A2F4" w14:textId="5532A051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26</w:t>
            </w:r>
            <w:r>
              <w:rPr>
                <w:noProof/>
                <w:lang w:eastAsia="nb-NO"/>
              </w:rPr>
              <w:t xml:space="preserve"> </w:t>
            </w:r>
          </w:p>
        </w:tc>
      </w:tr>
      <w:tr w:rsidRPr="002C4A01" w:rsidR="009A1416" w:rsidTr="00170255" w14:paraId="043980D2" w14:textId="77777777">
        <w:trPr>
          <w:trHeight w:val="1531"/>
        </w:trPr>
        <w:tc>
          <w:tcPr>
            <w:tcW w:w="2267" w:type="dxa"/>
          </w:tcPr>
          <w:p w:rsidRPr="00B87096" w:rsidR="009A1416" w:rsidP="009A1416" w:rsidRDefault="009A1416" w14:paraId="5E7B9A1E" w14:textId="4D31100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27</w:t>
            </w:r>
          </w:p>
        </w:tc>
        <w:tc>
          <w:tcPr>
            <w:tcW w:w="2268" w:type="dxa"/>
          </w:tcPr>
          <w:p w:rsidRPr="00B87096" w:rsidR="009A1416" w:rsidP="009A1416" w:rsidRDefault="009A1416" w14:paraId="46D45860" w14:textId="488CA6A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28</w:t>
            </w:r>
          </w:p>
        </w:tc>
        <w:tc>
          <w:tcPr>
            <w:tcW w:w="2255" w:type="dxa"/>
          </w:tcPr>
          <w:p w:rsidR="009A1416" w:rsidP="009A1416" w:rsidRDefault="009A1416" w14:paraId="56E145EE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29</w:t>
            </w:r>
          </w:p>
          <w:p w:rsidRPr="00D07EFE" w:rsidR="009A1416" w:rsidP="009A1416" w:rsidRDefault="009A1416" w14:paraId="5B4F2ECB" w14:textId="4994A844">
            <w:pPr>
              <w:pStyle w:val="Datoer"/>
              <w:rPr>
                <w:noProof/>
                <w:color w:val="FF0000"/>
                <w:sz w:val="18"/>
                <w:lang w:val="se-NO"/>
              </w:rPr>
            </w:pPr>
          </w:p>
        </w:tc>
        <w:tc>
          <w:tcPr>
            <w:tcW w:w="2268" w:type="dxa"/>
          </w:tcPr>
          <w:p w:rsidRPr="00B87096" w:rsidR="009A1416" w:rsidP="009A1416" w:rsidRDefault="009A1416" w14:paraId="07C30C5F" w14:textId="30FB1E54">
            <w:pPr>
              <w:pStyle w:val="Datoer"/>
              <w:rPr>
                <w:noProof/>
                <w:lang w:val="se-NO"/>
              </w:rPr>
            </w:pPr>
            <w:r w:rsidRPr="00EC73D8">
              <w:rPr>
                <w:noProof/>
                <w:color w:val="auto"/>
                <w:lang w:eastAsia="nb-NO"/>
              </w:rPr>
              <w:t>30</w:t>
            </w:r>
          </w:p>
        </w:tc>
        <w:tc>
          <w:tcPr>
            <w:tcW w:w="2268" w:type="dxa"/>
          </w:tcPr>
          <w:p w:rsidRPr="00B87096" w:rsidR="009A1416" w:rsidP="009A1416" w:rsidRDefault="009A1416" w14:paraId="60BE5E32" w14:textId="5E4C3799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9A1416" w:rsidP="009A1416" w:rsidRDefault="009A1416" w14:paraId="02307B29" w14:textId="72BF3B77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</w:tc>
        <w:tc>
          <w:tcPr>
            <w:tcW w:w="2269" w:type="dxa"/>
          </w:tcPr>
          <w:p w:rsidRPr="0055129C" w:rsidR="009A1416" w:rsidP="009A1416" w:rsidRDefault="009A1416" w14:paraId="18F182F4" w14:textId="53A353A8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Pr="004E010B" w:rsidR="003C6891" w:rsidP="003C6891" w:rsidRDefault="003C6891" w14:paraId="2C615507" w14:textId="77777777">
      <w:pPr>
        <w:pStyle w:val="Datoer"/>
        <w:rPr>
          <w:lang w:val="se-NO"/>
        </w:rPr>
      </w:pPr>
    </w:p>
    <w:p w:rsidR="003C6891" w:rsidP="003C6891" w:rsidRDefault="00CD0219" w14:paraId="2D07C596" w14:textId="41CF200B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B7A23" wp14:editId="5263F64E">
                <wp:simplePos x="0" y="0"/>
                <wp:positionH relativeFrom="column">
                  <wp:posOffset>-697230</wp:posOffset>
                </wp:positionH>
                <wp:positionV relativeFrom="paragraph">
                  <wp:posOffset>327660</wp:posOffset>
                </wp:positionV>
                <wp:extent cx="10993755" cy="5100955"/>
                <wp:effectExtent l="0" t="0" r="0" b="4445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770E4EBF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7AEFDC43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5EE1DF50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2E5FBA86" w14:textId="2696823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1" style="position:absolute;margin-left:-54.9pt;margin-top:25.8pt;width:865.65pt;height:40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A5MQ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" w14:anchorId="183B7A23">
                <v:textbox>
                  <w:txbxContent>
                    <w:p w:rsidR="00CC636D" w:rsidP="00CC636D" w:rsidRDefault="00CC636D" w14:paraId="770E4EBF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7AEFDC43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5EE1DF50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2E5FBA86" w14:textId="2696823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50231" w:rsidR="003C6891" w:rsidP="003C6891" w:rsidRDefault="003C6891" w14:paraId="1E33CF61" w14:textId="373C66D7">
      <w:pPr>
        <w:pStyle w:val="Datoer"/>
      </w:pPr>
    </w:p>
    <w:p w:rsidR="003C6891" w:rsidP="003C6891" w:rsidRDefault="003C6891" w14:paraId="44A78571" w14:textId="77777777">
      <w:pPr>
        <w:rPr>
          <w:lang w:val="se-NO"/>
        </w:rPr>
      </w:pPr>
    </w:p>
    <w:p w:rsidR="003C6891" w:rsidP="003C6891" w:rsidRDefault="003C6891" w14:paraId="69B72BA5" w14:textId="77777777">
      <w:pPr>
        <w:rPr>
          <w:lang w:val="se-NO"/>
        </w:rPr>
      </w:pPr>
    </w:p>
    <w:p w:rsidR="003C6891" w:rsidP="003C6891" w:rsidRDefault="003C6891" w14:paraId="331252DA" w14:textId="77777777">
      <w:pPr>
        <w:rPr>
          <w:lang w:val="se-NO"/>
        </w:rPr>
      </w:pPr>
    </w:p>
    <w:p w:rsidR="003C6891" w:rsidP="003C6891" w:rsidRDefault="003C6891" w14:paraId="61013CFA" w14:textId="77777777">
      <w:pPr>
        <w:rPr>
          <w:lang w:val="se-NO"/>
        </w:rPr>
      </w:pPr>
    </w:p>
    <w:p w:rsidR="003C6891" w:rsidP="003C6891" w:rsidRDefault="003C6891" w14:paraId="078D1D1D" w14:textId="77777777">
      <w:pPr>
        <w:rPr>
          <w:lang w:val="se-NO"/>
        </w:rPr>
      </w:pPr>
    </w:p>
    <w:p w:rsidR="003C6891" w:rsidP="003C6891" w:rsidRDefault="003C6891" w14:paraId="4BA2904A" w14:textId="13E7046E">
      <w:pPr>
        <w:rPr>
          <w:lang w:val="se-NO"/>
        </w:rPr>
      </w:pPr>
    </w:p>
    <w:p w:rsidR="003C6891" w:rsidP="003C6891" w:rsidRDefault="003C6891" w14:paraId="36864DE9" w14:textId="772B1568">
      <w:pPr>
        <w:rPr>
          <w:lang w:val="se-NO"/>
        </w:rPr>
      </w:pPr>
    </w:p>
    <w:p w:rsidR="003C6891" w:rsidP="003C6891" w:rsidRDefault="003C6891" w14:paraId="5967B41E" w14:textId="77777777">
      <w:pPr>
        <w:rPr>
          <w:lang w:val="se-NO"/>
        </w:rPr>
      </w:pPr>
    </w:p>
    <w:p w:rsidR="003C6891" w:rsidP="003C6891" w:rsidRDefault="003C6891" w14:paraId="7A75BFE2" w14:textId="77777777">
      <w:pPr>
        <w:rPr>
          <w:lang w:val="se-NO"/>
        </w:rPr>
      </w:pPr>
    </w:p>
    <w:p w:rsidRPr="006F0D51" w:rsidR="003C6891" w:rsidP="003C6891" w:rsidRDefault="003C6891" w14:paraId="124F2AE7" w14:textId="087313E6"/>
    <w:p w:rsidR="003C6891" w:rsidP="003C6891" w:rsidRDefault="003C6891" w14:paraId="022DA5AE" w14:textId="77777777">
      <w:pPr>
        <w:rPr>
          <w:lang w:val="se-NO"/>
        </w:rPr>
      </w:pPr>
    </w:p>
    <w:p w:rsidR="003C6891" w:rsidP="003C6891" w:rsidRDefault="003C6891" w14:paraId="2C39BBCF" w14:textId="77777777">
      <w:pPr>
        <w:rPr>
          <w:lang w:val="se-NO"/>
        </w:rPr>
      </w:pPr>
    </w:p>
    <w:p w:rsidR="003C6891" w:rsidP="003C6891" w:rsidRDefault="003C6891" w14:paraId="3DE6C580" w14:textId="77777777">
      <w:pPr>
        <w:rPr>
          <w:lang w:val="se-NO"/>
        </w:rPr>
      </w:pPr>
    </w:p>
    <w:p w:rsidR="003C6891" w:rsidP="003C6891" w:rsidRDefault="003C6891" w14:paraId="59338D0D" w14:textId="77777777">
      <w:pPr>
        <w:rPr>
          <w:lang w:val="se-NO"/>
        </w:rPr>
      </w:pPr>
    </w:p>
    <w:p w:rsidRPr="0082217B" w:rsidR="003C6891" w:rsidP="003C6891" w:rsidRDefault="003C6891" w14:paraId="29B7057D" w14:textId="77777777"/>
    <w:p w:rsidRPr="0082217B" w:rsidR="003C6891" w:rsidP="003C6891" w:rsidRDefault="003C6891" w14:paraId="6D5A571C" w14:textId="77777777"/>
    <w:p w:rsidRPr="0082217B" w:rsidR="003C6891" w:rsidP="003C6891" w:rsidRDefault="003C6891" w14:paraId="3DCCD10C" w14:textId="77777777"/>
    <w:p w:rsidRPr="0082217B" w:rsidR="003C6891" w:rsidP="003C6891" w:rsidRDefault="003C6891" w14:paraId="757C8735" w14:textId="77777777"/>
    <w:p w:rsidR="003C6891" w:rsidP="003C6891" w:rsidRDefault="003C6891" w14:paraId="455BF1E4" w14:textId="77777777"/>
    <w:p w:rsidR="003C6891" w:rsidP="003C6891" w:rsidRDefault="003C6891" w14:paraId="735B988F" w14:textId="77777777"/>
    <w:p w:rsidR="003C6891" w:rsidP="003C6891" w:rsidRDefault="003C6891" w14:paraId="1BF892E6" w14:textId="77777777"/>
    <w:p w:rsidR="003C6891" w:rsidP="003C6891" w:rsidRDefault="003C6891" w14:paraId="2A28393A" w14:textId="77777777"/>
    <w:p w:rsidR="003C6891" w:rsidP="003C6891" w:rsidRDefault="003C6891" w14:paraId="64283E55" w14:textId="77777777"/>
    <w:p w:rsidR="003C6891" w:rsidP="003C6891" w:rsidRDefault="003C6891" w14:paraId="76EC4207" w14:textId="77777777"/>
    <w:p w:rsidR="003C6891" w:rsidP="003C6891" w:rsidRDefault="003C6891" w14:paraId="60AE101C" w14:textId="77777777"/>
    <w:p w:rsidR="003C6891" w:rsidP="003C6891" w:rsidRDefault="003C6891" w14:paraId="10ACEEE5" w14:textId="77777777"/>
    <w:p w:rsidR="003C6891" w:rsidP="003C6891" w:rsidRDefault="003C6891" w14:paraId="5555902C" w14:textId="77777777"/>
    <w:p w:rsidR="003C6891" w:rsidP="003C6891" w:rsidRDefault="003C6891" w14:paraId="4E88BEAD" w14:textId="77777777"/>
    <w:p w:rsidR="003C6891" w:rsidP="003C6891" w:rsidRDefault="003C6891" w14:paraId="6F07D2C1" w14:textId="77777777"/>
    <w:p w:rsidR="003C6891" w:rsidP="003C6891" w:rsidRDefault="003C6891" w14:paraId="1A2D2323" w14:textId="77777777"/>
    <w:p w:rsidR="003C6891" w:rsidP="003C6891" w:rsidRDefault="003C6891" w14:paraId="50A9B447" w14:textId="77777777"/>
    <w:p w:rsidR="003C6891" w:rsidP="003C6891" w:rsidRDefault="003C6891" w14:paraId="5E37C92A" w14:textId="77777777"/>
    <w:p w:rsidR="003C6891" w:rsidP="003C6891" w:rsidRDefault="003C6891" w14:paraId="1D2D2F92" w14:textId="77777777"/>
    <w:p w:rsidR="003C6891" w:rsidP="003C6891" w:rsidRDefault="003C6891" w14:paraId="6986A950" w14:textId="27374001"/>
    <w:p w:rsidR="00D6650F" w:rsidP="003C6891" w:rsidRDefault="00D6650F" w14:paraId="0D9F3E1C" w14:textId="02F556F1"/>
    <w:p w:rsidR="00D6650F" w:rsidP="003C6891" w:rsidRDefault="00D6650F" w14:paraId="191516D2" w14:textId="591943C4"/>
    <w:p w:rsidR="00D6650F" w:rsidP="003C6891" w:rsidRDefault="00D6650F" w14:paraId="3949A001" w14:textId="588C0C1F"/>
    <w:p w:rsidR="00D6650F" w:rsidP="003C6891" w:rsidRDefault="00D6650F" w14:paraId="0FB9DF3A" w14:textId="68B55F01"/>
    <w:p w:rsidR="00D6650F" w:rsidP="003C6891" w:rsidRDefault="00D6650F" w14:paraId="0B05EA39" w14:textId="3A9F5231"/>
    <w:p w:rsidR="00C8024A" w:rsidP="003C6891" w:rsidRDefault="00C8024A" w14:paraId="0D20F6C6" w14:textId="1E35E8A0"/>
    <w:p w:rsidR="00C8024A" w:rsidP="003C6891" w:rsidRDefault="00C8024A" w14:paraId="3329E513" w14:textId="6945EBC2"/>
    <w:p w:rsidR="00C8024A" w:rsidP="003C6891" w:rsidRDefault="00C8024A" w14:paraId="3A7253DC" w14:textId="4F07E55B"/>
    <w:p w:rsidR="00C8024A" w:rsidP="003C6891" w:rsidRDefault="00C8024A" w14:paraId="7CF6A401" w14:textId="1CFEB34D"/>
    <w:p w:rsidR="00C8024A" w:rsidP="003C6891" w:rsidRDefault="00C8024A" w14:paraId="170D98B3" w14:textId="77777777"/>
    <w:sdt>
      <w:sdtPr>
        <w:rPr>
          <w:rStyle w:val="Overskrift1Tegn"/>
        </w:rPr>
        <w:tag w:val="Ođđajagimánnu/tsïengele/ådåjakmánno"/>
        <w:id w:val="-1347097632"/>
        <w:placeholder>
          <w:docPart w:val="7825549AA13145E5B9871E1458A5398C"/>
        </w:placeholder>
        <w15:color w:val="FFFFFF"/>
        <w:dropDownList>
          <w:listItem w:value="Velg et element."/>
          <w:listItem w:displayText="Suehpede" w:value="Suehpede"/>
        </w:dropDownList>
      </w:sdtPr>
      <w:sdtEndPr>
        <w:rPr>
          <w:rStyle w:val="Standardskriftforavsnitt"/>
        </w:rPr>
      </w:sdtEndPr>
      <w:sdtContent>
        <w:p w:rsidRPr="000029E4" w:rsidR="003C6891" w:rsidP="003C6891" w:rsidRDefault="00F6313C" w14:paraId="6E1A4185" w14:textId="2540894C">
          <w:pPr>
            <w:pStyle w:val="Overskrift1"/>
          </w:pPr>
          <w:r>
            <w:rPr>
              <w:rStyle w:val="Overskrift1Tegn"/>
            </w:rPr>
            <w:t>Suehpede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8"/>
        <w:gridCol w:w="2268"/>
        <w:gridCol w:w="2255"/>
        <w:gridCol w:w="2268"/>
        <w:gridCol w:w="2268"/>
        <w:gridCol w:w="2268"/>
        <w:gridCol w:w="2268"/>
      </w:tblGrid>
      <w:tr w:rsidRPr="002C4A01" w:rsidR="00E70253" w:rsidTr="3C08F21E" w14:paraId="559DBBE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3E5F6" w:themeFill="accent3" w:themeFillTint="33"/>
            <w:tcMar/>
          </w:tcPr>
          <w:p w:rsidRPr="005F153F" w:rsidR="005F153F" w:rsidP="005F153F" w:rsidRDefault="005F153F" w14:paraId="5EC65A4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191953166"/>
              <w:placeholder>
                <w:docPart w:val="CD484A8C0C414A9EBD789BFBE1AC9FC5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5F153F" w:rsidP="005F153F" w:rsidRDefault="005F153F" w14:paraId="099EB83E" w14:textId="7A82E867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FEBF5" w:themeFill="accent2" w:themeFillTint="33"/>
            <w:tcMar/>
          </w:tcPr>
          <w:p w:rsidRPr="005F153F" w:rsidR="005F153F" w:rsidP="005F153F" w:rsidRDefault="005F153F" w14:paraId="5E4A4BF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1295249725"/>
              <w:placeholder>
                <w:docPart w:val="33F55EA1D9594B03A1ECFDEB939ECABB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sz w:val="36"/>
                <w:szCs w:val="36"/>
              </w:rPr>
            </w:sdtEndPr>
            <w:sdtContent>
              <w:p w:rsidRPr="009470D9" w:rsidR="005F153F" w:rsidP="00050ECF" w:rsidRDefault="005F153F" w14:paraId="0CD27F16" w14:textId="6350D011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BCD9DE" w:themeFill="accent5" w:themeFillTint="66"/>
            <w:tcMar/>
          </w:tcPr>
          <w:p w:rsidRPr="005F153F" w:rsidR="005F153F" w:rsidP="005F153F" w:rsidRDefault="005F153F" w14:paraId="140D14E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793721410"/>
              <w:placeholder>
                <w:docPart w:val="C6D52D8492DC4BD984576B1797B22B7D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5F153F" w:rsidP="005F153F" w:rsidRDefault="005F153F" w14:paraId="5F91DA8D" w14:textId="54E6C8C3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DECEE" w:themeFill="accent5" w:themeFillTint="33"/>
            <w:tcMar/>
          </w:tcPr>
          <w:p w:rsidRPr="005F153F" w:rsidR="005F153F" w:rsidP="005F153F" w:rsidRDefault="005F153F" w14:paraId="2134332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1240442725"/>
              <w:placeholder>
                <w:docPart w:val="12623D7F2DC94B68A483E1F969442EAF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noProof/>
                <w:sz w:val="36"/>
                <w:szCs w:val="36"/>
              </w:rPr>
            </w:sdtEndPr>
            <w:sdtContent>
              <w:p w:rsidRPr="009470D9" w:rsidR="005F153F" w:rsidP="005F153F" w:rsidRDefault="005F153F" w14:paraId="1D750DCD" w14:textId="6A9C2CE5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BE8EC" w:themeFill="accent6" w:themeFillTint="33"/>
            <w:tcMar/>
          </w:tcPr>
          <w:p w:rsidRPr="005F153F" w:rsidR="005F153F" w:rsidP="005F153F" w:rsidRDefault="005F153F" w14:paraId="5E2E703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1001702727"/>
              <w:placeholder>
                <w:docPart w:val="0A534B2149C74A19AD626E6DA1DE3E04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5F153F" w:rsidP="005F153F" w:rsidRDefault="005F153F" w14:paraId="1161DE40" w14:textId="36932946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7D2D9" w:themeFill="accent6" w:themeFillTint="66"/>
            <w:tcMar/>
          </w:tcPr>
          <w:p w:rsidRPr="005F153F" w:rsidR="005F153F" w:rsidP="005F153F" w:rsidRDefault="005F153F" w14:paraId="6331E51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1819568244"/>
              <w:placeholder>
                <w:docPart w:val="691F0143EB40471FB1732503A5FA9D54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5F153F" w:rsidP="005F153F" w:rsidRDefault="005F153F" w14:paraId="758A4761" w14:textId="0C2DCE17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4BCC6" w:themeFill="accent6" w:themeFillTint="99"/>
            <w:tcMar/>
          </w:tcPr>
          <w:p w:rsidRPr="005F153F" w:rsidR="005F153F" w:rsidP="005F153F" w:rsidRDefault="005F153F" w14:paraId="6CA1B92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883527194"/>
              <w:placeholder>
                <w:docPart w:val="080BF63F231F43378FBA7B0879EC4536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5F153F" w:rsidP="0031293D" w:rsidRDefault="005F153F" w14:paraId="35BE039F" w14:textId="13494738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672FDC" w:rsidTr="3C08F21E" w14:paraId="4DC7367C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8443EE" w:rsidR="00672FDC" w:rsidP="00672FDC" w:rsidRDefault="00672FDC" w14:paraId="5A5DE944" w14:textId="0ED70E4F">
            <w:pPr>
              <w:pStyle w:val="Datoer"/>
              <w:rPr>
                <w:noProof/>
                <w:color w:val="FF0000"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5FCACD23" w14:textId="0B5059EC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672FDC" w:rsidP="00672FDC" w:rsidRDefault="00672FDC" w14:paraId="0DE3A834" w14:textId="77777777">
            <w:pPr>
              <w:pStyle w:val="Datoer"/>
              <w:rPr>
                <w:noProof/>
                <w:lang w:val="se-NO" w:bidi="nb-NO"/>
              </w:rPr>
            </w:pPr>
          </w:p>
          <w:p w:rsidRPr="00B87096" w:rsidR="00672FDC" w:rsidP="00672FDC" w:rsidRDefault="00672FDC" w14:paraId="5A7AF1ED" w14:textId="1885878C">
            <w:pPr>
              <w:pStyle w:val="merke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07CF6" w:rsidR="00672FDC" w:rsidP="00672FDC" w:rsidRDefault="00672FDC" w14:paraId="71B89247" w14:textId="77777777">
            <w:pPr>
              <w:pStyle w:val="Datoer"/>
              <w:rPr>
                <w:noProof/>
                <w:color w:val="FF0000"/>
                <w:sz w:val="18"/>
                <w:lang w:eastAsia="nb-NO"/>
              </w:rPr>
            </w:pPr>
          </w:p>
          <w:p w:rsidRPr="00AC34DB" w:rsidR="00672FDC" w:rsidP="00672FDC" w:rsidRDefault="00672FDC" w14:paraId="399FE505" w14:textId="1AF8B829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  <w:tcMar/>
          </w:tcPr>
          <w:p w:rsidR="00672FDC" w:rsidP="00672FDC" w:rsidRDefault="00672FDC" w14:paraId="69D00A3A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B148EF">
              <w:rPr>
                <w:noProof/>
                <w:color w:val="FF0000"/>
                <w:lang w:val="se-NO"/>
              </w:rPr>
              <w:t>1</w:t>
            </w:r>
            <w:r w:rsidRPr="006851EB">
              <w:rPr>
                <w:noProof/>
                <w:lang w:val="se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D385FC1" wp14:editId="56BE4475">
                      <wp:extent cx="86360" cy="86360"/>
                      <wp:effectExtent l="0" t="0" r="27940" b="27940"/>
                      <wp:docPr id="170503743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672FDC" w:rsidP="00416C71" w:rsidRDefault="00672FDC" w14:paraId="6BA3FB8B" w14:textId="777777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2" fillcolor="white [3212]" strokecolor="black [3213]" w14:anchorId="5D385F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">
                      <v:textbox inset=".52883mm,.52883mm,.52883mm,.52883mm">
                        <w:txbxContent>
                          <w:p w:rsidR="00672FDC" w:rsidP="00416C71" w:rsidRDefault="00672FDC" w14:paraId="6BA3FB8B" w14:textId="777777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sdt>
            <w:sdtPr>
              <w:rPr>
                <w:rStyle w:val="merkedagerTegn"/>
                <w:color w:val="000000" w:themeColor="text1"/>
              </w:rPr>
              <w:tag w:val="BLANK"/>
              <w:id w:val="580415699"/>
              <w:placeholder>
                <w:docPart w:val="0869C6E3E0B74F9A92DFA374BDEE44EE"/>
              </w:placeholder>
              <w:dropDownList>
                <w:listItem w:value="Velg et element."/>
                <w:listItem w:displayText="Internasjonaale barkiji-biejjie" w:value="Internasjonaale barkiji-biejjie"/>
                <w:listItem w:displayText=" " w:value=" "/>
              </w:dropDownList>
            </w:sdtPr>
            <w:sdtEndPr>
              <w:rPr>
                <w:rStyle w:val="Standardskriftforavsnitt"/>
                <w:color w:val="000000" w:themeColor="text1" w:themeTint="FF" w:themeShade="FF"/>
              </w:rPr>
            </w:sdtEndPr>
            <w:sdtContent>
              <w:p w:rsidRPr="006851EB" w:rsidR="00672FDC" w:rsidP="00672FDC" w:rsidRDefault="00672FDC" w14:paraId="63619739" w14:textId="4ECA1E45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000000" w:themeColor="text1"/>
                    <w:sz w:val="16"/>
                  </w:rPr>
                </w:pPr>
                <w:r w:rsidRPr="006851EB">
                  <w:rPr>
                    <w:rStyle w:val="merkedagerTegn"/>
                    <w:color w:val="000000" w:themeColor="text1"/>
                  </w:rPr>
                  <w:t>Internasjonaale barkiji-biejjie</w:t>
                </w:r>
              </w:p>
            </w:sdtContent>
          </w:sdt>
          <w:p w:rsidRPr="00D81C2F" w:rsidR="00672FDC" w:rsidP="00672FDC" w:rsidRDefault="00672FDC" w14:paraId="4621B513" w14:textId="214D8268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162C85F4" w14:textId="2DE843F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D227F" w:rsidR="002220EB" w:rsidP="002220EB" w:rsidRDefault="002220EB" w14:paraId="451B9245" w14:textId="29524C13">
            <w:pPr>
              <w:pStyle w:val="Datoer"/>
              <w:rPr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="00E96A5B">
              <w:rPr>
                <w:noProof/>
                <w:color w:val="FF0000"/>
                <w:lang w:bidi="nb-NO"/>
              </w:rPr>
              <w:t>3</w:t>
            </w:r>
          </w:p>
        </w:tc>
      </w:tr>
      <w:tr w:rsidRPr="002C4A01" w:rsidR="00672FDC" w:rsidTr="3C08F21E" w14:paraId="78162012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E96A5B" w:rsidRDefault="00E96A5B" w14:paraId="6E820F95" w14:textId="00C3CD41">
            <w:pPr>
              <w:pStyle w:val="Datoer"/>
              <w:rPr>
                <w:lang w:val="se-NO"/>
              </w:rPr>
            </w:pPr>
            <w:r>
              <w:rPr>
                <w:lang w:val="se-NO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0E9CAD7C" w14:textId="516F6B0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672FDC" w:rsidP="00672FDC" w:rsidRDefault="00672FDC" w14:paraId="2BB82652" w14:textId="1F6016E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8B77B0" w:rsidR="00672FDC" w:rsidP="00672FDC" w:rsidRDefault="00672FDC" w14:paraId="52A2DB13" w14:textId="445C2743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672FDC" w:rsidP="00672FDC" w:rsidRDefault="00672FDC" w14:paraId="52AC3E0B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/>
              </w:rPr>
              <w:t>8</w:t>
            </w:r>
          </w:p>
          <w:sdt>
            <w:sdtPr>
              <w:rPr>
                <w:rStyle w:val="merkedagerTegn"/>
              </w:rPr>
              <w:tag w:val="BLANK"/>
              <w:id w:val="-1334220092"/>
              <w:placeholder>
                <w:docPart w:val="469D28071A7C42C8848A6DF18677A155"/>
              </w:placeholder>
              <w:dropDownList>
                <w:listItem w:value="Velg et element."/>
                <w:listItem w:displayText="Dåaroe orriji 1945" w:value="Dåaroe orriji 1945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672FDC" w:rsidP="00672FDC" w:rsidRDefault="00672FDC" w14:paraId="34D51173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Dåaroe orriji 1945</w:t>
                </w:r>
              </w:p>
            </w:sdtContent>
          </w:sdt>
          <w:p w:rsidRPr="00B87096" w:rsidR="00672FDC" w:rsidP="00672FDC" w:rsidRDefault="00672FDC" w14:paraId="4CBB4616" w14:textId="6D0B405E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477CA032" w14:textId="7E58BED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 xml:space="preserve">9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2D9F381F" wp14:editId="5038BF46">
                      <wp:extent cx="86360" cy="86360"/>
                      <wp:effectExtent l="0" t="0" r="8890" b="8890"/>
                      <wp:docPr id="1280313260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50C653C4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D227F" w:rsidR="00672FDC" w:rsidP="00672FDC" w:rsidRDefault="00672FDC" w14:paraId="131A6EB7" w14:textId="4C32190E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10</w:t>
            </w:r>
          </w:p>
        </w:tc>
      </w:tr>
      <w:tr w:rsidRPr="002C4A01" w:rsidR="00672FDC" w:rsidTr="3C08F21E" w14:paraId="37B43A5E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03D93839" w14:textId="21BBD996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1</w:t>
            </w:r>
            <w:r>
              <w:rPr>
                <w:noProof/>
                <w:lang w:val="se-NO" w:bidi="nb-NO"/>
              </w:rPr>
              <w:t xml:space="preserve">1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108CA" w:rsidR="00672FDC" w:rsidP="00672FDC" w:rsidRDefault="00672FDC" w14:paraId="44E078AB" w14:textId="77777777">
            <w:pPr>
              <w:pStyle w:val="Datoer"/>
              <w:rPr>
                <w:noProof/>
                <w:lang w:val="se-NO" w:bidi="nb-NO"/>
              </w:rPr>
            </w:pPr>
            <w:r w:rsidRPr="005108CA">
              <w:rPr>
                <w:noProof/>
                <w:lang w:val="se-NO" w:bidi="nb-NO"/>
              </w:rPr>
              <w:t>1</w:t>
            </w:r>
            <w:r>
              <w:rPr>
                <w:noProof/>
                <w:lang w:val="se-NO" w:bidi="nb-NO"/>
              </w:rPr>
              <w:t>2</w:t>
            </w:r>
          </w:p>
          <w:p w:rsidRPr="00E17127" w:rsidR="00672FDC" w:rsidP="00672FDC" w:rsidRDefault="00672FDC" w14:paraId="3F4E828D" w14:textId="72820AFD">
            <w:pPr>
              <w:pStyle w:val="merkedager"/>
              <w:framePr w:hSpace="0" w:wrap="auto" w:hAnchor="text" w:vAnchor="margin" w:yAlign="inline"/>
            </w:pPr>
            <w:r w:rsidRPr="000A2EAF">
              <w:rPr>
                <w:lang w:bidi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A57D04" w:rsidR="00672FDC" w:rsidP="00672FDC" w:rsidRDefault="00672FDC" w14:paraId="01EC8812" w14:textId="77777777">
            <w:pPr>
              <w:pStyle w:val="Datoer"/>
              <w:rPr>
                <w:noProof/>
                <w:color w:val="auto"/>
                <w:lang w:val="se-NO" w:bidi="nb-NO"/>
              </w:rPr>
            </w:pPr>
            <w:r>
              <w:rPr>
                <w:noProof/>
                <w:color w:val="auto"/>
                <w:lang w:val="se-NO" w:bidi="nb-NO"/>
              </w:rPr>
              <w:t>13</w:t>
            </w:r>
          </w:p>
          <w:p w:rsidRPr="00A36400" w:rsidR="00672FDC" w:rsidP="00672FDC" w:rsidRDefault="00672FDC" w14:paraId="41F33CA1" w14:textId="38F3D0B2">
            <w:pPr>
              <w:pStyle w:val="merkedager"/>
              <w:framePr w:hSpace="0" w:wrap="auto" w:hAnchor="text" w:vAnchor="margin" w:yAlign="inline"/>
              <w:rPr>
                <w:color w:val="000000" w:themeColor="text1"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  <w:tcMar/>
          </w:tcPr>
          <w:p w:rsidRPr="001C4002" w:rsidR="00672FDC" w:rsidP="00672FDC" w:rsidRDefault="00672FDC" w14:paraId="0AAEFE92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1C4002">
              <w:rPr>
                <w:noProof/>
                <w:color w:val="FF0000"/>
                <w:lang w:val="se-NO" w:bidi="nb-NO"/>
              </w:rPr>
              <w:t>14</w:t>
            </w:r>
          </w:p>
          <w:p w:rsidRPr="00A36400" w:rsidR="00672FDC" w:rsidP="001C4002" w:rsidRDefault="00672FDC" w14:paraId="2B69CB6D" w14:textId="1BA27D2A">
            <w:pPr>
              <w:pStyle w:val="Datoer"/>
              <w:rPr>
                <w:lang w:val="se-NO"/>
              </w:rPr>
            </w:pPr>
            <w:r w:rsidRPr="3C08F21E" w:rsidR="00672FDC">
              <w:rPr>
                <w:rFonts w:ascii="Calibri Light" w:hAnsi="Calibri Light" w:eastAsia="Calibri Light" w:cs="Calibri Light"/>
                <w:noProof/>
                <w:sz w:val="18"/>
                <w:szCs w:val="18"/>
              </w:rPr>
              <w:t>Kristusen vuelkemebiejjie</w:t>
            </w:r>
            <w:r w:rsidRPr="3C08F21E" w:rsidR="00672FDC">
              <w:rPr>
                <w:noProof/>
                <w:sz w:val="18"/>
                <w:szCs w:val="18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672FDC" w:rsidP="00672FDC" w:rsidRDefault="00672FDC" w14:paraId="54FB6796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15</w:t>
            </w:r>
          </w:p>
          <w:p w:rsidRPr="00B87096" w:rsidR="00672FDC" w:rsidP="00672FDC" w:rsidRDefault="00672FDC" w14:paraId="14ADCD65" w14:textId="01FFFF8D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A36400" w:rsidR="00672FDC" w:rsidP="00672FDC" w:rsidRDefault="00672FDC" w14:paraId="6AAD6964" w14:textId="670ED7ED">
            <w:pPr>
              <w:pStyle w:val="Datoer"/>
              <w:rPr>
                <w:noProof/>
                <w:sz w:val="18"/>
                <w:lang w:val="se-NO"/>
              </w:rPr>
            </w:pPr>
            <w:r w:rsidRPr="00A57D04">
              <w:rPr>
                <w:noProof/>
                <w:color w:val="auto"/>
                <w:lang w:val="se-NO"/>
              </w:rPr>
              <w:t>1</w:t>
            </w:r>
            <w:r>
              <w:rPr>
                <w:noProof/>
                <w:color w:val="auto"/>
                <w:lang w:val="se-NO"/>
              </w:rPr>
              <w:t xml:space="preserve">6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F7E86CC" wp14:editId="740628EE">
                      <wp:extent cx="86360" cy="86360"/>
                      <wp:effectExtent l="0" t="0" r="8890" b="8890"/>
                      <wp:docPr id="76784850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6A454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B2E54" w:rsidR="00672FDC" w:rsidP="00672FDC" w:rsidRDefault="00672FDC" w14:paraId="2487BF15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 xml:space="preserve">17 </w:t>
            </w:r>
          </w:p>
          <w:p w:rsidRPr="00E96ECA" w:rsidR="00672FDC" w:rsidP="00672FDC" w:rsidRDefault="0034204E" w14:paraId="19B10908" w14:textId="00EB2BC9">
            <w:pPr>
              <w:pStyle w:val="Datoer"/>
              <w:rPr>
                <w:noProof/>
                <w:color w:val="FF0000"/>
                <w:lang w:val="se-NO"/>
              </w:rPr>
            </w:pPr>
            <w:sdt>
              <w:sdtPr>
                <w:rPr>
                  <w:rStyle w:val="merkedagerTegn"/>
                  <w:color w:val="000000" w:themeColor="text1"/>
                  <w:sz w:val="18"/>
                </w:rPr>
                <w:tag w:val="BLANK"/>
                <w:id w:val="-178741075"/>
                <w:placeholder>
                  <w:docPart w:val="FDACBDD7C68E4B63AAAA97DE20D9A460"/>
                </w:placeholder>
                <w:dropDownList>
                  <w:listItem w:value="Velg et element."/>
                  <w:listItem w:displayText="Nöörjen maadthlaakebiejjie" w:value="Nöörjen maadthlaakebiejjie"/>
                  <w:listItem w:displayText=" " w:value=" "/>
                </w:dropDownList>
              </w:sdtPr>
              <w:sdtEndPr>
                <w:rPr>
                  <w:rStyle w:val="Standardskriftforavsnitt"/>
                  <w:rFonts w:ascii="Jura Medium" w:hAnsi="Jura Medium"/>
                  <w:noProof w:val="0"/>
                </w:rPr>
              </w:sdtEndPr>
              <w:sdtContent>
                <w:r w:rsidRPr="00A36400" w:rsidR="00672FDC">
                  <w:rPr>
                    <w:rStyle w:val="merkedagerTegn"/>
                    <w:color w:val="000000" w:themeColor="text1"/>
                    <w:sz w:val="18"/>
                  </w:rPr>
                  <w:t>Nöörjen maadthlaakebiejjie</w:t>
                </w:r>
              </w:sdtContent>
            </w:sdt>
            <w:r w:rsidRPr="00E96ECA" w:rsidR="00672FDC">
              <w:rPr>
                <w:noProof/>
                <w:color w:val="FF0000"/>
                <w:lang w:val="se-NO"/>
              </w:rPr>
              <w:t xml:space="preserve"> </w:t>
            </w:r>
          </w:p>
        </w:tc>
      </w:tr>
      <w:tr w:rsidRPr="002C4A01" w:rsidR="00672FDC" w:rsidTr="3C08F21E" w14:paraId="769A449F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18300669" w14:textId="08718CE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0572B0F5" w14:textId="4A34052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 xml:space="preserve">19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672FDC" w:rsidP="00672FDC" w:rsidRDefault="00672FDC" w14:paraId="1BFB4D12" w14:textId="4BB0995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710962" w:rsidRDefault="00710962" w14:paraId="12C86982" w14:textId="2FDE03B9">
            <w:pPr>
              <w:pStyle w:val="Datoer"/>
              <w:rPr>
                <w:lang w:val="se-NO"/>
              </w:rPr>
            </w:pPr>
            <w:r w:rsidRPr="00710962">
              <w:rPr>
                <w:noProof/>
                <w:lang w:bidi="nb-NO"/>
              </w:rPr>
              <w:fldChar w:fldCharType="begin"/>
            </w:r>
            <w:r w:rsidRPr="00710962">
              <w:rPr>
                <w:noProof/>
                <w:lang w:bidi="nb-NO"/>
              </w:rPr>
              <w:instrText xml:space="preserve">IF </w:instrText>
            </w:r>
            <w:r w:rsidRPr="00710962">
              <w:rPr>
                <w:noProof/>
                <w:lang w:bidi="nb-NO"/>
              </w:rPr>
              <w:fldChar w:fldCharType="begin"/>
            </w:r>
            <w:r w:rsidRPr="00710962">
              <w:rPr>
                <w:noProof/>
                <w:lang w:bidi="nb-NO"/>
              </w:rPr>
              <w:instrText xml:space="preserve"> =F10</w:instrText>
            </w:r>
            <w:r w:rsidRPr="00710962">
              <w:rPr>
                <w:noProof/>
                <w:lang w:bidi="nb-NO"/>
              </w:rPr>
              <w:fldChar w:fldCharType="separate"/>
            </w:r>
            <w:r w:rsidRPr="00710962">
              <w:rPr>
                <w:noProof/>
                <w:lang w:bidi="nb-NO"/>
              </w:rPr>
              <w:instrText>0</w:instrText>
            </w:r>
            <w:r w:rsidRPr="00710962">
              <w:rPr>
                <w:noProof/>
                <w:lang w:bidi="nb-NO"/>
              </w:rPr>
              <w:fldChar w:fldCharType="end"/>
            </w:r>
            <w:r w:rsidRPr="00710962">
              <w:rPr>
                <w:noProof/>
                <w:lang w:bidi="nb-NO"/>
              </w:rPr>
              <w:instrText xml:space="preserve"> = 0,"" </w:instrText>
            </w:r>
            <w:r w:rsidRPr="00710962">
              <w:rPr>
                <w:noProof/>
                <w:lang w:bidi="nb-NO"/>
              </w:rPr>
              <w:fldChar w:fldCharType="begin"/>
            </w:r>
            <w:r w:rsidRPr="00710962">
              <w:rPr>
                <w:noProof/>
                <w:lang w:bidi="nb-NO"/>
              </w:rPr>
              <w:instrText xml:space="preserve"> IF </w:instrText>
            </w:r>
            <w:r w:rsidRPr="00710962">
              <w:rPr>
                <w:noProof/>
                <w:lang w:bidi="nb-NO"/>
              </w:rPr>
              <w:fldChar w:fldCharType="begin"/>
            </w:r>
            <w:r w:rsidRPr="00710962">
              <w:rPr>
                <w:noProof/>
                <w:lang w:bidi="nb-NO"/>
              </w:rPr>
              <w:instrText xml:space="preserve"> =F10 </w:instrText>
            </w:r>
            <w:r w:rsidRPr="00710962">
              <w:rPr>
                <w:noProof/>
                <w:lang w:bidi="nb-NO"/>
              </w:rPr>
              <w:fldChar w:fldCharType="separate"/>
            </w:r>
            <w:r w:rsidRPr="00710962">
              <w:rPr>
                <w:noProof/>
                <w:lang w:bidi="nb-NO"/>
              </w:rPr>
              <w:instrText>27</w:instrText>
            </w:r>
            <w:r w:rsidRPr="00710962">
              <w:rPr>
                <w:noProof/>
                <w:lang w:bidi="nb-NO"/>
              </w:rPr>
              <w:fldChar w:fldCharType="end"/>
            </w:r>
            <w:r w:rsidRPr="00710962">
              <w:rPr>
                <w:noProof/>
                <w:lang w:bidi="nb-NO"/>
              </w:rPr>
              <w:instrText xml:space="preserve">  &lt; </w:instrText>
            </w:r>
            <w:r w:rsidRPr="00710962">
              <w:rPr>
                <w:noProof/>
                <w:lang w:bidi="nb-NO"/>
              </w:rPr>
              <w:fldChar w:fldCharType="begin"/>
            </w:r>
            <w:r w:rsidRPr="00710962">
              <w:rPr>
                <w:noProof/>
                <w:lang w:bidi="nb-NO"/>
              </w:rPr>
              <w:instrText xml:space="preserve"> DocVariable MonthEnd \@ d </w:instrText>
            </w:r>
            <w:r w:rsidRPr="00710962">
              <w:rPr>
                <w:noProof/>
                <w:lang w:bidi="nb-NO"/>
              </w:rPr>
              <w:fldChar w:fldCharType="separate"/>
            </w:r>
            <w:r w:rsidRPr="00710962">
              <w:rPr>
                <w:noProof/>
                <w:lang w:bidi="nb-NO"/>
              </w:rPr>
              <w:instrText>31</w:instrText>
            </w:r>
            <w:r w:rsidRPr="00710962">
              <w:rPr>
                <w:noProof/>
                <w:lang w:bidi="nb-NO"/>
              </w:rPr>
              <w:fldChar w:fldCharType="end"/>
            </w:r>
            <w:r w:rsidRPr="00710962">
              <w:rPr>
                <w:noProof/>
                <w:lang w:bidi="nb-NO"/>
              </w:rPr>
              <w:instrText xml:space="preserve">  </w:instrText>
            </w:r>
            <w:r w:rsidRPr="00710962">
              <w:rPr>
                <w:noProof/>
                <w:lang w:bidi="nb-NO"/>
              </w:rPr>
              <w:fldChar w:fldCharType="begin"/>
            </w:r>
            <w:r w:rsidRPr="00710962">
              <w:rPr>
                <w:noProof/>
                <w:lang w:bidi="nb-NO"/>
              </w:rPr>
              <w:instrText xml:space="preserve"> =F10+1 </w:instrText>
            </w:r>
            <w:r w:rsidRPr="00710962">
              <w:rPr>
                <w:noProof/>
                <w:lang w:bidi="nb-NO"/>
              </w:rPr>
              <w:fldChar w:fldCharType="separate"/>
            </w:r>
            <w:r w:rsidRPr="00710962">
              <w:rPr>
                <w:noProof/>
                <w:lang w:bidi="nb-NO"/>
              </w:rPr>
              <w:instrText>28</w:instrText>
            </w:r>
            <w:r w:rsidRPr="00710962">
              <w:rPr>
                <w:noProof/>
                <w:lang w:bidi="nb-NO"/>
              </w:rPr>
              <w:fldChar w:fldCharType="end"/>
            </w:r>
            <w:r w:rsidRPr="00710962">
              <w:rPr>
                <w:noProof/>
                <w:lang w:bidi="nb-NO"/>
              </w:rPr>
              <w:instrText xml:space="preserve"> "" </w:instrText>
            </w:r>
            <w:r w:rsidRPr="00710962">
              <w:rPr>
                <w:noProof/>
                <w:lang w:bidi="nb-NO"/>
              </w:rPr>
              <w:fldChar w:fldCharType="separate"/>
            </w:r>
            <w:r w:rsidRPr="00710962">
              <w:rPr>
                <w:noProof/>
                <w:lang w:bidi="nb-NO"/>
              </w:rPr>
              <w:instrText>28</w:instrText>
            </w:r>
            <w:r w:rsidRPr="00710962">
              <w:rPr>
                <w:noProof/>
                <w:lang w:bidi="nb-NO"/>
              </w:rPr>
              <w:fldChar w:fldCharType="end"/>
            </w:r>
            <w:r w:rsidRPr="00710962">
              <w:rPr>
                <w:noProof/>
                <w:lang w:bidi="nb-NO"/>
              </w:rPr>
              <w:fldChar w:fldCharType="end"/>
            </w:r>
            <w:r w:rsidRPr="00710962">
              <w:rPr>
                <w:noProof/>
                <w:lang w:bidi="nb-NO"/>
              </w:rPr>
              <w:t>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2D845C05" w14:textId="48081F2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710962" w:rsidP="00710962" w:rsidRDefault="00672FDC" w14:paraId="63224658" w14:textId="5F3BCA7D">
            <w:pPr>
              <w:pStyle w:val="Datoer"/>
              <w:rPr>
                <w:noProof/>
                <w:lang w:bidi="nb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>
              <w:rPr>
                <w:noProof/>
                <w:lang w:bidi="nb-NO"/>
              </w:rPr>
              <w:t xml:space="preserve">23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C736C6A" wp14:editId="5312FDF7">
                      <wp:extent cx="86360" cy="86360"/>
                      <wp:effectExtent l="0" t="0" r="8890" b="8890"/>
                      <wp:docPr id="1139421095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1E717F99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  <w:p w:rsidR="00710962" w:rsidP="00710962" w:rsidRDefault="00710962" w14:paraId="34F178EF" w14:textId="77777777">
            <w:pPr>
              <w:pStyle w:val="merkedager"/>
              <w:framePr w:hSpace="0" w:wrap="auto" w:hAnchor="text" w:vAnchor="margin" w:yAlign="inline"/>
              <w:rPr>
                <w:noProof w:val="0"/>
                <w:color w:val="auto"/>
                <w:sz w:val="16"/>
              </w:rPr>
            </w:pPr>
            <w:r>
              <w:rPr>
                <w:rStyle w:val="merkedagerTegn"/>
              </w:rPr>
              <w:t>Bængsta</w:t>
            </w:r>
          </w:p>
          <w:p w:rsidRPr="00B87096" w:rsidR="00710962" w:rsidP="00672FDC" w:rsidRDefault="00710962" w14:paraId="49CB03B5" w14:textId="660B5973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470C7" w:rsidR="00E96A5B" w:rsidP="00E96A5B" w:rsidRDefault="00672FDC" w14:paraId="6072C4D1" w14:textId="77777777">
            <w:pPr>
              <w:pStyle w:val="Datoer"/>
              <w:rPr>
                <w:noProof/>
                <w:color w:val="FF0000"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>24</w:t>
            </w:r>
          </w:p>
          <w:p w:rsidR="00672FDC" w:rsidP="00E96A5B" w:rsidRDefault="00E96A5B" w14:paraId="1C481C8C" w14:textId="3AA6C585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  <w:r w:rsidRPr="003F5483">
              <w:rPr>
                <w:rFonts w:ascii="Calibri Light" w:hAnsi="Calibri Light"/>
                <w:noProof/>
                <w:sz w:val="18"/>
              </w:rPr>
              <w:t>Voestes bængstabiejjie</w:t>
            </w:r>
            <w:r>
              <w:rPr>
                <w:noProof/>
                <w:color w:val="FF0000"/>
                <w:lang w:bidi="nb-NO"/>
              </w:rPr>
              <w:t xml:space="preserve"> </w:t>
            </w:r>
          </w:p>
          <w:p w:rsidR="00672FDC" w:rsidP="00672FDC" w:rsidRDefault="00672FDC" w14:paraId="157BF709" w14:textId="77777777">
            <w:pPr>
              <w:pStyle w:val="merkedager"/>
              <w:framePr w:hSpace="0" w:wrap="auto" w:hAnchor="text" w:vAnchor="margin" w:yAlign="inline"/>
            </w:pPr>
          </w:p>
          <w:p w:rsidRPr="00E64BDA" w:rsidR="00672FDC" w:rsidP="00672FDC" w:rsidRDefault="00672FDC" w14:paraId="0C5A1312" w14:textId="01E35AB5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672FDC" w:rsidTr="3C08F21E" w14:paraId="4CB85364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A9592F" w:rsidR="00E96A5B" w:rsidP="00E96A5B" w:rsidRDefault="00672FDC" w14:paraId="0E551474" w14:textId="77777777">
            <w:pPr>
              <w:pStyle w:val="Datoer"/>
              <w:rPr>
                <w:noProof/>
                <w:color w:val="FF0000"/>
                <w:lang w:val="se-NO"/>
              </w:rPr>
            </w:pP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IF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=F10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0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IF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=F10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27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 &lt;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31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28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""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28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val="se-NO" w:bidi="nb-NO"/>
              </w:rPr>
              <w:t>2</w:t>
            </w:r>
            <w:r>
              <w:rPr>
                <w:noProof/>
                <w:color w:val="FF0000"/>
                <w:lang w:val="se-NO" w:bidi="nb-NO"/>
              </w:rPr>
              <w:t>5</w:t>
            </w:r>
          </w:p>
          <w:p w:rsidRPr="008C3DCE" w:rsidR="00672FDC" w:rsidP="00E96A5B" w:rsidRDefault="00E96A5B" w14:paraId="7039ACF0" w14:textId="6BF40F36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A9592F">
              <w:rPr>
                <w:rFonts w:ascii="Calibri Light" w:hAnsi="Calibri Light"/>
                <w:noProof/>
                <w:sz w:val="18"/>
              </w:rPr>
              <w:t>Mubpie bængstabiejjie</w:t>
            </w:r>
            <w:r w:rsidRPr="008C3DCE">
              <w:rPr>
                <w:noProof/>
                <w:color w:val="FF0000"/>
                <w:lang w:val="se-NO" w:bidi="nb-NO"/>
              </w:rPr>
              <w:t xml:space="preserve"> </w:t>
            </w:r>
          </w:p>
          <w:p w:rsidRPr="00B87096" w:rsidR="00672FDC" w:rsidP="00672FDC" w:rsidRDefault="00672FDC" w14:paraId="1747729D" w14:textId="34EE8C61">
            <w:pPr>
              <w:pStyle w:val="merkedager"/>
              <w:framePr w:hSpace="0" w:wrap="auto" w:hAnchor="text" w:vAnchor="margin" w:yAlign="inline"/>
              <w:rPr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1E77B1" w:rsidR="00672FDC" w:rsidP="00672FDC" w:rsidRDefault="00672FDC" w14:paraId="2B04A569" w14:textId="42CE57F0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26</w:t>
            </w:r>
            <w:r>
              <w:rPr>
                <w:noProof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672FDC" w:rsidP="00672FDC" w:rsidRDefault="00672FDC" w14:paraId="6C4A85B5" w14:textId="6F7D09A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87391D" w:rsidR="00672FDC" w:rsidP="00672FDC" w:rsidRDefault="00672FDC" w14:paraId="2AE87B61" w14:textId="77777777">
            <w:pPr>
              <w:pStyle w:val="Datoer"/>
              <w:rPr>
                <w:rFonts w:ascii="Calibri Light" w:hAnsi="Calibri Light" w:cs="Calibri Light"/>
                <w:noProof/>
                <w:color w:val="auto"/>
                <w:sz w:val="18"/>
                <w:lang w:val="se-NO" w:bidi="nb-NO"/>
              </w:rPr>
            </w:pPr>
            <w:r w:rsidRPr="0087391D">
              <w:rPr>
                <w:noProof/>
                <w:color w:val="auto"/>
                <w:lang w:val="se-NO" w:bidi="nb-NO"/>
              </w:rPr>
              <w:t>2</w:t>
            </w:r>
            <w:r>
              <w:rPr>
                <w:noProof/>
                <w:color w:val="auto"/>
                <w:lang w:val="se-NO" w:bidi="nb-NO"/>
              </w:rPr>
              <w:t>8</w:t>
            </w:r>
          </w:p>
          <w:p w:rsidRPr="00FD6B7F" w:rsidR="00672FDC" w:rsidP="00672FDC" w:rsidRDefault="00672FDC" w14:paraId="01F8656C" w14:textId="0C3CA95F">
            <w:pPr>
              <w:pStyle w:val="Datoer"/>
              <w:rPr>
                <w:noProof/>
                <w:sz w:val="18"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672FDC" w:rsidP="00672FDC" w:rsidRDefault="00672FDC" w14:paraId="31578CAB" w14:textId="18BC8C9A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72FDC" w:rsidP="00672FDC" w:rsidRDefault="00672FDC" w14:paraId="06BC4AF4" w14:textId="5B6AE821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30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5129C" w:rsidR="00672FDC" w:rsidP="00672FDC" w:rsidRDefault="00672FDC" w14:paraId="00941A0F" w14:textId="2F580F55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  <w:r>
              <w:rPr>
                <w:noProof/>
                <w:color w:val="FF0000"/>
                <w:lang w:bidi="nb-NO"/>
              </w:rPr>
              <w:t>31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60510572" wp14:editId="1F4AD0E4">
                      <wp:extent cx="86360" cy="86360"/>
                      <wp:effectExtent l="0" t="0" r="27940" b="27940"/>
                      <wp:docPr id="4977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01F538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</w:tr>
    </w:tbl>
    <w:p w:rsidRPr="004E010B" w:rsidR="008A6D5F" w:rsidP="008A6D5F" w:rsidRDefault="00170255" w14:paraId="12788C2F" w14:textId="77777777">
      <w:pPr>
        <w:pStyle w:val="Datoer"/>
        <w:rPr>
          <w:lang w:val="se-NO"/>
        </w:rPr>
      </w:pPr>
      <w:r>
        <w:rPr>
          <w:lang w:val="se-NO"/>
        </w:rPr>
        <w:lastRenderedPageBreak/>
        <w:tab/>
      </w:r>
    </w:p>
    <w:p w:rsidR="008A6D5F" w:rsidP="008A6D5F" w:rsidRDefault="008A6D5F" w14:paraId="35A6A710" w14:textId="17A32E33">
      <w:pPr>
        <w:rPr>
          <w:lang w:val="se-NO"/>
        </w:rPr>
      </w:pPr>
    </w:p>
    <w:p w:rsidRPr="00750231" w:rsidR="008A6D5F" w:rsidP="008A6D5F" w:rsidRDefault="00CD0219" w14:paraId="5563EF4C" w14:textId="4A8639DF">
      <w:pPr>
        <w:pStyle w:val="Datoer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1FB7BA" wp14:editId="3AC94E68">
                <wp:simplePos x="0" y="0"/>
                <wp:positionH relativeFrom="column">
                  <wp:posOffset>-360680</wp:posOffset>
                </wp:positionH>
                <wp:positionV relativeFrom="paragraph">
                  <wp:posOffset>167640</wp:posOffset>
                </wp:positionV>
                <wp:extent cx="10993755" cy="5100955"/>
                <wp:effectExtent l="0" t="0" r="0" b="4445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2F931F2A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3A1F4AE0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5D884B31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077065EB" w14:textId="4C42891E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2" style="position:absolute;margin-left:-28.4pt;margin-top:13.2pt;width:865.65pt;height:40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" w14:anchorId="111FB7BA">
                <v:textbox>
                  <w:txbxContent>
                    <w:p w:rsidR="00CC636D" w:rsidP="00CC636D" w:rsidRDefault="00CC636D" w14:paraId="2F931F2A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3A1F4AE0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5D884B31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077065EB" w14:textId="4C42891E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D5F" w:rsidP="008A6D5F" w:rsidRDefault="008A6D5F" w14:paraId="75E01252" w14:textId="77777777">
      <w:pPr>
        <w:rPr>
          <w:lang w:val="se-NO"/>
        </w:rPr>
      </w:pPr>
    </w:p>
    <w:p w:rsidR="008A6D5F" w:rsidP="008A6D5F" w:rsidRDefault="008A6D5F" w14:paraId="302BBA38" w14:textId="77777777">
      <w:pPr>
        <w:rPr>
          <w:lang w:val="se-NO"/>
        </w:rPr>
      </w:pPr>
    </w:p>
    <w:p w:rsidR="008A6D5F" w:rsidP="008A6D5F" w:rsidRDefault="008A6D5F" w14:paraId="1893B583" w14:textId="77777777">
      <w:pPr>
        <w:rPr>
          <w:lang w:val="se-NO"/>
        </w:rPr>
      </w:pPr>
    </w:p>
    <w:p w:rsidR="008A6D5F" w:rsidP="008A6D5F" w:rsidRDefault="008A6D5F" w14:paraId="75A71AC8" w14:textId="25C06119">
      <w:pPr>
        <w:rPr>
          <w:lang w:val="se-NO"/>
        </w:rPr>
      </w:pPr>
    </w:p>
    <w:p w:rsidR="008A6D5F" w:rsidP="008A6D5F" w:rsidRDefault="008A6D5F" w14:paraId="26BB73B4" w14:textId="682AB810">
      <w:pPr>
        <w:rPr>
          <w:lang w:val="se-NO"/>
        </w:rPr>
      </w:pPr>
    </w:p>
    <w:p w:rsidR="008A6D5F" w:rsidP="008A6D5F" w:rsidRDefault="008A6D5F" w14:paraId="00527C6A" w14:textId="77777777">
      <w:pPr>
        <w:rPr>
          <w:lang w:val="se-NO"/>
        </w:rPr>
      </w:pPr>
    </w:p>
    <w:p w:rsidR="008A6D5F" w:rsidP="008A6D5F" w:rsidRDefault="008A6D5F" w14:paraId="777B8E93" w14:textId="77777777">
      <w:pPr>
        <w:rPr>
          <w:lang w:val="se-NO"/>
        </w:rPr>
      </w:pPr>
    </w:p>
    <w:p w:rsidR="008A6D5F" w:rsidP="008A6D5F" w:rsidRDefault="008A6D5F" w14:paraId="5A1993B7" w14:textId="08CD641C">
      <w:pPr>
        <w:rPr>
          <w:lang w:val="se-NO"/>
        </w:rPr>
      </w:pPr>
    </w:p>
    <w:p w:rsidR="008A6D5F" w:rsidP="008A6D5F" w:rsidRDefault="008A6D5F" w14:paraId="2244B484" w14:textId="77777777">
      <w:pPr>
        <w:rPr>
          <w:lang w:val="se-NO"/>
        </w:rPr>
      </w:pPr>
    </w:p>
    <w:p w:rsidRPr="006F0D51" w:rsidR="008A6D5F" w:rsidP="008A6D5F" w:rsidRDefault="008A6D5F" w14:paraId="40CDE80C" w14:textId="77777777"/>
    <w:p w:rsidR="008A6D5F" w:rsidP="008A6D5F" w:rsidRDefault="008A6D5F" w14:paraId="364BE1C3" w14:textId="77777777">
      <w:pPr>
        <w:rPr>
          <w:lang w:val="se-NO"/>
        </w:rPr>
      </w:pPr>
    </w:p>
    <w:p w:rsidR="008A6D5F" w:rsidP="008A6D5F" w:rsidRDefault="008A6D5F" w14:paraId="1820C1AC" w14:textId="77777777">
      <w:pPr>
        <w:rPr>
          <w:lang w:val="se-NO"/>
        </w:rPr>
      </w:pPr>
    </w:p>
    <w:p w:rsidR="008A6D5F" w:rsidP="008A6D5F" w:rsidRDefault="008A6D5F" w14:paraId="3BB29011" w14:textId="77777777">
      <w:pPr>
        <w:rPr>
          <w:lang w:val="se-NO"/>
        </w:rPr>
      </w:pPr>
    </w:p>
    <w:p w:rsidR="008A6D5F" w:rsidP="008A6D5F" w:rsidRDefault="008A6D5F" w14:paraId="4C4DB8F0" w14:textId="77777777">
      <w:pPr>
        <w:rPr>
          <w:lang w:val="se-NO"/>
        </w:rPr>
      </w:pPr>
    </w:p>
    <w:p w:rsidRPr="0082217B" w:rsidR="008A6D5F" w:rsidP="008A6D5F" w:rsidRDefault="008A6D5F" w14:paraId="5CBCA414" w14:textId="77777777"/>
    <w:p w:rsidRPr="0082217B" w:rsidR="008A6D5F" w:rsidP="008A6D5F" w:rsidRDefault="008A6D5F" w14:paraId="4BEF8BC0" w14:textId="77777777"/>
    <w:p w:rsidRPr="0082217B" w:rsidR="008A6D5F" w:rsidP="008A6D5F" w:rsidRDefault="008A6D5F" w14:paraId="3FD12196" w14:textId="77777777"/>
    <w:p w:rsidRPr="0082217B" w:rsidR="008A6D5F" w:rsidP="008A6D5F" w:rsidRDefault="008A6D5F" w14:paraId="5502535A" w14:textId="77777777"/>
    <w:p w:rsidR="008A6D5F" w:rsidP="008A6D5F" w:rsidRDefault="008A6D5F" w14:paraId="5544980F" w14:textId="77777777"/>
    <w:p w:rsidR="008A6D5F" w:rsidP="008A6D5F" w:rsidRDefault="008A6D5F" w14:paraId="438A54A9" w14:textId="77777777"/>
    <w:p w:rsidR="008A6D5F" w:rsidP="008A6D5F" w:rsidRDefault="008A6D5F" w14:paraId="2CDEAFBD" w14:textId="77777777"/>
    <w:p w:rsidR="008A6D5F" w:rsidP="008A6D5F" w:rsidRDefault="008A6D5F" w14:paraId="76089F0D" w14:textId="77777777"/>
    <w:p w:rsidR="008A6D5F" w:rsidP="008A6D5F" w:rsidRDefault="008A6D5F" w14:paraId="43CABB2C" w14:textId="77777777"/>
    <w:p w:rsidR="008A6D5F" w:rsidP="008A6D5F" w:rsidRDefault="008A6D5F" w14:paraId="537B4DCA" w14:textId="77777777"/>
    <w:p w:rsidR="008A6D5F" w:rsidP="008A6D5F" w:rsidRDefault="008A6D5F" w14:paraId="3C64312C" w14:textId="77777777"/>
    <w:p w:rsidR="008A6D5F" w:rsidP="008A6D5F" w:rsidRDefault="008A6D5F" w14:paraId="6ABF4950" w14:textId="77777777"/>
    <w:p w:rsidR="008A6D5F" w:rsidP="008A6D5F" w:rsidRDefault="008A6D5F" w14:paraId="476C6438" w14:textId="77777777"/>
    <w:p w:rsidR="008A6D5F" w:rsidP="008A6D5F" w:rsidRDefault="008A6D5F" w14:paraId="244D903D" w14:textId="77777777"/>
    <w:p w:rsidR="008A6D5F" w:rsidP="008A6D5F" w:rsidRDefault="008A6D5F" w14:paraId="4EA32A1C" w14:textId="77777777"/>
    <w:p w:rsidR="008A6D5F" w:rsidP="008A6D5F" w:rsidRDefault="008A6D5F" w14:paraId="6493459E" w14:textId="77777777"/>
    <w:p w:rsidR="008A6D5F" w:rsidP="008A6D5F" w:rsidRDefault="008A6D5F" w14:paraId="00E2A940" w14:textId="77777777"/>
    <w:p w:rsidR="008A6D5F" w:rsidP="008A6D5F" w:rsidRDefault="008A6D5F" w14:paraId="1283B07A" w14:textId="77777777"/>
    <w:p w:rsidR="001F2D11" w:rsidP="008A6D5F" w:rsidRDefault="001F2D11" w14:paraId="3C3F3810" w14:textId="77777777"/>
    <w:p w:rsidR="008A6D5F" w:rsidP="008A6D5F" w:rsidRDefault="008A6D5F" w14:paraId="247C0653" w14:textId="77777777"/>
    <w:p w:rsidR="00596FAC" w:rsidP="008A6D5F" w:rsidRDefault="00596FAC" w14:paraId="2D6BC314" w14:textId="77777777"/>
    <w:p w:rsidR="00596FAC" w:rsidP="008A6D5F" w:rsidRDefault="00596FAC" w14:paraId="66816B2B" w14:textId="77777777"/>
    <w:p w:rsidR="00596FAC" w:rsidP="008A6D5F" w:rsidRDefault="00596FAC" w14:paraId="2E769928" w14:textId="77777777"/>
    <w:p w:rsidR="00596FAC" w:rsidP="008A6D5F" w:rsidRDefault="00596FAC" w14:paraId="6BDD80CA" w14:textId="77777777"/>
    <w:p w:rsidR="00596FAC" w:rsidP="008A6D5F" w:rsidRDefault="00596FAC" w14:paraId="1A3E8E63" w14:textId="77777777"/>
    <w:p w:rsidR="00596FAC" w:rsidP="008A6D5F" w:rsidRDefault="00596FAC" w14:paraId="4659A45F" w14:textId="77777777"/>
    <w:p w:rsidR="00596FAC" w:rsidP="008A6D5F" w:rsidRDefault="00596FAC" w14:paraId="3CF36FAA" w14:textId="77777777"/>
    <w:p w:rsidR="00596FAC" w:rsidP="008A6D5F" w:rsidRDefault="00596FAC" w14:paraId="5C5B82F7" w14:textId="77777777"/>
    <w:p w:rsidR="008A6D5F" w:rsidP="008A6D5F" w:rsidRDefault="008A6D5F" w14:paraId="450B5872" w14:textId="77777777"/>
    <w:sdt>
      <w:sdtPr>
        <w:rPr>
          <w:rStyle w:val="Overskrift1Tegn"/>
        </w:rPr>
        <w:tag w:val="Ođđajagimánnu/tsïengele/ådåjakmánno"/>
        <w:id w:val="-2023921292"/>
        <w:placeholder>
          <w:docPart w:val="08576E1AE92A49B4829DDDD249DB4F4D"/>
        </w:placeholder>
        <w15:color w:val="FFFFFF"/>
        <w:dropDownList>
          <w:listItem w:value="Velg et element."/>
          <w:listItem w:displayText="Ruffie" w:value="Ruffie"/>
        </w:dropDownList>
      </w:sdtPr>
      <w:sdtEndPr>
        <w:rPr>
          <w:rStyle w:val="Standardskriftforavsnitt"/>
        </w:rPr>
      </w:sdtEndPr>
      <w:sdtContent>
        <w:p w:rsidRPr="000029E4" w:rsidR="008A6D5F" w:rsidP="008A6D5F" w:rsidRDefault="00F6313C" w14:paraId="5F4CF364" w14:textId="2421B19D">
          <w:pPr>
            <w:pStyle w:val="Overskrift1"/>
          </w:pPr>
          <w:r>
            <w:rPr>
              <w:rStyle w:val="Overskrift1Tegn"/>
            </w:rPr>
            <w:t>Ruffie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6650F" w:rsidTr="27DE1321" w14:paraId="41E9E75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shd w:val="clear" w:color="auto" w:fill="D3E5F6" w:themeFill="accent3" w:themeFillTint="33"/>
            <w:tcMar/>
          </w:tcPr>
          <w:p w:rsidRPr="005F153F" w:rsidR="00D6650F" w:rsidP="00D6650F" w:rsidRDefault="00D6650F" w14:paraId="1EBE080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975872857"/>
              <w:placeholder>
                <w:docPart w:val="F0A3D5D25A05454F8B177A5161C20DCA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31908B8B" w14:textId="7B4663AE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FEBF5" w:themeFill="accent2" w:themeFillTint="33"/>
            <w:tcMar/>
          </w:tcPr>
          <w:p w:rsidRPr="005F153F" w:rsidR="00D6650F" w:rsidP="00050ECF" w:rsidRDefault="00D6650F" w14:paraId="782BA29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308245993"/>
              <w:placeholder>
                <w:docPart w:val="8063BCC7B73B4AC092285DEB087DB89C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sz w:val="36"/>
                <w:szCs w:val="36"/>
              </w:rPr>
            </w:sdtEndPr>
            <w:sdtContent>
              <w:p w:rsidRPr="009470D9" w:rsidR="00D6650F" w:rsidP="00050ECF" w:rsidRDefault="00D6650F" w14:paraId="6A9C3C81" w14:textId="3D09FCD6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BCD9DE" w:themeFill="accent5" w:themeFillTint="66"/>
            <w:tcMar/>
          </w:tcPr>
          <w:p w:rsidRPr="005F153F" w:rsidR="00D6650F" w:rsidP="00D6650F" w:rsidRDefault="00D6650F" w14:paraId="2797F50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362899788"/>
              <w:placeholder>
                <w:docPart w:val="18B90B029CDB4725A4093F58090A15E5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0AF18BB3" w14:textId="0B9FE5D0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DECEE" w:themeFill="accent5" w:themeFillTint="33"/>
            <w:tcMar/>
          </w:tcPr>
          <w:p w:rsidRPr="005F153F" w:rsidR="00D6650F" w:rsidP="00D6650F" w:rsidRDefault="00D6650F" w14:paraId="6FA67D9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541126582"/>
              <w:placeholder>
                <w:docPart w:val="CD76CB9643934BDE8329C547E2935C4B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noProof/>
                <w:sz w:val="36"/>
                <w:szCs w:val="36"/>
              </w:rPr>
            </w:sdtEndPr>
            <w:sdtContent>
              <w:p w:rsidRPr="009470D9" w:rsidR="00D6650F" w:rsidP="00D6650F" w:rsidRDefault="00D6650F" w14:paraId="7DBB2418" w14:textId="612C370F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BE8EC" w:themeFill="accent6" w:themeFillTint="33"/>
            <w:tcMar/>
          </w:tcPr>
          <w:p w:rsidRPr="005F153F" w:rsidR="00D6650F" w:rsidP="00D6650F" w:rsidRDefault="00D6650F" w14:paraId="59ED641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991758416"/>
              <w:placeholder>
                <w:docPart w:val="C73CB8A32EC24872853B9F16FD9A53A3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72B30B24" w14:textId="0324E913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7D2D9" w:themeFill="accent6" w:themeFillTint="66"/>
            <w:tcMar/>
          </w:tcPr>
          <w:p w:rsidRPr="005F153F" w:rsidR="00D6650F" w:rsidP="00D6650F" w:rsidRDefault="00D6650F" w14:paraId="090C01E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548118466"/>
              <w:placeholder>
                <w:docPart w:val="B561B40020A84AE0A6F00602F09EF4AF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0716D7D9" w14:textId="2CB125BA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C4BCC6" w:themeFill="accent6" w:themeFillTint="99"/>
            <w:tcMar/>
          </w:tcPr>
          <w:p w:rsidRPr="005F153F" w:rsidR="00D6650F" w:rsidP="00D6650F" w:rsidRDefault="00D6650F" w14:paraId="0981E64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792487939"/>
              <w:placeholder>
                <w:docPart w:val="7E3D7AF96549484B807989F28B921CAA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31293D" w:rsidRDefault="00D6650F" w14:paraId="1F635CC0" w14:textId="576AFCD7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1C0805" w:rsidTr="27DE1321" w14:paraId="01F36D95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947162" w:rsidR="001C0805" w:rsidP="001C0805" w:rsidRDefault="001C0805" w14:paraId="12E966AE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</w:p>
          <w:p w:rsidRPr="002C4A01" w:rsidR="001C0805" w:rsidP="001C0805" w:rsidRDefault="001C0805" w14:paraId="455C301F" w14:textId="1DF674BE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1C0805" w:rsidP="001C0805" w:rsidRDefault="001C0805" w14:paraId="7CAEEE59" w14:textId="005DB104">
            <w:pPr>
              <w:pStyle w:val="Datoer"/>
              <w:rPr>
                <w:noProof/>
              </w:rPr>
            </w:pPr>
            <w:r>
              <w:rPr>
                <w:noProof/>
                <w:lang w:eastAsia="nb-NO"/>
              </w:rPr>
              <w:t>2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1C0805" w:rsidP="001C0805" w:rsidRDefault="001C0805" w14:paraId="255C8A1F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</w:t>
            </w:r>
          </w:p>
          <w:p w:rsidRPr="002C4A01" w:rsidR="001C0805" w:rsidP="001C0805" w:rsidRDefault="001C0805" w14:paraId="5DFACB69" w14:textId="3EC4F4A6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E619F4" w:rsidR="001C0805" w:rsidP="001C0805" w:rsidRDefault="001C0805" w14:paraId="6A2B8C6B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4</w:t>
            </w:r>
          </w:p>
          <w:p w:rsidRPr="002C4A01" w:rsidR="001C0805" w:rsidP="001C0805" w:rsidRDefault="001C0805" w14:paraId="795A5761" w14:textId="299BEF7F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1C0805" w:rsidP="001C0805" w:rsidRDefault="001C0805" w14:paraId="19D71515" w14:textId="23B6E633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5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81669" w:rsidR="00710962" w:rsidP="00710962" w:rsidRDefault="001C0805" w14:paraId="0CE2344B" w14:textId="77777777">
            <w:pPr>
              <w:pStyle w:val="Datoer"/>
              <w:rPr>
                <w:noProof/>
                <w:color w:val="FF0000"/>
                <w:lang w:eastAsia="nb-NO"/>
              </w:rPr>
            </w:pPr>
            <w:r>
              <w:rPr>
                <w:noProof/>
                <w:lang w:val="se-NO" w:bidi="nb-NO"/>
              </w:rPr>
              <w:t>6</w:t>
            </w:r>
            <w:r>
              <w:rPr>
                <w:noProof/>
                <w:lang w:eastAsia="nb-NO"/>
              </w:rPr>
              <w:t xml:space="preserve"> </w:t>
            </w:r>
          </w:p>
          <w:p w:rsidRPr="00FD3B04" w:rsidR="00710962" w:rsidP="00710962" w:rsidRDefault="00710962" w14:paraId="5CFCD64B" w14:textId="77777777">
            <w:pPr>
              <w:pStyle w:val="merkedager"/>
              <w:framePr w:hSpace="0" w:wrap="auto" w:hAnchor="text" w:vAnchor="margin" w:yAlign="inline"/>
              <w:rPr>
                <w:rStyle w:val="merkedagerTegn"/>
              </w:rPr>
            </w:pPr>
            <w:r w:rsidRPr="00FD3B04">
              <w:rPr>
                <w:rStyle w:val="merkedagerTegn"/>
              </w:rPr>
              <w:t>Sveerjen nasjonaalebiejjie</w:t>
            </w:r>
          </w:p>
          <w:p w:rsidR="001C0805" w:rsidP="001C0805" w:rsidRDefault="001C0805" w14:paraId="4FD84003" w14:textId="6AB5EC29">
            <w:pPr>
              <w:pStyle w:val="Datoer"/>
              <w:rPr>
                <w:noProof/>
                <w:lang w:eastAsia="nb-NO"/>
              </w:rPr>
            </w:pPr>
          </w:p>
          <w:p w:rsidRPr="00FD227F" w:rsidR="001C0805" w:rsidP="001C0805" w:rsidRDefault="001C0805" w14:paraId="5F146F74" w14:textId="44339DBD">
            <w:pPr>
              <w:pStyle w:val="Datoer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FD227F" w:rsidR="001C0805" w:rsidP="001C0805" w:rsidRDefault="001C0805" w14:paraId="2E049C78" w14:textId="07C915E7">
            <w:pPr>
              <w:pStyle w:val="Datoer"/>
              <w:rPr>
                <w:lang w:val="se-NO"/>
              </w:rPr>
            </w:pPr>
            <w:r w:rsidRPr="00710962">
              <w:rPr>
                <w:noProof/>
                <w:color w:val="FF0000"/>
                <w:lang w:val="se-NO" w:bidi="nb-NO"/>
              </w:rPr>
              <w:t>7</w:t>
            </w:r>
          </w:p>
        </w:tc>
      </w:tr>
      <w:tr w:rsidRPr="002C4A01" w:rsidR="001C0805" w:rsidTr="27DE1321" w14:paraId="7B5D7C02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1C0805" w:rsidP="001C0805" w:rsidRDefault="001C0805" w14:paraId="72BF9344" w14:textId="298D6818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8</w:t>
            </w:r>
            <w:r>
              <w:rPr>
                <w:noProof/>
                <w:lang w:val="se-NO"/>
              </w:rP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1FE5196C" wp14:editId="330CF6D0">
                      <wp:extent cx="86360" cy="86360"/>
                      <wp:effectExtent l="0" t="0" r="8890" b="8890"/>
                      <wp:docPr id="1771342472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1F5B1312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3A818301" w14:textId="7B8C1783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9</w:t>
            </w:r>
            <w:r>
              <w:rPr>
                <w:noProof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1C0805" w:rsidP="001C0805" w:rsidRDefault="001C0805" w14:paraId="77C5719A" w14:textId="426C2754">
            <w:pPr>
              <w:pStyle w:val="Datoer"/>
            </w:pPr>
            <w:r>
              <w:rPr>
                <w:noProof/>
                <w:lang w:val="se-NO" w:bidi="nb-NO"/>
              </w:rPr>
              <w:t>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6CA4298A" w14:textId="04E131AC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321F5C" w:rsidR="001C0805" w:rsidP="001C0805" w:rsidRDefault="001C0805" w14:paraId="70DA7210" w14:textId="0C4EDA1C">
            <w:pPr>
              <w:pStyle w:val="Datoer"/>
              <w:rPr>
                <w:b/>
                <w:bCs/>
                <w:noProof/>
                <w:sz w:val="18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321F5C" w:rsidR="001C0805" w:rsidP="001C0805" w:rsidRDefault="001C0805" w14:paraId="0756D56A" w14:textId="481213E7">
            <w:pPr>
              <w:pStyle w:val="Datoer"/>
              <w:rPr>
                <w:b/>
                <w:bCs/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3F5483" w:rsidR="001C0805" w:rsidP="001C0805" w:rsidRDefault="001C0805" w14:paraId="2945F1E4" w14:textId="2097FDAE">
            <w:pPr>
              <w:pStyle w:val="Datoer"/>
              <w:rPr>
                <w:noProof/>
                <w:sz w:val="18"/>
                <w:lang w:val="se-NO"/>
              </w:rPr>
            </w:pPr>
            <w:r w:rsidRPr="00941928">
              <w:rPr>
                <w:noProof/>
                <w:color w:val="FF0000"/>
                <w:lang w:eastAsia="nb-NO"/>
              </w:rPr>
              <w:t>14</w:t>
            </w:r>
            <w:r>
              <w:rPr>
                <w:noProof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</w:tr>
      <w:tr w:rsidRPr="002C4A01" w:rsidR="001C0805" w:rsidTr="27DE1321" w14:paraId="4DE675D8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740485" w:rsidR="001C0805" w:rsidP="001C0805" w:rsidRDefault="001C0805" w14:paraId="4C6B642B" w14:textId="4AF636A4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 xml:space="preserve">15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29B1A41" wp14:editId="734B16F0">
                      <wp:extent cx="86360" cy="86360"/>
                      <wp:effectExtent l="0" t="0" r="8890" b="8890"/>
                      <wp:docPr id="1681918484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065E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1C0805" w:rsidP="001C0805" w:rsidRDefault="001C0805" w14:paraId="1CC8116C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16</w:t>
            </w:r>
          </w:p>
          <w:p w:rsidRPr="00B87096" w:rsidR="001C0805" w:rsidP="001C0805" w:rsidRDefault="001C0805" w14:paraId="4EEEA0CF" w14:textId="22BBE189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1C0805" w:rsidP="001C0805" w:rsidRDefault="001C0805" w14:paraId="3F88F49A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17</w:t>
            </w:r>
            <w:r>
              <w:rPr>
                <w:noProof/>
                <w:lang w:eastAsia="nb-NO"/>
              </w:rPr>
              <w:t xml:space="preserve"> </w:t>
            </w:r>
          </w:p>
          <w:p w:rsidRPr="00B87096" w:rsidR="001C0805" w:rsidP="001C0805" w:rsidRDefault="001C0805" w14:paraId="339C0136" w14:textId="42512F1B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1C0805" w:rsidP="001C0805" w:rsidRDefault="001C0805" w14:paraId="56F1FF1D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18</w:t>
            </w:r>
          </w:p>
          <w:p w:rsidRPr="00B87096" w:rsidR="001C0805" w:rsidP="001C0805" w:rsidRDefault="001C0805" w14:paraId="02E7508F" w14:textId="041C90F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7F0A2C8D" w14:textId="2D04AA4C">
            <w:pPr>
              <w:pStyle w:val="Datoer"/>
              <w:rPr>
                <w:noProof/>
                <w:lang w:val="se-NO"/>
              </w:rPr>
            </w:pPr>
            <w:r>
              <w:rPr>
                <w:lang w:val="se-NO"/>
              </w:rPr>
              <w:t xml:space="preserve">19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7741B" w:rsidR="00710962" w:rsidP="00710962" w:rsidRDefault="001C0805" w14:paraId="6592C58A" w14:textId="77777777">
            <w:pPr>
              <w:pStyle w:val="Datoer"/>
              <w:rPr>
                <w:noProof/>
                <w:lang w:val="se-NO" w:eastAsia="nb-NO"/>
              </w:rPr>
            </w:pPr>
            <w:r>
              <w:rPr>
                <w:noProof/>
                <w:lang w:val="se-NO" w:bidi="nb-NO"/>
              </w:rPr>
              <w:t>20</w:t>
            </w:r>
          </w:p>
          <w:p w:rsidRPr="00710962" w:rsidR="001C0805" w:rsidP="00710962" w:rsidRDefault="00710962" w14:paraId="445C1CAE" w14:textId="4AB12423">
            <w:pPr>
              <w:pStyle w:val="Datoer"/>
              <w:rPr>
                <w:rFonts w:ascii="Calibri Light" w:hAnsi="Calibri Light" w:cs="Calibri Light"/>
                <w:noProof/>
                <w:sz w:val="18"/>
                <w:lang w:val="se-NO"/>
              </w:rPr>
            </w:pPr>
            <w:proofErr w:type="spellStart"/>
            <w:r w:rsidRPr="00710962">
              <w:rPr>
                <w:rFonts w:ascii="Calibri Light" w:hAnsi="Calibri Light" w:cs="Calibri Light"/>
                <w:sz w:val="18"/>
              </w:rPr>
              <w:t>Jovnesåhkoeh</w:t>
            </w:r>
            <w:proofErr w:type="spellEnd"/>
            <w:r w:rsidRPr="00710962">
              <w:rPr>
                <w:rFonts w:ascii="Calibri Light" w:hAnsi="Calibri Light" w:cs="Calibri Light"/>
                <w:sz w:val="18"/>
              </w:rPr>
              <w:t xml:space="preserve"> (S)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6C4857" w:rsidR="006C4857" w:rsidP="006C4857" w:rsidRDefault="001C0805" w14:paraId="27DAB4CA" w14:textId="5E15B4CC">
            <w:pPr>
              <w:pStyle w:val="Datoer"/>
              <w:rPr>
                <w:rStyle w:val="merkedagerTegn"/>
                <w:rFonts w:ascii="Jura Medium" w:hAnsi="Jura Medium"/>
                <w:color w:val="000000" w:themeColor="text1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21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638E020F" wp14:editId="59F1EE7C">
                      <wp:extent cx="86360" cy="86360"/>
                      <wp:effectExtent l="0" t="0" r="8890" b="8890"/>
                      <wp:docPr id="4980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42C78A82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val="se-NO" w:bidi="nb-NO"/>
              </w:rPr>
              <w:t xml:space="preserve">  </w:t>
            </w:r>
          </w:p>
          <w:p w:rsidR="001C0805" w:rsidP="005C430B" w:rsidRDefault="006C4857" w14:paraId="60EB0FED" w14:textId="77777777">
            <w:pPr>
              <w:pStyle w:val="Datoer"/>
              <w:rPr>
                <w:rStyle w:val="merkedagerTegn"/>
              </w:rPr>
            </w:pPr>
            <w:proofErr w:type="spellStart"/>
            <w:r w:rsidRPr="006970CE">
              <w:rPr>
                <w:rFonts w:ascii="Calibri Light" w:hAnsi="Calibri Light" w:cs="Calibri Light"/>
                <w:sz w:val="18"/>
              </w:rPr>
              <w:t>Jovnesåhkoeh-biejjie</w:t>
            </w:r>
            <w:proofErr w:type="spellEnd"/>
            <w:r w:rsidRPr="006970CE">
              <w:rPr>
                <w:rFonts w:ascii="Calibri Light" w:hAnsi="Calibri Light" w:cs="Calibri Light"/>
                <w:sz w:val="18"/>
              </w:rPr>
              <w:t xml:space="preserve"> (S)</w:t>
            </w:r>
          </w:p>
          <w:p w:rsidRPr="0069450A" w:rsidR="005C430B" w:rsidP="005C430B" w:rsidRDefault="005C430B" w14:paraId="1CC50891" w14:textId="0CDA8923">
            <w:pPr>
              <w:pStyle w:val="Datoer"/>
              <w:rPr>
                <w:rFonts w:ascii="Calibri Light" w:hAnsi="Calibri Light" w:cs="Calibri Light"/>
                <w:noProof/>
                <w:color w:val="FF0000"/>
                <w:sz w:val="18"/>
                <w:lang w:val="se-NO"/>
              </w:rPr>
            </w:pPr>
            <w:r w:rsidRPr="0069450A">
              <w:rPr>
                <w:rFonts w:ascii="Calibri Light" w:hAnsi="Calibri Light" w:cs="Calibri Light"/>
                <w:noProof/>
                <w:sz w:val="18"/>
              </w:rPr>
              <w:t>Biejjie jarkele</w:t>
            </w:r>
          </w:p>
        </w:tc>
      </w:tr>
      <w:tr w:rsidRPr="002C4A01" w:rsidR="001C0805" w:rsidTr="27DE1321" w14:paraId="32A68F6F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1C0805" w:rsidP="001C0805" w:rsidRDefault="001C0805" w14:paraId="1D43D123" w14:textId="0E277E5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22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tcMar/>
          </w:tcPr>
          <w:p w:rsidR="00D93CE6" w:rsidP="00D93CE6" w:rsidRDefault="001C0805" w14:paraId="4946E424" w14:textId="77777777">
            <w:pPr>
              <w:pStyle w:val="Datoer"/>
              <w:rPr>
                <w:noProof/>
                <w:color w:val="FF0000"/>
                <w:lang w:eastAsia="nb-NO"/>
              </w:rPr>
            </w:pPr>
            <w:r>
              <w:rPr>
                <w:noProof/>
                <w:lang w:val="se-NO" w:bidi="nb-NO"/>
              </w:rPr>
              <w:t xml:space="preserve">23 </w:t>
            </w:r>
          </w:p>
          <w:p w:rsidRPr="00B87096" w:rsidR="001C0805" w:rsidP="006C4857" w:rsidRDefault="00EB0781" w14:paraId="4DBAF43F" w14:textId="1B1F5B94">
            <w:pPr>
              <w:pStyle w:val="Datoer"/>
              <w:rPr>
                <w:lang w:val="se-NO"/>
              </w:rPr>
            </w:pPr>
            <w:r w:rsidRPr="00EB0781">
              <w:rPr>
                <w:rFonts w:ascii="Calibri Light" w:hAnsi="Calibri Light"/>
                <w:noProof/>
                <w:color w:val="595959" w:themeColor="text1" w:themeTint="A6"/>
                <w:sz w:val="18"/>
              </w:rPr>
              <w:t>Jovnesåhkoe-iehkede (N)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1C0805" w:rsidP="001C0805" w:rsidRDefault="001C0805" w14:paraId="2956B901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24 </w:t>
            </w:r>
            <w:r w:rsidRPr="00C24FEB">
              <w:rPr>
                <w:noProof/>
              </w:rPr>
              <w:drawing>
                <wp:inline distT="0" distB="0" distL="0" distR="0" wp14:anchorId="5E350C2D" wp14:editId="3420F922">
                  <wp:extent cx="256238" cy="193730"/>
                  <wp:effectExtent l="0" t="0" r="0" b="0"/>
                  <wp:docPr id="842507412" name="Bilde 842507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87096" w:rsidR="001C0805" w:rsidP="001C0805" w:rsidRDefault="006C4857" w14:paraId="1838E823" w14:textId="1DB33119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r w:rsidRPr="0031293D">
              <w:rPr>
                <w:rStyle w:val="cf01"/>
                <w:lang w:val="se-NO"/>
              </w:rPr>
              <w:t>Jovnesåhkoeh (N)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5A2E329F" w14:textId="6CEB2DB0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3958E889" w14:textId="29A18350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6970CE" w:rsidR="001C0805" w:rsidP="001C0805" w:rsidRDefault="001C0805" w14:paraId="22DDA364" w14:textId="650D7B12">
            <w:pPr>
              <w:pStyle w:val="Datoer"/>
              <w:rPr>
                <w:rFonts w:ascii="Calibri Light" w:hAnsi="Calibri Light" w:cs="Calibri Light"/>
                <w:sz w:val="18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>
              <w:rPr>
                <w:noProof/>
                <w:lang w:bidi="nb-NO"/>
              </w:rPr>
              <w:t>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E96ECA" w:rsidR="001C0805" w:rsidP="001C0805" w:rsidRDefault="001C0805" w14:paraId="2BD20214" w14:textId="7BC62471">
            <w:pPr>
              <w:pStyle w:val="Datoer"/>
              <w:rPr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>28</w:t>
            </w:r>
            <w:r>
              <w:rPr>
                <w:noProof/>
                <w:lang w:eastAsia="nb-NO"/>
              </w:rPr>
              <w:t xml:space="preserve"> </w:t>
            </w:r>
          </w:p>
        </w:tc>
      </w:tr>
      <w:tr w:rsidRPr="002C4A01" w:rsidR="001C0805" w:rsidTr="27DE1321" w14:paraId="14871450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C26273" w:rsidR="001C0805" w:rsidP="001C0805" w:rsidRDefault="001C0805" w14:paraId="3AD96AD1" w14:textId="506EF894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eastAsia="nb-NO"/>
              </w:rPr>
              <w:t>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E64D5E" w:rsidR="001C0805" w:rsidP="27DE1321" w:rsidRDefault="001C0805" w14:paraId="73DE6336" w14:textId="57859A01">
            <w:pPr>
              <w:pStyle w:val="Datoer"/>
              <w:rPr>
                <w:noProof/>
                <w:color w:val="FF0000"/>
                <w:lang w:bidi="nb-NO"/>
              </w:rPr>
            </w:pPr>
            <w:r w:rsidRPr="27DE1321" w:rsidR="2CF3E07A">
              <w:rPr>
                <w:noProof/>
                <w:lang w:eastAsia="nb-NO"/>
              </w:rPr>
              <w:t xml:space="preserve">30 </w:t>
            </w:r>
            <w:r w:rsidR="2CF3E07A">
              <mc:AlternateContent>
                <mc:Choice Requires="wps">
                  <w:drawing>
                    <wp:inline wp14:editId="11390E9A" wp14:anchorId="13A483F3">
                      <wp:extent cx="86360" cy="86360"/>
                      <wp:effectExtent l="0" t="0" r="27940" b="27940"/>
                      <wp:docPr id="1591707825" name="Shape 4950"/>
                      <wp:cNvGraphicFramePr/>
                      <a:graphic>
                        <a:graphicData xmlns:a="http://schemas.openxmlformats.org/drawingml/2006/main"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xmlns:a="http://schemas.openxmlformats.org/drawingml/2006/main">
                                <a:off x="0" y="0"/>
                                <a:ext cx="86360" cy="86360"/>
                              </a:xfrm>
                              <a:prstGeom xmlns:a="http://schemas.openxmlformats.org/drawingml/2006/main" prst="ellipse">
                                <a:avLst/>
                              </a:prstGeom>
                              <a:solidFill xmlns:a="http://schemas.openxmlformats.org/drawingml/2006/main">
                                <a:schemeClr val="bg1"/>
                              </a:solidFill>
                              <a:ln xmlns:a="http://schemas.openxmlformats.org/drawingml/2006/main"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/>
              </mc:AlternateContent>
            </w:r>
          </w:p>
          <w:p w:rsidRPr="00E64D5E" w:rsidR="001C0805" w:rsidP="27DE1321" w:rsidRDefault="001C0805" w14:paraId="41E3B76E" w14:textId="57B1D0A9">
            <w:pPr>
              <w:pStyle w:val="Datoer"/>
              <w:rPr>
                <w:noProof/>
                <w:lang w:eastAsia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1C0805" w:rsidP="001C0805" w:rsidRDefault="001C0805" w14:paraId="5800D931" w14:textId="0CB8396B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33990BA9" w14:textId="127F7F23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11612A97" w14:textId="403D1D35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1C0805" w:rsidP="001C0805" w:rsidRDefault="001C0805" w14:paraId="57AB8E50" w14:textId="03965CA4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55129C" w:rsidR="001C0805" w:rsidP="001C0805" w:rsidRDefault="001C0805" w14:paraId="6B7F7A63" w14:textId="3A6C9FA6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</w:p>
        </w:tc>
      </w:tr>
    </w:tbl>
    <w:p w:rsidRPr="004E010B" w:rsidR="00EF1C4C" w:rsidP="00EF1C4C" w:rsidRDefault="00EF1C4C" w14:paraId="3204C0CE" w14:textId="06543E26">
      <w:pPr>
        <w:pStyle w:val="Datoer"/>
        <w:rPr>
          <w:lang w:val="se-NO"/>
        </w:rPr>
      </w:pPr>
    </w:p>
    <w:p w:rsidR="00EF1C4C" w:rsidP="00EF1C4C" w:rsidRDefault="00CD0219" w14:paraId="7B655C0D" w14:textId="59B9FCBC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2EECB" wp14:editId="5A4349A7">
                <wp:simplePos x="0" y="0"/>
                <wp:positionH relativeFrom="column">
                  <wp:posOffset>-625642</wp:posOffset>
                </wp:positionH>
                <wp:positionV relativeFrom="paragraph">
                  <wp:posOffset>352325</wp:posOffset>
                </wp:positionV>
                <wp:extent cx="10993755" cy="5100955"/>
                <wp:effectExtent l="0" t="0" r="0" b="4445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79B55C29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3D9D9B10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62528C8D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1BFEE45A" w14:textId="415F2258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3" style="position:absolute;margin-left:-49.25pt;margin-top:27.75pt;width:865.65pt;height:40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" w14:anchorId="04D2EECB">
                <v:textbox>
                  <w:txbxContent>
                    <w:p w:rsidR="00CC636D" w:rsidP="00CC636D" w:rsidRDefault="00CC636D" w14:paraId="79B55C29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3D9D9B10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62528C8D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1BFEE45A" w14:textId="415F2258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50231" w:rsidR="00EF1C4C" w:rsidP="00EF1C4C" w:rsidRDefault="00EF1C4C" w14:paraId="7A8947EB" w14:textId="77777777">
      <w:pPr>
        <w:pStyle w:val="Datoer"/>
      </w:pPr>
    </w:p>
    <w:p w:rsidR="00EF1C4C" w:rsidP="00EF1C4C" w:rsidRDefault="00EF1C4C" w14:paraId="7F990378" w14:textId="6590F5D8">
      <w:pPr>
        <w:rPr>
          <w:lang w:val="se-NO"/>
        </w:rPr>
      </w:pPr>
    </w:p>
    <w:p w:rsidR="00EF1C4C" w:rsidP="00EF1C4C" w:rsidRDefault="00EF1C4C" w14:paraId="2C271199" w14:textId="08D509FB">
      <w:pPr>
        <w:rPr>
          <w:lang w:val="se-NO"/>
        </w:rPr>
      </w:pPr>
    </w:p>
    <w:p w:rsidR="00EF1C4C" w:rsidP="00EF1C4C" w:rsidRDefault="00EF1C4C" w14:paraId="71DAEFEC" w14:textId="77777777">
      <w:pPr>
        <w:rPr>
          <w:lang w:val="se-NO"/>
        </w:rPr>
      </w:pPr>
    </w:p>
    <w:p w:rsidR="00EF1C4C" w:rsidP="00EF1C4C" w:rsidRDefault="00EF1C4C" w14:paraId="77332CAA" w14:textId="77777777">
      <w:pPr>
        <w:rPr>
          <w:lang w:val="se-NO"/>
        </w:rPr>
      </w:pPr>
    </w:p>
    <w:p w:rsidR="00EF1C4C" w:rsidP="00EF1C4C" w:rsidRDefault="00EF1C4C" w14:paraId="01456063" w14:textId="77777777">
      <w:pPr>
        <w:rPr>
          <w:lang w:val="se-NO"/>
        </w:rPr>
      </w:pPr>
    </w:p>
    <w:p w:rsidR="00EF1C4C" w:rsidP="00EF1C4C" w:rsidRDefault="00EF1C4C" w14:paraId="5D8F555C" w14:textId="77777777">
      <w:pPr>
        <w:rPr>
          <w:lang w:val="se-NO"/>
        </w:rPr>
      </w:pPr>
    </w:p>
    <w:p w:rsidR="00EF1C4C" w:rsidP="00EF1C4C" w:rsidRDefault="00EF1C4C" w14:paraId="5ECA8862" w14:textId="77777777">
      <w:pPr>
        <w:rPr>
          <w:lang w:val="se-NO"/>
        </w:rPr>
      </w:pPr>
    </w:p>
    <w:p w:rsidR="00EF1C4C" w:rsidP="00EF1C4C" w:rsidRDefault="00EF1C4C" w14:paraId="1ADEF45E" w14:textId="308DC38C">
      <w:pPr>
        <w:rPr>
          <w:lang w:val="se-NO"/>
        </w:rPr>
      </w:pPr>
    </w:p>
    <w:p w:rsidR="00EF1C4C" w:rsidP="00EF1C4C" w:rsidRDefault="00EF1C4C" w14:paraId="765168AD" w14:textId="57BD315A">
      <w:pPr>
        <w:rPr>
          <w:lang w:val="se-NO"/>
        </w:rPr>
      </w:pPr>
    </w:p>
    <w:p w:rsidRPr="006F0D51" w:rsidR="00EF1C4C" w:rsidP="00EF1C4C" w:rsidRDefault="00EF1C4C" w14:paraId="2C29AD55" w14:textId="7D2D9BAB"/>
    <w:p w:rsidR="00EF1C4C" w:rsidP="00EF1C4C" w:rsidRDefault="00EF1C4C" w14:paraId="55EB72B7" w14:textId="77777777">
      <w:pPr>
        <w:rPr>
          <w:lang w:val="se-NO"/>
        </w:rPr>
      </w:pPr>
    </w:p>
    <w:p w:rsidR="00EF1C4C" w:rsidP="00EF1C4C" w:rsidRDefault="00EF1C4C" w14:paraId="449CB258" w14:textId="77777777">
      <w:pPr>
        <w:rPr>
          <w:lang w:val="se-NO"/>
        </w:rPr>
      </w:pPr>
    </w:p>
    <w:p w:rsidR="00EF1C4C" w:rsidP="00EF1C4C" w:rsidRDefault="00EF1C4C" w14:paraId="4A72A7F8" w14:textId="77777777">
      <w:pPr>
        <w:rPr>
          <w:lang w:val="se-NO"/>
        </w:rPr>
      </w:pPr>
    </w:p>
    <w:p w:rsidR="00EF1C4C" w:rsidP="00EF1C4C" w:rsidRDefault="00EF1C4C" w14:paraId="2BA2B24E" w14:textId="77777777">
      <w:pPr>
        <w:rPr>
          <w:lang w:val="se-NO"/>
        </w:rPr>
      </w:pPr>
    </w:p>
    <w:p w:rsidRPr="0082217B" w:rsidR="00EF1C4C" w:rsidP="00EF1C4C" w:rsidRDefault="00EF1C4C" w14:paraId="1B9F32AE" w14:textId="77777777"/>
    <w:p w:rsidRPr="0082217B" w:rsidR="00EF1C4C" w:rsidP="00EF1C4C" w:rsidRDefault="00EF1C4C" w14:paraId="4567F69B" w14:textId="77777777"/>
    <w:p w:rsidRPr="0082217B" w:rsidR="00EF1C4C" w:rsidP="00EF1C4C" w:rsidRDefault="00EF1C4C" w14:paraId="406C7765" w14:textId="77777777"/>
    <w:p w:rsidRPr="0082217B" w:rsidR="00EF1C4C" w:rsidP="00EF1C4C" w:rsidRDefault="00EF1C4C" w14:paraId="1C2D246D" w14:textId="77777777"/>
    <w:p w:rsidR="00EF1C4C" w:rsidP="00EF1C4C" w:rsidRDefault="00EF1C4C" w14:paraId="0ADB2F0F" w14:textId="77777777"/>
    <w:p w:rsidR="00EF1C4C" w:rsidP="00EF1C4C" w:rsidRDefault="00EF1C4C" w14:paraId="15A9148A" w14:textId="77777777"/>
    <w:p w:rsidR="00EF1C4C" w:rsidP="00EF1C4C" w:rsidRDefault="00EF1C4C" w14:paraId="1285AD8E" w14:textId="77777777"/>
    <w:p w:rsidR="00EF1C4C" w:rsidP="00EF1C4C" w:rsidRDefault="00EF1C4C" w14:paraId="2D5FD5A3" w14:textId="77777777"/>
    <w:p w:rsidR="00EF1C4C" w:rsidP="00EF1C4C" w:rsidRDefault="00EF1C4C" w14:paraId="509398C5" w14:textId="77777777"/>
    <w:p w:rsidR="00EF1C4C" w:rsidP="00EF1C4C" w:rsidRDefault="00EF1C4C" w14:paraId="49588D24" w14:textId="77777777"/>
    <w:p w:rsidR="00EF1C4C" w:rsidP="00EF1C4C" w:rsidRDefault="00EF1C4C" w14:paraId="652B742B" w14:textId="77777777"/>
    <w:p w:rsidR="00EF1C4C" w:rsidP="00EF1C4C" w:rsidRDefault="00EF1C4C" w14:paraId="4F148A82" w14:textId="77777777"/>
    <w:p w:rsidR="00EF1C4C" w:rsidP="00EF1C4C" w:rsidRDefault="00EF1C4C" w14:paraId="621284DA" w14:textId="2C13712C"/>
    <w:p w:rsidR="002B784A" w:rsidP="00EF1C4C" w:rsidRDefault="002B784A" w14:paraId="00E978C2" w14:textId="269538CD"/>
    <w:p w:rsidR="002B784A" w:rsidP="00EF1C4C" w:rsidRDefault="002B784A" w14:paraId="45B0D542" w14:textId="2BF21514"/>
    <w:p w:rsidR="002B784A" w:rsidP="00EF1C4C" w:rsidRDefault="002B784A" w14:paraId="011F5A6A" w14:textId="2ADC4630"/>
    <w:p w:rsidR="002B784A" w:rsidP="00EF1C4C" w:rsidRDefault="002B784A" w14:paraId="5F7D6352" w14:textId="68583BDB"/>
    <w:p w:rsidR="002B784A" w:rsidP="00EF1C4C" w:rsidRDefault="002B784A" w14:paraId="1BFD3AD8" w14:textId="5CC734BA"/>
    <w:p w:rsidR="002B784A" w:rsidP="00EF1C4C" w:rsidRDefault="002B784A" w14:paraId="613EAF9D" w14:textId="3CE41764"/>
    <w:p w:rsidR="002B784A" w:rsidP="00EF1C4C" w:rsidRDefault="002B784A" w14:paraId="3A147F16" w14:textId="77777777"/>
    <w:p w:rsidR="00EF1C4C" w:rsidP="00EF1C4C" w:rsidRDefault="00EF1C4C" w14:paraId="7B7F810C" w14:textId="77777777"/>
    <w:p w:rsidR="00D6650F" w:rsidP="00EF1C4C" w:rsidRDefault="00D6650F" w14:paraId="50700854" w14:textId="78E357F9"/>
    <w:p w:rsidR="00D6650F" w:rsidP="00EF1C4C" w:rsidRDefault="00D6650F" w14:paraId="0BC245A2" w14:textId="36F6063C"/>
    <w:p w:rsidR="00EE1E80" w:rsidP="00EF1C4C" w:rsidRDefault="00EE1E80" w14:paraId="5D93A263" w14:textId="77777777"/>
    <w:p w:rsidR="00EE1E80" w:rsidP="00EF1C4C" w:rsidRDefault="00EE1E80" w14:paraId="0A79C27B" w14:textId="77777777"/>
    <w:p w:rsidR="00EE1E80" w:rsidP="00EF1C4C" w:rsidRDefault="00EE1E80" w14:paraId="711938DD" w14:textId="77777777"/>
    <w:p w:rsidR="00EE1E80" w:rsidP="00EF1C4C" w:rsidRDefault="00EE1E80" w14:paraId="0617AF8F" w14:textId="77777777"/>
    <w:p w:rsidR="00EE1E80" w:rsidP="00EF1C4C" w:rsidRDefault="00EE1E80" w14:paraId="5C31D6E8" w14:textId="77777777"/>
    <w:p w:rsidR="00EE1E80" w:rsidP="00EF1C4C" w:rsidRDefault="00EE1E80" w14:paraId="68B6B77A" w14:textId="77777777"/>
    <w:p w:rsidR="00EE1E80" w:rsidP="00EF1C4C" w:rsidRDefault="00EE1E80" w14:paraId="123072AD" w14:textId="77777777"/>
    <w:p w:rsidR="00EF1C4C" w:rsidP="00EF1C4C" w:rsidRDefault="00EF1C4C" w14:paraId="6F382B90" w14:textId="77777777"/>
    <w:sdt>
      <w:sdtPr>
        <w:rPr>
          <w:rStyle w:val="Overskrift1Tegn"/>
        </w:rPr>
        <w:tag w:val="Ođđajagimánnu/tsïengele/ådåjakmánno"/>
        <w:id w:val="1984884327"/>
        <w:placeholder>
          <w:docPart w:val="E6A6F75DE6E542B798FBEB634BE195C7"/>
        </w:placeholder>
        <w15:color w:val="FFFFFF"/>
        <w:dropDownList>
          <w:listItem w:value="Velg et element."/>
          <w:listItem w:displayText="Snjaltje" w:value="Snjaltje"/>
        </w:dropDownList>
      </w:sdtPr>
      <w:sdtEndPr>
        <w:rPr>
          <w:rStyle w:val="Standardskriftforavsnitt"/>
        </w:rPr>
      </w:sdtEndPr>
      <w:sdtContent>
        <w:p w:rsidRPr="000029E4" w:rsidR="00EF1C4C" w:rsidP="00EF1C4C" w:rsidRDefault="00F6313C" w14:paraId="58EC1B63" w14:textId="2511FDBF">
          <w:pPr>
            <w:pStyle w:val="Overskrift1"/>
          </w:pPr>
          <w:r>
            <w:rPr>
              <w:rStyle w:val="Overskrift1Tegn"/>
            </w:rPr>
            <w:t>Snjaltje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6650F" w:rsidTr="00005C84" w14:paraId="0C7FC69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tcW w:w="2267" w:type="dxa"/>
            <w:shd w:val="clear" w:color="auto" w:fill="D3E5F6" w:themeFill="accent3" w:themeFillTint="33"/>
          </w:tcPr>
          <w:p w:rsidRPr="005F153F" w:rsidR="00D6650F" w:rsidP="00D6650F" w:rsidRDefault="00D6650F" w14:paraId="04E7585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619485778"/>
              <w:placeholder>
                <w:docPart w:val="CF13F26640554CE499A4B6FB7FCCD012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0161E4DB" w14:textId="3A35C346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D6650F" w:rsidP="00050ECF" w:rsidRDefault="00D6650F" w14:paraId="344D744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279264674"/>
              <w:placeholder>
                <w:docPart w:val="15ACFD023FBF4E3BB2041F0DCB92FF4D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D6650F" w:rsidP="00050ECF" w:rsidRDefault="00D6650F" w14:paraId="32D40F10" w14:textId="1A724BD7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D6650F" w:rsidP="00D6650F" w:rsidRDefault="00D6650F" w14:paraId="75B8BFF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1358799"/>
              <w:placeholder>
                <w:docPart w:val="3095C99FCDC645BAB949A2B988847103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56CC1214" w14:textId="4BA8D486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D6650F" w:rsidP="00D6650F" w:rsidRDefault="00D6650F" w14:paraId="75349A6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1768500031"/>
              <w:placeholder>
                <w:docPart w:val="0C417E234A2D47D4960C00F042B0BBDA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D6650F" w:rsidP="00D6650F" w:rsidRDefault="00D6650F" w14:paraId="36B86BA5" w14:textId="7E151033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D6650F" w:rsidP="00D6650F" w:rsidRDefault="00D6650F" w14:paraId="00A0C31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1566299420"/>
              <w:placeholder>
                <w:docPart w:val="EE20130A74484AD28900430A242501A0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2ED60278" w14:textId="3268E215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D6650F" w:rsidP="00D6650F" w:rsidRDefault="00D6650F" w14:paraId="0197870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66154887"/>
              <w:placeholder>
                <w:docPart w:val="8559A94210624BF19B2665A327D2CE3C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698925F2" w14:textId="2D245A5C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9" w:type="dxa"/>
            <w:shd w:val="clear" w:color="auto" w:fill="C4BCC6" w:themeFill="accent6" w:themeFillTint="99"/>
          </w:tcPr>
          <w:p w:rsidRPr="005F153F" w:rsidR="00D6650F" w:rsidP="00D6650F" w:rsidRDefault="00D6650F" w14:paraId="14B9CE4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1411072045"/>
              <w:placeholder>
                <w:docPart w:val="15FCBBD8547E417295207B9C69D54F80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31293D" w:rsidRDefault="00D6650F" w14:paraId="0CE37157" w14:textId="372A442B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EE1E80" w:rsidTr="00005C84" w14:paraId="6B7940AD" w14:textId="77777777">
        <w:trPr>
          <w:trHeight w:val="1531"/>
        </w:trPr>
        <w:tc>
          <w:tcPr>
            <w:tcW w:w="2267" w:type="dxa"/>
          </w:tcPr>
          <w:p w:rsidRPr="002C4A01" w:rsidR="00EE1E80" w:rsidP="00EE1E80" w:rsidRDefault="00EE1E80" w14:paraId="1CF2AF51" w14:textId="423CF5F4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FD227F" w:rsidR="00EE1E80" w:rsidP="00EE1E80" w:rsidRDefault="00EE1E80" w14:paraId="1CC33F6E" w14:textId="77777777">
            <w:pPr>
              <w:pStyle w:val="Datoer"/>
              <w:rPr>
                <w:noProof/>
                <w:lang w:val="se-NO"/>
              </w:rPr>
            </w:pPr>
          </w:p>
          <w:p w:rsidRPr="002C4A01" w:rsidR="00EE1E80" w:rsidP="00EE1E80" w:rsidRDefault="00EE1E80" w14:paraId="253C7C73" w14:textId="09652A91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EE1E80" w:rsidP="00EE1E80" w:rsidRDefault="00EE1E80" w14:paraId="1C7F0496" w14:textId="091EBAB8">
            <w:pPr>
              <w:pStyle w:val="Datoer"/>
              <w:rPr>
                <w:noProof/>
              </w:rPr>
            </w:pPr>
            <w:r>
              <w:rPr>
                <w:noProof/>
              </w:rPr>
              <w:t>1</w:t>
            </w:r>
            <w:r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2C4A01" w:rsidR="00EE1E80" w:rsidP="00EE1E80" w:rsidRDefault="00EE1E80" w14:paraId="4FDF9E2F" w14:textId="7AEDE79A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8" w:type="dxa"/>
          </w:tcPr>
          <w:p w:rsidRPr="002C4A01" w:rsidR="00EE1E80" w:rsidP="00EE1E80" w:rsidRDefault="00EE1E80" w14:paraId="50C44F4C" w14:textId="5292511A">
            <w:pPr>
              <w:pStyle w:val="Datoer"/>
              <w:rPr>
                <w:noProof/>
              </w:rPr>
            </w:pPr>
            <w:r>
              <w:rPr>
                <w:noProof/>
                <w:lang w:eastAsia="nb-NO"/>
              </w:rPr>
              <w:t>3</w:t>
            </w:r>
          </w:p>
        </w:tc>
        <w:tc>
          <w:tcPr>
            <w:tcW w:w="2268" w:type="dxa"/>
          </w:tcPr>
          <w:p w:rsidRPr="00FD227F" w:rsidR="00EE1E80" w:rsidP="00EE1E80" w:rsidRDefault="00EE1E80" w14:paraId="523E2E4E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4</w:t>
            </w:r>
          </w:p>
          <w:p w:rsidRPr="00FD227F" w:rsidR="00EE1E80" w:rsidP="00EE1E80" w:rsidRDefault="00EE1E80" w14:paraId="0F14ACBA" w14:textId="27EC63CD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FD227F" w:rsidR="00EE1E80" w:rsidP="00EE1E80" w:rsidRDefault="00EE1E80" w14:paraId="273305FB" w14:textId="683B623C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5</w:t>
            </w:r>
          </w:p>
        </w:tc>
      </w:tr>
      <w:tr w:rsidRPr="002C4A01" w:rsidR="00EE1E80" w:rsidTr="00005C84" w14:paraId="5F34AD20" w14:textId="77777777">
        <w:trPr>
          <w:trHeight w:val="1531"/>
        </w:trPr>
        <w:tc>
          <w:tcPr>
            <w:tcW w:w="2267" w:type="dxa"/>
          </w:tcPr>
          <w:p w:rsidRPr="00B87096" w:rsidR="00EE1E80" w:rsidP="00EE1E80" w:rsidRDefault="00EE1E80" w14:paraId="25B32C87" w14:textId="017E8C4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tcW w:w="2268" w:type="dxa"/>
          </w:tcPr>
          <w:p w:rsidRPr="00B87096" w:rsidR="00EE1E80" w:rsidP="00EE1E80" w:rsidRDefault="00EE1E80" w14:paraId="65BFFE4C" w14:textId="60FDEF8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7 </w:t>
            </w:r>
            <w:r>
              <w:rPr>
                <w:noProof/>
                <w:lang w:eastAsia="nb-NO"/>
              </w:rP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08DB9EDC" wp14:editId="6C6A1EF5">
                      <wp:extent cx="86360" cy="86360"/>
                      <wp:effectExtent l="0" t="0" r="8890" b="8890"/>
                      <wp:docPr id="4987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284DAE74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55" w:type="dxa"/>
          </w:tcPr>
          <w:p w:rsidR="00EE1E80" w:rsidP="00EE1E80" w:rsidRDefault="00EE1E80" w14:paraId="3E329052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8</w:t>
            </w:r>
          </w:p>
          <w:p w:rsidRPr="00B87096" w:rsidR="00EE1E80" w:rsidP="00EE1E80" w:rsidRDefault="00EE1E80" w14:paraId="4A5C61B2" w14:textId="746C1907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EE1E80" w:rsidP="00EE1E80" w:rsidRDefault="00EE1E80" w14:paraId="551CBD6F" w14:textId="45E0D72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 xml:space="preserve">9 </w:t>
            </w:r>
          </w:p>
        </w:tc>
        <w:tc>
          <w:tcPr>
            <w:tcW w:w="2268" w:type="dxa"/>
          </w:tcPr>
          <w:p w:rsidRPr="00B87096" w:rsidR="00EE1E80" w:rsidP="00EE1E80" w:rsidRDefault="00EE1E80" w14:paraId="4A9C2803" w14:textId="0D4296B5">
            <w:pPr>
              <w:pStyle w:val="Datoer"/>
              <w:rPr>
                <w:noProof/>
              </w:rPr>
            </w:pPr>
            <w:r>
              <w:rPr>
                <w:noProof/>
                <w:lang w:eastAsia="nb-NO"/>
              </w:rPr>
              <w:t>10</w:t>
            </w:r>
          </w:p>
        </w:tc>
        <w:tc>
          <w:tcPr>
            <w:tcW w:w="2268" w:type="dxa"/>
          </w:tcPr>
          <w:p w:rsidRPr="00B87096" w:rsidR="00EE1E80" w:rsidP="00EE1E80" w:rsidRDefault="00EE1E80" w14:paraId="63B7C903" w14:textId="5D7D9AC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11</w:t>
            </w:r>
          </w:p>
        </w:tc>
        <w:tc>
          <w:tcPr>
            <w:tcW w:w="2269" w:type="dxa"/>
          </w:tcPr>
          <w:p w:rsidRPr="00FD227F" w:rsidR="00EE1E80" w:rsidP="00EE1E80" w:rsidRDefault="00EE1E80" w14:paraId="1CA774B3" w14:textId="3F96A274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12</w:t>
            </w:r>
          </w:p>
        </w:tc>
      </w:tr>
      <w:tr w:rsidRPr="002C4A01" w:rsidR="00EE1E80" w:rsidTr="00005C84" w14:paraId="6B7588C2" w14:textId="77777777">
        <w:trPr>
          <w:trHeight w:val="1531"/>
        </w:trPr>
        <w:tc>
          <w:tcPr>
            <w:tcW w:w="2267" w:type="dxa"/>
          </w:tcPr>
          <w:p w:rsidRPr="00B87096" w:rsidR="00EE1E80" w:rsidP="00EE1E80" w:rsidRDefault="00EE1E80" w14:paraId="02E28403" w14:textId="10E31396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1</w:t>
            </w:r>
            <w:r>
              <w:rPr>
                <w:noProof/>
                <w:lang w:val="se-NO" w:bidi="nb-NO"/>
              </w:rPr>
              <w:t>3</w:t>
            </w:r>
          </w:p>
        </w:tc>
        <w:tc>
          <w:tcPr>
            <w:tcW w:w="2268" w:type="dxa"/>
          </w:tcPr>
          <w:p w:rsidRPr="00B87096" w:rsidR="00EE1E80" w:rsidP="00EE1E80" w:rsidRDefault="00EE1E80" w14:paraId="46EF2355" w14:textId="727313F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14 </w:t>
            </w:r>
            <w:r>
              <w:rPr>
                <w:noProof/>
                <w:lang w:eastAsia="nb-NO"/>
              </w:rP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43D2E172" wp14:editId="0C1FBB18">
                      <wp:extent cx="86360" cy="86360"/>
                      <wp:effectExtent l="0" t="0" r="8890" b="8890"/>
                      <wp:docPr id="4984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1842AD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55" w:type="dxa"/>
          </w:tcPr>
          <w:p w:rsidRPr="00B87096" w:rsidR="00EE1E80" w:rsidP="00EE1E80" w:rsidRDefault="00EE1E80" w14:paraId="5F2B4F38" w14:textId="50D3AF4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68" w:type="dxa"/>
          </w:tcPr>
          <w:p w:rsidRPr="00B87096" w:rsidR="00EE1E80" w:rsidP="00EE1E80" w:rsidRDefault="00EE1E80" w14:paraId="1B8AF1EF" w14:textId="63F7690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16</w:t>
            </w:r>
          </w:p>
        </w:tc>
        <w:tc>
          <w:tcPr>
            <w:tcW w:w="2268" w:type="dxa"/>
          </w:tcPr>
          <w:p w:rsidRPr="00B87096" w:rsidR="00EE1E80" w:rsidP="00EE1E80" w:rsidRDefault="00EE1E80" w14:paraId="3C702874" w14:textId="2584A9D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  <w:r>
              <w:rPr>
                <w:noProof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w:t xml:space="preserve">  </w:t>
            </w:r>
          </w:p>
        </w:tc>
        <w:tc>
          <w:tcPr>
            <w:tcW w:w="2268" w:type="dxa"/>
          </w:tcPr>
          <w:p w:rsidRPr="00B87096" w:rsidR="00EE1E80" w:rsidP="00EE1E80" w:rsidRDefault="00EE1E80" w14:paraId="35CCC0AF" w14:textId="12B1492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18</w:t>
            </w:r>
          </w:p>
        </w:tc>
        <w:tc>
          <w:tcPr>
            <w:tcW w:w="2269" w:type="dxa"/>
          </w:tcPr>
          <w:p w:rsidRPr="00FD227F" w:rsidR="00EE1E80" w:rsidP="00EE1E80" w:rsidRDefault="00EE1E80" w14:paraId="0B08CB8D" w14:textId="60C28D24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19</w:t>
            </w:r>
          </w:p>
        </w:tc>
      </w:tr>
      <w:tr w:rsidRPr="002C4A01" w:rsidR="00EE1E80" w:rsidTr="00005C84" w14:paraId="58DBA184" w14:textId="77777777">
        <w:trPr>
          <w:trHeight w:val="1531"/>
        </w:trPr>
        <w:tc>
          <w:tcPr>
            <w:tcW w:w="2267" w:type="dxa"/>
          </w:tcPr>
          <w:p w:rsidRPr="00B87096" w:rsidR="00EE1E80" w:rsidP="00EE1E80" w:rsidRDefault="00EE1E80" w14:paraId="170C5E95" w14:textId="22AD987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 xml:space="preserve">20 </w:t>
            </w:r>
          </w:p>
        </w:tc>
        <w:tc>
          <w:tcPr>
            <w:tcW w:w="2268" w:type="dxa"/>
          </w:tcPr>
          <w:p w:rsidRPr="00B87096" w:rsidR="00EE1E80" w:rsidP="00EE1E80" w:rsidRDefault="00EE1E80" w14:paraId="50954761" w14:textId="3462650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 xml:space="preserve">21 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3DC98140" wp14:editId="76703C54">
                      <wp:extent cx="86360" cy="86360"/>
                      <wp:effectExtent l="0" t="0" r="8890" b="8890"/>
                      <wp:docPr id="4985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E1E80" w:rsidP="008C1102" w:rsidRDefault="00EE1E80" w14:paraId="7B512343" w14:textId="777777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35" fillcolor="black [3213]" stroked="f" o:spt="100" adj="-11796480,,5400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" w14:anchorId="3DC98140">
                      <v:stroke joinstyle="miter"/>
                      <v:formulas/>
                      <v:path textboxrect="0,0,120000,120000" arrowok="t" o:connecttype="custom" o:extrusionok="f"/>
                      <v:textbox inset=".52883mm,.52883mm,.52883mm,.52883mm">
                        <w:txbxContent>
                          <w:p w:rsidR="00EE1E80" w:rsidP="008C1102" w:rsidRDefault="00EE1E80" w14:paraId="7B512343" w14:textId="777777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55" w:type="dxa"/>
          </w:tcPr>
          <w:p w:rsidRPr="00417C2F" w:rsidR="00EE1E80" w:rsidP="00EE1E80" w:rsidRDefault="00EE1E80" w14:paraId="09E0387F" w14:textId="5CA1CFEB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22</w:t>
            </w:r>
          </w:p>
        </w:tc>
        <w:tc>
          <w:tcPr>
            <w:tcW w:w="2268" w:type="dxa"/>
          </w:tcPr>
          <w:p w:rsidR="00EE1E80" w:rsidP="00EE1E80" w:rsidRDefault="00EE1E80" w14:paraId="4825B590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23 </w:t>
            </w:r>
          </w:p>
          <w:sdt>
            <w:sdtPr>
              <w:rPr>
                <w:rStyle w:val="merkedagerTegn"/>
              </w:rPr>
              <w:tag w:val="BLANK"/>
              <w:id w:val="567540812"/>
              <w:placeholder>
                <w:docPart w:val="FF52232C45454D7FB49A5C630AE8FC19"/>
              </w:placeholder>
              <w:dropDownList>
                <w:listItem w:value="Velg et element."/>
                <w:listItem w:displayText="Mïetskh aelkieh" w:value="Mïetskh aelkieh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EE1E80" w:rsidP="00EE1E80" w:rsidRDefault="00EE1E80" w14:paraId="69B328C8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Mïetskh aelkieh</w:t>
                </w:r>
              </w:p>
            </w:sdtContent>
          </w:sdt>
          <w:p w:rsidRPr="00B87096" w:rsidR="00EE1E80" w:rsidP="00EE1E80" w:rsidRDefault="00EE1E80" w14:paraId="79E414F5" w14:textId="19307ED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EE1E80" w:rsidP="00EE1E80" w:rsidRDefault="00EE1E80" w14:paraId="3E04FD61" w14:textId="5CF516B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24</w:t>
            </w:r>
          </w:p>
        </w:tc>
        <w:tc>
          <w:tcPr>
            <w:tcW w:w="2268" w:type="dxa"/>
          </w:tcPr>
          <w:p w:rsidR="00EE1E80" w:rsidP="00EE1E80" w:rsidRDefault="00EE1E80" w14:paraId="6BC533A1" w14:textId="77777777">
            <w:pPr>
              <w:pStyle w:val="Datoer"/>
              <w:rPr>
                <w:noProof/>
                <w:lang w:eastAsia="nb-NO"/>
              </w:rPr>
            </w:pPr>
            <w:r>
              <w:rPr>
                <w:noProof/>
                <w:lang w:val="se-NO" w:bidi="nb-NO"/>
              </w:rPr>
              <w:t>25</w:t>
            </w:r>
          </w:p>
          <w:p w:rsidRPr="00B87096" w:rsidR="00EE1E80" w:rsidP="00EE1E80" w:rsidRDefault="00EE1E80" w14:paraId="60794E2C" w14:textId="41762062">
            <w:pPr>
              <w:pStyle w:val="Datoer"/>
              <w:rPr>
                <w:lang w:val="se-NO"/>
              </w:rPr>
            </w:pPr>
          </w:p>
        </w:tc>
        <w:tc>
          <w:tcPr>
            <w:tcW w:w="2269" w:type="dxa"/>
          </w:tcPr>
          <w:p w:rsidRPr="00E96ECA" w:rsidR="00EE1E80" w:rsidP="00EE1E80" w:rsidRDefault="00EE1E80" w14:paraId="28B8E951" w14:textId="12238832">
            <w:pPr>
              <w:pStyle w:val="Datoer"/>
              <w:rPr>
                <w:lang w:val="se-NO"/>
              </w:rPr>
            </w:pPr>
            <w:r w:rsidRPr="00D93CE6">
              <w:rPr>
                <w:noProof/>
                <w:color w:val="FF0000"/>
                <w:lang w:val="se-NO" w:bidi="nb-NO"/>
              </w:rPr>
              <w:t>2</w:t>
            </w:r>
            <w:r w:rsidRPr="00D93CE6" w:rsidR="00D93CE6">
              <w:rPr>
                <w:noProof/>
                <w:color w:val="FF0000"/>
                <w:lang w:val="se-NO" w:bidi="nb-NO"/>
              </w:rPr>
              <w:t>6</w:t>
            </w:r>
            <w:r w:rsidRPr="00D93CE6">
              <w:rPr>
                <w:noProof/>
                <w:color w:val="FF0000"/>
                <w:lang w:val="se-NO" w:bidi="nb-NO"/>
              </w:rPr>
              <w:t xml:space="preserve"> </w:t>
            </w:r>
          </w:p>
        </w:tc>
      </w:tr>
      <w:tr w:rsidRPr="002C4A01" w:rsidR="00EE1E80" w:rsidTr="00005C84" w14:paraId="22171A9A" w14:textId="77777777">
        <w:trPr>
          <w:trHeight w:val="1531"/>
        </w:trPr>
        <w:tc>
          <w:tcPr>
            <w:tcW w:w="2267" w:type="dxa"/>
          </w:tcPr>
          <w:p w:rsidRPr="00B87096" w:rsidR="00EE1E80" w:rsidP="00EE1E80" w:rsidRDefault="00EE1E80" w14:paraId="7CD01DAA" w14:textId="2E1AAE2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27</w:t>
            </w:r>
          </w:p>
        </w:tc>
        <w:tc>
          <w:tcPr>
            <w:tcW w:w="2268" w:type="dxa"/>
          </w:tcPr>
          <w:p w:rsidRPr="00534A31" w:rsidR="00EE1E80" w:rsidP="00EE1E80" w:rsidRDefault="00EE1E80" w14:paraId="570F055B" w14:textId="460C7A4D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28</w:t>
            </w:r>
          </w:p>
        </w:tc>
        <w:tc>
          <w:tcPr>
            <w:tcW w:w="2255" w:type="dxa"/>
          </w:tcPr>
          <w:p w:rsidR="00EE1E80" w:rsidP="00EE1E80" w:rsidRDefault="00EE1E80" w14:paraId="20E5E284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/>
              </w:rPr>
              <w:t xml:space="preserve">29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ECDC14F" wp14:editId="067DA35C">
                      <wp:extent cx="86360" cy="86360"/>
                      <wp:effectExtent l="0" t="0" r="27940" b="27940"/>
                      <wp:docPr id="4986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2D4A9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sdt>
            <w:sdtPr>
              <w:rPr>
                <w:rStyle w:val="merkedagerTegn"/>
              </w:rPr>
              <w:tag w:val="BLANK"/>
              <w:id w:val="-1428960331"/>
              <w:placeholder>
                <w:docPart w:val="B9D0F122A4BD4BAA8452581C29EBDC8B"/>
              </w:placeholder>
              <w:dropDownList>
                <w:listItem w:value="Velg et element."/>
                <w:listItem w:displayText="Olsohkebiejjie" w:value="Olsohk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EE1E80" w:rsidP="00EE1E80" w:rsidRDefault="00EE1E80" w14:paraId="2E2FB799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Olsohkebiejjie</w:t>
                </w:r>
              </w:p>
            </w:sdtContent>
          </w:sdt>
          <w:p w:rsidRPr="00B87096" w:rsidR="00EE1E80" w:rsidP="00EE1E80" w:rsidRDefault="00EE1E80" w14:paraId="764D64F9" w14:textId="77A333A8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EE1E80" w:rsidP="00EE1E80" w:rsidRDefault="00EE1E80" w14:paraId="12279A66" w14:textId="3F42180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30</w:t>
            </w:r>
          </w:p>
        </w:tc>
        <w:tc>
          <w:tcPr>
            <w:tcW w:w="2268" w:type="dxa"/>
          </w:tcPr>
          <w:p w:rsidRPr="00B87096" w:rsidR="00EE1E80" w:rsidP="00EE1E80" w:rsidRDefault="00EE1E80" w14:paraId="145AEAF0" w14:textId="6A59E65D">
            <w:pPr>
              <w:pStyle w:val="Datoer"/>
              <w:rPr>
                <w:lang w:val="se-NO"/>
              </w:rPr>
            </w:pPr>
            <w:r>
              <w:rPr>
                <w:noProof/>
                <w:lang w:val="se-NO"/>
              </w:rPr>
              <w:t>31</w:t>
            </w:r>
          </w:p>
        </w:tc>
        <w:tc>
          <w:tcPr>
            <w:tcW w:w="2268" w:type="dxa"/>
          </w:tcPr>
          <w:p w:rsidRPr="00B87096" w:rsidR="00EE1E80" w:rsidP="00EE1E80" w:rsidRDefault="00EE1E80" w14:paraId="7EF3AF48" w14:textId="15E777D9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r w:rsidRPr="00B87096">
              <w:rPr>
                <w:lang w:bidi="nb-NO"/>
              </w:rPr>
              <w:fldChar w:fldCharType="begin"/>
            </w:r>
            <w:r w:rsidRPr="00B87096">
              <w:rPr>
                <w:lang w:bidi="nb-NO"/>
              </w:rPr>
              <w:instrText xml:space="preserve">IF </w:instrText>
            </w:r>
            <w:r w:rsidRPr="00B87096">
              <w:rPr>
                <w:lang w:bidi="nb-NO"/>
              </w:rPr>
              <w:fldChar w:fldCharType="begin"/>
            </w:r>
            <w:r w:rsidRPr="00B87096">
              <w:rPr>
                <w:lang w:bidi="nb-NO"/>
              </w:rPr>
              <w:instrText xml:space="preserve"> =E10</w:instrText>
            </w:r>
            <w:r w:rsidRPr="00B87096">
              <w:rPr>
                <w:lang w:bidi="nb-NO"/>
              </w:rPr>
              <w:fldChar w:fldCharType="separate"/>
            </w:r>
            <w:r w:rsidRPr="00B87096">
              <w:rPr>
                <w:lang w:bidi="nb-NO"/>
              </w:rPr>
              <w:instrText>31</w:instrText>
            </w:r>
            <w:r w:rsidRPr="00B87096">
              <w:rPr>
                <w:lang w:bidi="nb-NO"/>
              </w:rPr>
              <w:fldChar w:fldCharType="end"/>
            </w:r>
            <w:r w:rsidRPr="00B87096">
              <w:rPr>
                <w:lang w:bidi="nb-NO"/>
              </w:rPr>
              <w:instrText xml:space="preserve"> = 0,"" </w:instrText>
            </w:r>
            <w:r w:rsidRPr="00B87096">
              <w:rPr>
                <w:lang w:bidi="nb-NO"/>
              </w:rPr>
              <w:fldChar w:fldCharType="begin"/>
            </w:r>
            <w:r w:rsidRPr="00B87096">
              <w:rPr>
                <w:lang w:bidi="nb-NO"/>
              </w:rPr>
              <w:instrText xml:space="preserve"> IF </w:instrText>
            </w:r>
            <w:r w:rsidRPr="00B87096">
              <w:rPr>
                <w:lang w:bidi="nb-NO"/>
              </w:rPr>
              <w:fldChar w:fldCharType="begin"/>
            </w:r>
            <w:r w:rsidRPr="00B87096">
              <w:rPr>
                <w:lang w:bidi="nb-NO"/>
              </w:rPr>
              <w:instrText xml:space="preserve"> =E10 </w:instrText>
            </w:r>
            <w:r w:rsidRPr="00B87096">
              <w:rPr>
                <w:lang w:bidi="nb-NO"/>
              </w:rPr>
              <w:fldChar w:fldCharType="separate"/>
            </w:r>
            <w:r w:rsidRPr="00B87096">
              <w:rPr>
                <w:lang w:bidi="nb-NO"/>
              </w:rPr>
              <w:instrText>31</w:instrText>
            </w:r>
            <w:r w:rsidRPr="00B87096">
              <w:rPr>
                <w:lang w:bidi="nb-NO"/>
              </w:rPr>
              <w:fldChar w:fldCharType="end"/>
            </w:r>
            <w:r w:rsidRPr="00B87096">
              <w:rPr>
                <w:lang w:bidi="nb-NO"/>
              </w:rPr>
              <w:instrText xml:space="preserve">  &lt; </w:instrText>
            </w:r>
            <w:r w:rsidRPr="00B87096">
              <w:rPr>
                <w:lang w:bidi="nb-NO"/>
              </w:rPr>
              <w:fldChar w:fldCharType="begin"/>
            </w:r>
            <w:r w:rsidRPr="00B87096">
              <w:rPr>
                <w:lang w:bidi="nb-NO"/>
              </w:rPr>
              <w:instrText xml:space="preserve"> DocVariable MonthEnd \@ d </w:instrText>
            </w:r>
            <w:r w:rsidRPr="00B87096">
              <w:rPr>
                <w:lang w:bidi="nb-NO"/>
              </w:rPr>
              <w:fldChar w:fldCharType="separate"/>
            </w:r>
            <w:r w:rsidRPr="00B87096">
              <w:rPr>
                <w:lang w:bidi="nb-NO"/>
              </w:rPr>
              <w:instrText>31</w:instrText>
            </w:r>
            <w:r w:rsidRPr="00B87096">
              <w:rPr>
                <w:lang w:bidi="nb-NO"/>
              </w:rPr>
              <w:fldChar w:fldCharType="end"/>
            </w:r>
            <w:r w:rsidRPr="00B87096">
              <w:rPr>
                <w:lang w:bidi="nb-NO"/>
              </w:rPr>
              <w:instrText xml:space="preserve">  </w:instrText>
            </w:r>
            <w:r w:rsidRPr="00B87096">
              <w:rPr>
                <w:lang w:bidi="nb-NO"/>
              </w:rPr>
              <w:fldChar w:fldCharType="begin"/>
            </w:r>
            <w:r w:rsidRPr="00B87096">
              <w:rPr>
                <w:lang w:bidi="nb-NO"/>
              </w:rPr>
              <w:instrText xml:space="preserve"> =E10+1 </w:instrText>
            </w:r>
            <w:r w:rsidRPr="00B87096">
              <w:rPr>
                <w:lang w:bidi="nb-NO"/>
              </w:rPr>
              <w:fldChar w:fldCharType="separate"/>
            </w:r>
            <w:r w:rsidRPr="00B87096">
              <w:rPr>
                <w:lang w:bidi="nb-NO"/>
              </w:rPr>
              <w:instrText>27</w:instrText>
            </w:r>
            <w:r w:rsidRPr="00B87096">
              <w:rPr>
                <w:lang w:bidi="nb-NO"/>
              </w:rPr>
              <w:fldChar w:fldCharType="end"/>
            </w:r>
            <w:r w:rsidRPr="00B87096">
              <w:rPr>
                <w:lang w:bidi="nb-NO"/>
              </w:rPr>
              <w:instrText xml:space="preserve"> "" </w:instrText>
            </w:r>
            <w:r w:rsidRPr="00B87096">
              <w:rPr>
                <w:lang w:bidi="nb-NO"/>
              </w:rPr>
              <w:fldChar w:fldCharType="end"/>
            </w:r>
            <w:r w:rsidRPr="00B87096">
              <w:rPr>
                <w:lang w:bidi="nb-NO"/>
              </w:rPr>
              <w:fldChar w:fldCharType="end"/>
            </w:r>
          </w:p>
        </w:tc>
        <w:tc>
          <w:tcPr>
            <w:tcW w:w="2269" w:type="dxa"/>
          </w:tcPr>
          <w:p w:rsidRPr="0055129C" w:rsidR="00EE1E80" w:rsidP="00EE1E80" w:rsidRDefault="00EE1E80" w14:paraId="659862E7" w14:textId="0ECF567D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Pr="004E010B" w:rsidR="00571EBD" w:rsidP="00571EBD" w:rsidRDefault="00571EBD" w14:paraId="6F9AEC03" w14:textId="3B994B39">
      <w:pPr>
        <w:pStyle w:val="Datoer"/>
        <w:rPr>
          <w:lang w:val="se-NO"/>
        </w:rPr>
      </w:pPr>
    </w:p>
    <w:p w:rsidR="00571EBD" w:rsidP="00571EBD" w:rsidRDefault="00CD0219" w14:paraId="255D354A" w14:textId="36F119B4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75749" wp14:editId="02F91A4D">
                <wp:simplePos x="0" y="0"/>
                <wp:positionH relativeFrom="column">
                  <wp:posOffset>-360680</wp:posOffset>
                </wp:positionH>
                <wp:positionV relativeFrom="paragraph">
                  <wp:posOffset>292735</wp:posOffset>
                </wp:positionV>
                <wp:extent cx="10993755" cy="5100955"/>
                <wp:effectExtent l="0" t="0" r="0" b="4445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5BBEE65D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459858F9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009A2479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646BEFD5" w14:textId="04CA30CD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4" style="position:absolute;margin-left:-28.4pt;margin-top:23.05pt;width:865.65pt;height:40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4DMQ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" w14:anchorId="1DD75749">
                <v:textbox>
                  <w:txbxContent>
                    <w:p w:rsidR="00CC636D" w:rsidP="00CC636D" w:rsidRDefault="00CC636D" w14:paraId="5BBEE65D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459858F9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009A2479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646BEFD5" w14:textId="04CA30CD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50231" w:rsidR="00571EBD" w:rsidP="00571EBD" w:rsidRDefault="00571EBD" w14:paraId="03D217A7" w14:textId="22590ADA">
      <w:pPr>
        <w:pStyle w:val="Datoer"/>
      </w:pPr>
    </w:p>
    <w:p w:rsidR="00571EBD" w:rsidP="00571EBD" w:rsidRDefault="00571EBD" w14:paraId="2DE204E3" w14:textId="77777777">
      <w:pPr>
        <w:rPr>
          <w:lang w:val="se-NO"/>
        </w:rPr>
      </w:pPr>
    </w:p>
    <w:p w:rsidR="00571EBD" w:rsidP="00571EBD" w:rsidRDefault="00571EBD" w14:paraId="52E23A2D" w14:textId="462E0BB5">
      <w:pPr>
        <w:rPr>
          <w:lang w:val="se-NO"/>
        </w:rPr>
      </w:pPr>
    </w:p>
    <w:p w:rsidR="00571EBD" w:rsidP="00571EBD" w:rsidRDefault="00571EBD" w14:paraId="4BDEB5A6" w14:textId="31A58BCE">
      <w:pPr>
        <w:rPr>
          <w:lang w:val="se-NO"/>
        </w:rPr>
      </w:pPr>
    </w:p>
    <w:p w:rsidR="00571EBD" w:rsidP="00571EBD" w:rsidRDefault="00571EBD" w14:paraId="39EB9153" w14:textId="77777777">
      <w:pPr>
        <w:rPr>
          <w:lang w:val="se-NO"/>
        </w:rPr>
      </w:pPr>
    </w:p>
    <w:p w:rsidR="00571EBD" w:rsidP="00571EBD" w:rsidRDefault="00571EBD" w14:paraId="1D32E5D6" w14:textId="77777777">
      <w:pPr>
        <w:rPr>
          <w:lang w:val="se-NO"/>
        </w:rPr>
      </w:pPr>
    </w:p>
    <w:p w:rsidR="00571EBD" w:rsidP="00571EBD" w:rsidRDefault="00571EBD" w14:paraId="44A7FD90" w14:textId="77777777">
      <w:pPr>
        <w:rPr>
          <w:lang w:val="se-NO"/>
        </w:rPr>
      </w:pPr>
    </w:p>
    <w:p w:rsidR="00571EBD" w:rsidP="00571EBD" w:rsidRDefault="00571EBD" w14:paraId="7BB74757" w14:textId="77777777">
      <w:pPr>
        <w:rPr>
          <w:lang w:val="se-NO"/>
        </w:rPr>
      </w:pPr>
    </w:p>
    <w:p w:rsidR="00571EBD" w:rsidP="00571EBD" w:rsidRDefault="00571EBD" w14:paraId="4138C021" w14:textId="77777777">
      <w:pPr>
        <w:rPr>
          <w:lang w:val="se-NO"/>
        </w:rPr>
      </w:pPr>
    </w:p>
    <w:p w:rsidR="00571EBD" w:rsidP="00571EBD" w:rsidRDefault="00571EBD" w14:paraId="392F7EA4" w14:textId="77777777">
      <w:pPr>
        <w:rPr>
          <w:lang w:val="se-NO"/>
        </w:rPr>
      </w:pPr>
    </w:p>
    <w:p w:rsidRPr="006F0D51" w:rsidR="00571EBD" w:rsidP="00571EBD" w:rsidRDefault="00571EBD" w14:paraId="6E1A2C72" w14:textId="77777777"/>
    <w:p w:rsidR="00571EBD" w:rsidP="00571EBD" w:rsidRDefault="00571EBD" w14:paraId="7D280D91" w14:textId="77777777">
      <w:pPr>
        <w:rPr>
          <w:lang w:val="se-NO"/>
        </w:rPr>
      </w:pPr>
    </w:p>
    <w:p w:rsidR="00571EBD" w:rsidP="00571EBD" w:rsidRDefault="00571EBD" w14:paraId="049D7322" w14:textId="77777777">
      <w:pPr>
        <w:rPr>
          <w:lang w:val="se-NO"/>
        </w:rPr>
      </w:pPr>
    </w:p>
    <w:p w:rsidR="00571EBD" w:rsidP="00571EBD" w:rsidRDefault="00571EBD" w14:paraId="275691C8" w14:textId="77777777">
      <w:pPr>
        <w:rPr>
          <w:lang w:val="se-NO"/>
        </w:rPr>
      </w:pPr>
    </w:p>
    <w:p w:rsidR="00571EBD" w:rsidP="00571EBD" w:rsidRDefault="00571EBD" w14:paraId="3F236280" w14:textId="77777777">
      <w:pPr>
        <w:rPr>
          <w:lang w:val="se-NO"/>
        </w:rPr>
      </w:pPr>
    </w:p>
    <w:p w:rsidRPr="0082217B" w:rsidR="00571EBD" w:rsidP="00571EBD" w:rsidRDefault="00571EBD" w14:paraId="4B868EDB" w14:textId="77777777"/>
    <w:p w:rsidRPr="0082217B" w:rsidR="00571EBD" w:rsidP="00571EBD" w:rsidRDefault="00571EBD" w14:paraId="042356E8" w14:textId="77777777"/>
    <w:p w:rsidRPr="0082217B" w:rsidR="00571EBD" w:rsidP="00571EBD" w:rsidRDefault="00571EBD" w14:paraId="5AC9B29C" w14:textId="77777777"/>
    <w:p w:rsidRPr="0082217B" w:rsidR="00571EBD" w:rsidP="00571EBD" w:rsidRDefault="00571EBD" w14:paraId="06D5EA95" w14:textId="77777777"/>
    <w:p w:rsidR="00571EBD" w:rsidP="00571EBD" w:rsidRDefault="00571EBD" w14:paraId="57951CC9" w14:textId="77777777"/>
    <w:p w:rsidR="00571EBD" w:rsidP="00571EBD" w:rsidRDefault="00571EBD" w14:paraId="0E7E2FE0" w14:textId="77777777"/>
    <w:p w:rsidR="00571EBD" w:rsidP="00571EBD" w:rsidRDefault="00571EBD" w14:paraId="19FF6A96" w14:textId="77777777"/>
    <w:p w:rsidR="00571EBD" w:rsidP="00571EBD" w:rsidRDefault="00571EBD" w14:paraId="76A8B788" w14:textId="77777777"/>
    <w:p w:rsidR="00571EBD" w:rsidP="00571EBD" w:rsidRDefault="00571EBD" w14:paraId="4195E1B4" w14:textId="77777777"/>
    <w:p w:rsidR="00571EBD" w:rsidP="00571EBD" w:rsidRDefault="00571EBD" w14:paraId="2E0095A0" w14:textId="77777777"/>
    <w:p w:rsidR="00571EBD" w:rsidP="00571EBD" w:rsidRDefault="00571EBD" w14:paraId="6778EFCB" w14:textId="77777777"/>
    <w:p w:rsidR="00571EBD" w:rsidP="00571EBD" w:rsidRDefault="00571EBD" w14:paraId="25942254" w14:textId="77777777"/>
    <w:p w:rsidR="00571EBD" w:rsidP="00571EBD" w:rsidRDefault="00571EBD" w14:paraId="3EF5B35A" w14:textId="77777777"/>
    <w:p w:rsidR="00571EBD" w:rsidP="00571EBD" w:rsidRDefault="00571EBD" w14:paraId="72EE5E6E" w14:textId="4D38E0D2"/>
    <w:p w:rsidR="0068195E" w:rsidP="00571EBD" w:rsidRDefault="0068195E" w14:paraId="1A15C922" w14:textId="1D7AAC7F"/>
    <w:p w:rsidR="0068195E" w:rsidP="00571EBD" w:rsidRDefault="0068195E" w14:paraId="063848ED" w14:textId="385255D5"/>
    <w:p w:rsidR="0068195E" w:rsidP="00571EBD" w:rsidRDefault="0068195E" w14:paraId="49B3ACE3" w14:textId="0CFC5882"/>
    <w:p w:rsidR="0068195E" w:rsidP="00571EBD" w:rsidRDefault="0068195E" w14:paraId="47DC371D" w14:textId="663B1CBD"/>
    <w:p w:rsidR="0068195E" w:rsidP="00571EBD" w:rsidRDefault="0068195E" w14:paraId="04CA6A43" w14:textId="30A1A06E"/>
    <w:p w:rsidR="00D6650F" w:rsidP="00571EBD" w:rsidRDefault="00D6650F" w14:paraId="70FC2F0F" w14:textId="15A635E2"/>
    <w:p w:rsidR="00571EBD" w:rsidP="00571EBD" w:rsidRDefault="00571EBD" w14:paraId="183AEC32" w14:textId="77777777"/>
    <w:p w:rsidR="00571EBD" w:rsidP="00571EBD" w:rsidRDefault="00571EBD" w14:paraId="27840B17" w14:textId="77777777"/>
    <w:p w:rsidR="00571EBD" w:rsidP="00571EBD" w:rsidRDefault="00571EBD" w14:paraId="0FAA2B6E" w14:textId="77777777"/>
    <w:sdt>
      <w:sdtPr>
        <w:rPr>
          <w:rStyle w:val="Overskrift1Tegn"/>
        </w:rPr>
        <w:tag w:val="Ođđajagimánnu/tsïengele/ådåjakmánno"/>
        <w:id w:val="1303815946"/>
        <w:placeholder>
          <w:docPart w:val="75EE1DA60D5346F9A89CFBCE905FEBF8"/>
        </w:placeholder>
        <w15:color w:val="FFFFFF"/>
        <w:dropDownList>
          <w:listItem w:value="Velg et element."/>
          <w:listItem w:displayText="Mïetske" w:value="Mïetske"/>
        </w:dropDownList>
      </w:sdtPr>
      <w:sdtEndPr>
        <w:rPr>
          <w:rStyle w:val="Standardskriftforavsnitt"/>
        </w:rPr>
      </w:sdtEndPr>
      <w:sdtContent>
        <w:p w:rsidRPr="000029E4" w:rsidR="00571EBD" w:rsidP="00571EBD" w:rsidRDefault="00F6313C" w14:paraId="0E50C5AC" w14:textId="447B79F8">
          <w:pPr>
            <w:pStyle w:val="Overskrift1"/>
          </w:pPr>
          <w:r>
            <w:rPr>
              <w:rStyle w:val="Overskrift1Tegn"/>
            </w:rPr>
            <w:t>Mïetske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6650F" w:rsidTr="00D6650F" w14:paraId="24A6C11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tcW w:w="2267" w:type="dxa"/>
            <w:shd w:val="clear" w:color="auto" w:fill="D3E5F6" w:themeFill="accent3" w:themeFillTint="33"/>
          </w:tcPr>
          <w:p w:rsidRPr="005F153F" w:rsidR="00D6650F" w:rsidP="00D6650F" w:rsidRDefault="00D6650F" w14:paraId="72A3695A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489452351"/>
              <w:placeholder>
                <w:docPart w:val="DACE9998D2244D4796E5A116785B6F21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51D979F6" w14:textId="020DA69F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D6650F" w:rsidP="00050ECF" w:rsidRDefault="00D6650F" w14:paraId="269F955F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2079818990"/>
              <w:placeholder>
                <w:docPart w:val="88468C14721847D29F6BC4895EDC7654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D6650F" w:rsidP="00050ECF" w:rsidRDefault="00D6650F" w14:paraId="65840D9C" w14:textId="53322DE9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D6650F" w:rsidP="00D6650F" w:rsidRDefault="00D6650F" w14:paraId="01B174E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1376545615"/>
              <w:placeholder>
                <w:docPart w:val="4BE397EC7C6747FAB292AC631E5B847B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5303DEEE" w14:textId="0FDD5DEA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D6650F" w:rsidP="00D6650F" w:rsidRDefault="00D6650F" w14:paraId="0FF2154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1601644310"/>
              <w:placeholder>
                <w:docPart w:val="C3AB559879B142C78799B2F012171E34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D6650F" w:rsidP="00D6650F" w:rsidRDefault="00D6650F" w14:paraId="2D18BA50" w14:textId="5526AAF1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D6650F" w:rsidP="00D6650F" w:rsidRDefault="00D6650F" w14:paraId="728BCE9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502280083"/>
              <w:placeholder>
                <w:docPart w:val="FBCC23C3B2684AF392BA064A6A188CC0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0D4B7DA5" w14:textId="788135B8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D6650F" w:rsidP="00D6650F" w:rsidRDefault="00D6650F" w14:paraId="00576C4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997228479"/>
              <w:placeholder>
                <w:docPart w:val="1196DF9E7E9D4F9AA4C568088DEE8A89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3ADF3C81" w14:textId="34E290C1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9" w:type="dxa"/>
            <w:shd w:val="clear" w:color="auto" w:fill="C4BCC6" w:themeFill="accent6" w:themeFillTint="99"/>
          </w:tcPr>
          <w:p w:rsidRPr="005F153F" w:rsidR="00D6650F" w:rsidP="00D6650F" w:rsidRDefault="00D6650F" w14:paraId="14344B5D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328258122"/>
              <w:placeholder>
                <w:docPart w:val="D73B528A4B69468ABBF6F902045291DE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31293D" w:rsidRDefault="00D6650F" w14:paraId="67D9ABF5" w14:textId="353BE1F6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B51E6C" w:rsidTr="0068195E" w14:paraId="02E2548C" w14:textId="77777777">
        <w:trPr>
          <w:trHeight w:val="1531"/>
        </w:trPr>
        <w:tc>
          <w:tcPr>
            <w:tcW w:w="2267" w:type="dxa"/>
          </w:tcPr>
          <w:p w:rsidRPr="002C4A01" w:rsidR="00B51E6C" w:rsidP="00B51E6C" w:rsidRDefault="00B51E6C" w14:paraId="2C49E566" w14:textId="2CB5AD2E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B51E6C" w:rsidP="00B51E6C" w:rsidRDefault="00B51E6C" w14:paraId="29F23852" w14:textId="2A6D5599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B51E6C" w:rsidP="00B51E6C" w:rsidRDefault="00B51E6C" w14:paraId="4C677974" w14:textId="786C03FA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B51E6C" w:rsidP="00B51E6C" w:rsidRDefault="00B51E6C" w14:paraId="38AB44E9" w14:textId="34C1587A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B51E6C" w:rsidP="00B51E6C" w:rsidRDefault="00B51E6C" w14:paraId="1D7F7C75" w14:textId="390E2B1B">
            <w:pPr>
              <w:pStyle w:val="Datoer"/>
              <w:rPr>
                <w:noProof/>
              </w:rPr>
            </w:pP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C109A" w:rsidR="00B51E6C" w:rsidP="00B51E6C" w:rsidRDefault="00B51E6C" w14:paraId="6F987D87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</w:p>
          <w:p w:rsidRPr="00FD227F" w:rsidR="00B51E6C" w:rsidP="00B51E6C" w:rsidRDefault="00B51E6C" w14:paraId="4BAC267D" w14:textId="6D583E40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FD227F" w:rsidR="00B51E6C" w:rsidP="00B51E6C" w:rsidRDefault="00B51E6C" w14:paraId="264D69D8" w14:textId="583BF5AC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</w:p>
        </w:tc>
      </w:tr>
      <w:tr w:rsidRPr="002C4A01" w:rsidR="00B51E6C" w:rsidTr="0068195E" w14:paraId="36C50A31" w14:textId="77777777">
        <w:trPr>
          <w:trHeight w:val="1531"/>
        </w:trPr>
        <w:tc>
          <w:tcPr>
            <w:tcW w:w="2267" w:type="dxa"/>
          </w:tcPr>
          <w:p w:rsidRPr="00B87096" w:rsidR="00B51E6C" w:rsidP="00B51E6C" w:rsidRDefault="00B51E6C" w14:paraId="3FD22081" w14:textId="098DE21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</w:t>
            </w:r>
          </w:p>
        </w:tc>
        <w:tc>
          <w:tcPr>
            <w:tcW w:w="2268" w:type="dxa"/>
          </w:tcPr>
          <w:p w:rsidRPr="00B87096" w:rsidR="00B51E6C" w:rsidP="00B51E6C" w:rsidRDefault="00B51E6C" w14:paraId="7B35BDB1" w14:textId="0AA4DC38">
            <w:pPr>
              <w:pStyle w:val="Datoer"/>
              <w:rPr>
                <w:lang w:val="se-NO"/>
              </w:rPr>
            </w:pPr>
            <w:r>
              <w:rPr>
                <w:noProof/>
                <w:lang w:eastAsia="nb-NO"/>
              </w:rPr>
              <w:t xml:space="preserve">4 </w:t>
            </w:r>
          </w:p>
        </w:tc>
        <w:tc>
          <w:tcPr>
            <w:tcW w:w="2255" w:type="dxa"/>
          </w:tcPr>
          <w:p w:rsidRPr="00B87096" w:rsidR="00B51E6C" w:rsidP="00B51E6C" w:rsidRDefault="00B51E6C" w14:paraId="5E5E84EB" w14:textId="68F7603C">
            <w:pPr>
              <w:pStyle w:val="Datoer"/>
            </w:pPr>
            <w:r>
              <w:t>5</w:t>
            </w:r>
          </w:p>
        </w:tc>
        <w:tc>
          <w:tcPr>
            <w:tcW w:w="2268" w:type="dxa"/>
          </w:tcPr>
          <w:p w:rsidRPr="00B87096" w:rsidR="00B51E6C" w:rsidP="00B51E6C" w:rsidRDefault="00B51E6C" w14:paraId="6B1E1491" w14:textId="5C7A757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 xml:space="preserve">6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0FA2323" wp14:editId="7722D0AD">
                      <wp:extent cx="86360" cy="86360"/>
                      <wp:effectExtent l="0" t="0" r="8890" b="8890"/>
                      <wp:docPr id="198750608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50AE1B53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B51E6C" w:rsidP="00B51E6C" w:rsidRDefault="00B51E6C" w14:paraId="7C07FFC6" w14:textId="2A778DCD">
            <w:pPr>
              <w:pStyle w:val="Dato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268" w:type="dxa"/>
          </w:tcPr>
          <w:p w:rsidRPr="00B87096" w:rsidR="00B51E6C" w:rsidP="00B51E6C" w:rsidRDefault="00B51E6C" w14:paraId="59EC4DEF" w14:textId="4787CC4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8  </w:t>
            </w:r>
          </w:p>
        </w:tc>
        <w:tc>
          <w:tcPr>
            <w:tcW w:w="2269" w:type="dxa"/>
          </w:tcPr>
          <w:p w:rsidR="00B51E6C" w:rsidP="00B51E6C" w:rsidRDefault="00B51E6C" w14:paraId="7EED6906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 xml:space="preserve">9 </w:t>
            </w:r>
            <w:r w:rsidRPr="00C24FEB">
              <w:rPr>
                <w:noProof/>
              </w:rPr>
              <w:t xml:space="preserve"> </w:t>
            </w:r>
            <w:r w:rsidRPr="00C24FEB">
              <w:rPr>
                <w:noProof/>
              </w:rPr>
              <w:drawing>
                <wp:inline distT="0" distB="0" distL="0" distR="0" wp14:anchorId="456B3922" wp14:editId="3D7BAC36">
                  <wp:extent cx="256238" cy="193730"/>
                  <wp:effectExtent l="0" t="0" r="0" b="0"/>
                  <wp:docPr id="48" name="Bild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Style w:val="merkedagerTegn"/>
              </w:rPr>
              <w:tag w:val="BLANK"/>
              <w:id w:val="885532965"/>
              <w:placeholder>
                <w:docPart w:val="87D3E47ADDB14ABCB10C3D4597C31FE5"/>
              </w:placeholder>
              <w:dropDownList>
                <w:listItem w:value="Velg et element."/>
                <w:listItem w:displayText="EN:n gaskenasjonaale aalkoeåålmegebiejjie" w:value="EN:n gaskenasjonaale aalkoeåålmeg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51E6C" w:rsidP="00B51E6C" w:rsidRDefault="00B51E6C" w14:paraId="74E2FECB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EN:n gaskenasjonaale aalkoeåålmegebiejjie</w:t>
                </w:r>
              </w:p>
            </w:sdtContent>
          </w:sdt>
          <w:p w:rsidRPr="00FD227F" w:rsidR="00B51E6C" w:rsidP="00B51E6C" w:rsidRDefault="00B51E6C" w14:paraId="59769F2B" w14:textId="43559613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B51E6C" w:rsidTr="0068195E" w14:paraId="0883422A" w14:textId="77777777">
        <w:trPr>
          <w:trHeight w:val="1531"/>
        </w:trPr>
        <w:tc>
          <w:tcPr>
            <w:tcW w:w="2267" w:type="dxa"/>
          </w:tcPr>
          <w:p w:rsidR="00B51E6C" w:rsidP="00B51E6C" w:rsidRDefault="00B51E6C" w14:paraId="1DE4A512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10</w:t>
            </w:r>
          </w:p>
          <w:p w:rsidRPr="00B87096" w:rsidR="00B51E6C" w:rsidP="00B51E6C" w:rsidRDefault="00B51E6C" w14:paraId="4024BDE9" w14:textId="34E40401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B51E6C" w:rsidP="00B51E6C" w:rsidRDefault="00B51E6C" w14:paraId="198A8CDA" w14:textId="77777777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11</w:t>
            </w:r>
          </w:p>
          <w:p w:rsidRPr="00B87096" w:rsidR="00B51E6C" w:rsidP="00B51E6C" w:rsidRDefault="00B51E6C" w14:paraId="5C9671C1" w14:textId="679D531E">
            <w:pPr>
              <w:pStyle w:val="Datoer"/>
              <w:rPr>
                <w:lang w:val="se-NO"/>
              </w:rPr>
            </w:pPr>
          </w:p>
        </w:tc>
        <w:tc>
          <w:tcPr>
            <w:tcW w:w="2255" w:type="dxa"/>
          </w:tcPr>
          <w:p w:rsidRPr="00B87096" w:rsidR="00B51E6C" w:rsidP="00B51E6C" w:rsidRDefault="00B51E6C" w14:paraId="1296D85A" w14:textId="0506C42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12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F9F35C6" wp14:editId="49DEDC93">
                      <wp:extent cx="86360" cy="86360"/>
                      <wp:effectExtent l="0" t="0" r="8890" b="8890"/>
                      <wp:docPr id="5007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72B4C8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="00B51E6C" w:rsidP="00B51E6C" w:rsidRDefault="00B51E6C" w14:paraId="05C0BFC2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13</w:t>
            </w:r>
          </w:p>
          <w:p w:rsidRPr="00B87096" w:rsidR="00B51E6C" w:rsidP="00B51E6C" w:rsidRDefault="00B51E6C" w14:paraId="3FF6A300" w14:textId="705D258E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B51E6C" w:rsidP="00B51E6C" w:rsidRDefault="00B51E6C" w14:paraId="4E892C79" w14:textId="77777777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 xml:space="preserve">14 </w:t>
            </w:r>
          </w:p>
          <w:p w:rsidRPr="00B87096" w:rsidR="00B51E6C" w:rsidP="00B51E6C" w:rsidRDefault="00B51E6C" w14:paraId="73D81A94" w14:textId="2F56549D">
            <w:pPr>
              <w:pStyle w:val="Datoer"/>
              <w:rPr>
                <w:lang w:val="se-NO"/>
              </w:rPr>
            </w:pPr>
          </w:p>
        </w:tc>
        <w:tc>
          <w:tcPr>
            <w:tcW w:w="2268" w:type="dxa"/>
          </w:tcPr>
          <w:p w:rsidR="00B51E6C" w:rsidP="00B51E6C" w:rsidRDefault="00B51E6C" w14:paraId="75C2F8E8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15 </w:t>
            </w:r>
            <w:r w:rsidRPr="00C24FEB">
              <w:rPr>
                <w:noProof/>
              </w:rPr>
              <w:drawing>
                <wp:inline distT="0" distB="0" distL="0" distR="0" wp14:anchorId="05711DD0" wp14:editId="5F916FAE">
                  <wp:extent cx="256238" cy="193730"/>
                  <wp:effectExtent l="0" t="0" r="0" b="0"/>
                  <wp:docPr id="5025" name="Bilde 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Style w:val="merkedagerTegn"/>
              </w:rPr>
              <w:tag w:val="BLANK"/>
              <w:id w:val="-1184899379"/>
              <w:placeholder>
                <w:docPart w:val="67DDCA4DB5AE4B3CA37C11472B25F086"/>
              </w:placeholder>
              <w:dropDownList>
                <w:listItem w:value="Velg et element."/>
                <w:listItem w:displayText="Saemiensaevege dåhkasjovvi 1986" w:value="Saemiensaevege dåhkasjovvi 1986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51E6C" w:rsidP="00B51E6C" w:rsidRDefault="00B51E6C" w14:paraId="53D3D8A9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Saemiensaevege dåhkasjovvi 1986</w:t>
                </w:r>
              </w:p>
            </w:sdtContent>
          </w:sdt>
          <w:p w:rsidRPr="00B87096" w:rsidR="00B51E6C" w:rsidP="00B51E6C" w:rsidRDefault="00B51E6C" w14:paraId="448088F7" w14:textId="012BB952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FD227F" w:rsidR="00B51E6C" w:rsidP="00B51E6C" w:rsidRDefault="00B51E6C" w14:paraId="12134679" w14:textId="74B494CE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16</w:t>
            </w:r>
          </w:p>
        </w:tc>
      </w:tr>
      <w:tr w:rsidRPr="002C4A01" w:rsidR="00B51E6C" w:rsidTr="0068195E" w14:paraId="501179EA" w14:textId="77777777">
        <w:trPr>
          <w:trHeight w:val="1531"/>
        </w:trPr>
        <w:tc>
          <w:tcPr>
            <w:tcW w:w="2267" w:type="dxa"/>
          </w:tcPr>
          <w:p w:rsidRPr="0067712C" w:rsidR="00B51E6C" w:rsidP="00B51E6C" w:rsidRDefault="00B51E6C" w14:paraId="4EBD9660" w14:textId="77777777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 xml:space="preserve">17 </w:t>
            </w:r>
          </w:p>
          <w:p w:rsidRPr="00B87096" w:rsidR="00B51E6C" w:rsidP="00B51E6C" w:rsidRDefault="00B51E6C" w14:paraId="2E8DED32" w14:textId="04B031F2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B51E6C" w:rsidP="00B51E6C" w:rsidRDefault="00B51E6C" w14:paraId="33F67E85" w14:textId="77777777">
            <w:pPr>
              <w:pStyle w:val="Dato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18 </w:t>
            </w:r>
            <w:r w:rsidRPr="00C24FEB">
              <w:rPr>
                <w:noProof/>
              </w:rPr>
              <w:drawing>
                <wp:inline distT="0" distB="0" distL="0" distR="0" wp14:anchorId="611E5E94" wp14:editId="651F3F10">
                  <wp:extent cx="256238" cy="193730"/>
                  <wp:effectExtent l="0" t="0" r="0" b="0"/>
                  <wp:docPr id="5027" name="Bilde 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t xml:space="preserve">  </w:t>
            </w:r>
          </w:p>
          <w:sdt>
            <w:sdtPr>
              <w:rPr>
                <w:rStyle w:val="merkedagerTegn"/>
              </w:rPr>
              <w:tag w:val="BLANK"/>
              <w:id w:val="993060273"/>
              <w:placeholder>
                <w:docPart w:val="D45037BA2B864C5C8D76EA5C1B4129DF"/>
              </w:placeholder>
              <w:dropDownList>
                <w:listItem w:value="Velg et element."/>
                <w:listItem w:displayText="Saemieraerie tseegkesovvi daan biejjien 1956" w:value="Saemieraerie tseegkesovvi daan biejjien 1956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51E6C" w:rsidP="00B51E6C" w:rsidRDefault="00B51E6C" w14:paraId="12607548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Saemieraerie tseegkesovvi daan biejjien 1956</w:t>
                </w:r>
              </w:p>
            </w:sdtContent>
          </w:sdt>
          <w:p w:rsidRPr="00B87096" w:rsidR="00B51E6C" w:rsidP="00B51E6C" w:rsidRDefault="00B51E6C" w14:paraId="15D169E3" w14:textId="19801124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55" w:type="dxa"/>
          </w:tcPr>
          <w:p w:rsidRPr="00B87096" w:rsidR="00B51E6C" w:rsidP="00B51E6C" w:rsidRDefault="00B51E6C" w14:paraId="1DD7F153" w14:textId="5C9EFB87">
            <w:pPr>
              <w:pStyle w:val="Datoer"/>
              <w:rPr>
                <w:lang w:val="se-NO"/>
              </w:rPr>
            </w:pPr>
            <w:r>
              <w:rPr>
                <w:noProof/>
                <w:lang w:val="se-NO"/>
              </w:rPr>
              <w:t>19</w:t>
            </w:r>
          </w:p>
        </w:tc>
        <w:tc>
          <w:tcPr>
            <w:tcW w:w="2268" w:type="dxa"/>
          </w:tcPr>
          <w:p w:rsidRPr="00B87096" w:rsidR="00B51E6C" w:rsidP="00B51E6C" w:rsidRDefault="00B51E6C" w14:paraId="0051B80D" w14:textId="41158FA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20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7335E8BD" wp14:editId="762E9564">
                      <wp:extent cx="86360" cy="86360"/>
                      <wp:effectExtent l="0" t="0" r="8890" b="8890"/>
                      <wp:docPr id="340721556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64DA783A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B51E6C" w:rsidP="00B51E6C" w:rsidRDefault="00B51E6C" w14:paraId="7295DB30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21</w:t>
            </w:r>
          </w:p>
          <w:p w:rsidRPr="00B87096" w:rsidR="00B51E6C" w:rsidP="00B51E6C" w:rsidRDefault="00B51E6C" w14:paraId="5A0E755B" w14:textId="74260B8B">
            <w:pPr>
              <w:pStyle w:val="Datoer"/>
              <w:rPr>
                <w:lang w:val="se-NO"/>
              </w:rPr>
            </w:pPr>
          </w:p>
        </w:tc>
        <w:tc>
          <w:tcPr>
            <w:tcW w:w="2268" w:type="dxa"/>
          </w:tcPr>
          <w:p w:rsidRPr="009B469C" w:rsidR="00B51E6C" w:rsidP="00B51E6C" w:rsidRDefault="00B51E6C" w14:paraId="77B90B75" w14:textId="7A06BED7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  <w:r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9" w:type="dxa"/>
          </w:tcPr>
          <w:p w:rsidR="00B51E6C" w:rsidP="00B51E6C" w:rsidRDefault="00B51E6C" w14:paraId="2857D565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23</w:t>
            </w:r>
          </w:p>
          <w:p w:rsidRPr="00776D13" w:rsidR="00776D13" w:rsidP="00B51E6C" w:rsidRDefault="00776D13" w14:paraId="10F98935" w14:textId="314F0DAC">
            <w:pPr>
              <w:pStyle w:val="Datoer"/>
              <w:rPr>
                <w:rFonts w:ascii="Calibri Light" w:hAnsi="Calibri Light" w:cs="Calibri Light"/>
                <w:noProof/>
                <w:color w:val="FF0000"/>
                <w:sz w:val="18"/>
                <w:lang w:val="se-NO"/>
              </w:rPr>
            </w:pPr>
            <w:r w:rsidRPr="00776D13">
              <w:rPr>
                <w:rFonts w:ascii="Calibri Light" w:hAnsi="Calibri Light" w:cs="Calibri Light"/>
                <w:noProof/>
                <w:sz w:val="18"/>
              </w:rPr>
              <w:t>Mïetske orreje</w:t>
            </w:r>
          </w:p>
        </w:tc>
      </w:tr>
      <w:tr w:rsidRPr="002C4A01" w:rsidR="00B51E6C" w:rsidTr="0068195E" w14:paraId="6F98EF5C" w14:textId="77777777">
        <w:trPr>
          <w:trHeight w:val="1531"/>
        </w:trPr>
        <w:tc>
          <w:tcPr>
            <w:tcW w:w="2267" w:type="dxa"/>
          </w:tcPr>
          <w:p w:rsidRPr="00B87096" w:rsidR="00B51E6C" w:rsidP="00B51E6C" w:rsidRDefault="00B51E6C" w14:paraId="497EE0AC" w14:textId="105AF9B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24</w:t>
            </w:r>
          </w:p>
        </w:tc>
        <w:tc>
          <w:tcPr>
            <w:tcW w:w="2268" w:type="dxa"/>
          </w:tcPr>
          <w:p w:rsidRPr="00B87096" w:rsidR="00B51E6C" w:rsidP="00B51E6C" w:rsidRDefault="00B51E6C" w14:paraId="237DF815" w14:textId="0D2A088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25</w:t>
            </w:r>
          </w:p>
        </w:tc>
        <w:tc>
          <w:tcPr>
            <w:tcW w:w="2255" w:type="dxa"/>
          </w:tcPr>
          <w:p w:rsidRPr="00920948" w:rsidR="00B51E6C" w:rsidP="00B51E6C" w:rsidRDefault="00B51E6C" w14:paraId="766C2FDD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/>
              </w:rPr>
              <w:t>26</w:t>
            </w:r>
            <w:r>
              <w:rPr>
                <w:noProof/>
                <w:lang w:val="se-NO" w:bidi="nb-NO"/>
              </w:rPr>
              <w:t xml:space="preserve"> </w:t>
            </w:r>
            <w:r w:rsidRPr="00C24FEB">
              <w:rPr>
                <w:noProof/>
              </w:rPr>
              <w:drawing>
                <wp:inline distT="0" distB="0" distL="0" distR="0" wp14:anchorId="527FB87A" wp14:editId="08D50F71">
                  <wp:extent cx="256238" cy="193730"/>
                  <wp:effectExtent l="0" t="0" r="0" b="0"/>
                  <wp:docPr id="5026" name="Bilde 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Style w:val="merkedagerTegn"/>
              </w:rPr>
              <w:tag w:val="BLANK"/>
              <w:id w:val="1264030406"/>
              <w:placeholder>
                <w:docPart w:val="58C6274C6D59421C8E3C6C066114E45F"/>
              </w:placeholder>
              <w:dropDownList>
                <w:listItem w:value="Velg et element."/>
                <w:listItem w:displayText="Sveerjen saemiedigkie rïhpesovvi 1993" w:value="Sveerjen saemiedigkie rïhpesovvi 1993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51E6C" w:rsidP="00B51E6C" w:rsidRDefault="00B51E6C" w14:paraId="2F75298C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Sveerjen saemiedigkie rïhpesovvi 1993</w:t>
                </w:r>
              </w:p>
            </w:sdtContent>
          </w:sdt>
          <w:p w:rsidRPr="00B87096" w:rsidR="00B51E6C" w:rsidP="00B51E6C" w:rsidRDefault="00B51E6C" w14:paraId="32A3100D" w14:textId="3CC7A7DE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B51E6C" w:rsidP="00B51E6C" w:rsidRDefault="00B51E6C" w14:paraId="34AB9512" w14:textId="3F6C908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 27 </w:t>
            </w:r>
          </w:p>
        </w:tc>
        <w:tc>
          <w:tcPr>
            <w:tcW w:w="2268" w:type="dxa"/>
          </w:tcPr>
          <w:p w:rsidRPr="00B87096" w:rsidR="00B51E6C" w:rsidP="00B51E6C" w:rsidRDefault="00B51E6C" w14:paraId="35829EEB" w14:textId="17438CC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 xml:space="preserve">28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157BA7BA" wp14:editId="43DE355B">
                      <wp:extent cx="86360" cy="86360"/>
                      <wp:effectExtent l="0" t="0" r="27940" b="27940"/>
                      <wp:docPr id="500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0569EE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B51E6C" w:rsidP="00B51E6C" w:rsidRDefault="00B51E6C" w14:paraId="6F176CDE" w14:textId="422E24FB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>
              <w:rPr>
                <w:noProof/>
                <w:lang w:bidi="nb-NO"/>
              </w:rPr>
              <w:t>29</w:t>
            </w:r>
          </w:p>
        </w:tc>
        <w:tc>
          <w:tcPr>
            <w:tcW w:w="2269" w:type="dxa"/>
          </w:tcPr>
          <w:p w:rsidRPr="0055129C" w:rsidR="00B51E6C" w:rsidP="00B51E6C" w:rsidRDefault="00B51E6C" w14:paraId="70B87622" w14:textId="5A5A33B1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 xml:space="preserve">30 </w:t>
            </w:r>
          </w:p>
        </w:tc>
      </w:tr>
      <w:tr w:rsidRPr="002C4A01" w:rsidR="00AA4D2C" w:rsidTr="0068195E" w14:paraId="2E2702CE" w14:textId="77777777">
        <w:trPr>
          <w:trHeight w:val="1531"/>
        </w:trPr>
        <w:tc>
          <w:tcPr>
            <w:tcW w:w="2267" w:type="dxa"/>
          </w:tcPr>
          <w:p w:rsidR="00AA4D2C" w:rsidP="00B51E6C" w:rsidRDefault="00AA4D2C" w14:paraId="1BBEA659" w14:textId="7A8235E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31</w:t>
            </w:r>
          </w:p>
        </w:tc>
        <w:tc>
          <w:tcPr>
            <w:tcW w:w="2268" w:type="dxa"/>
          </w:tcPr>
          <w:p w:rsidR="00AA4D2C" w:rsidP="00B51E6C" w:rsidRDefault="00AA4D2C" w14:paraId="7C006751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55" w:type="dxa"/>
          </w:tcPr>
          <w:p w:rsidR="00AA4D2C" w:rsidP="00B51E6C" w:rsidRDefault="00AA4D2C" w14:paraId="3688771A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AA4D2C" w:rsidP="00B51E6C" w:rsidRDefault="00AA4D2C" w14:paraId="2C4DF0D8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AA4D2C" w:rsidP="00B51E6C" w:rsidRDefault="00AA4D2C" w14:paraId="451D647D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AA4D2C" w:rsidP="00B51E6C" w:rsidRDefault="00AA4D2C" w14:paraId="13A4D6F8" w14:textId="77777777">
            <w:pPr>
              <w:pStyle w:val="Datoer"/>
              <w:rPr>
                <w:noProof/>
                <w:lang w:bidi="nb-NO"/>
              </w:rPr>
            </w:pPr>
          </w:p>
        </w:tc>
        <w:tc>
          <w:tcPr>
            <w:tcW w:w="2269" w:type="dxa"/>
          </w:tcPr>
          <w:p w:rsidRPr="0055129C" w:rsidR="00AA4D2C" w:rsidP="00B51E6C" w:rsidRDefault="00AA4D2C" w14:paraId="35D7AD7A" w14:textId="77777777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</w:p>
        </w:tc>
      </w:tr>
    </w:tbl>
    <w:p w:rsidRPr="004E010B" w:rsidR="00070024" w:rsidP="00070024" w:rsidRDefault="00070024" w14:paraId="075438BA" w14:textId="0E9A70F9">
      <w:pPr>
        <w:pStyle w:val="Datoer"/>
        <w:rPr>
          <w:lang w:val="se-NO"/>
        </w:rPr>
      </w:pPr>
    </w:p>
    <w:p w:rsidR="00070024" w:rsidP="00070024" w:rsidRDefault="00CD0219" w14:paraId="4510F90F" w14:textId="2E0DB501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B6B118" wp14:editId="3164443A">
                <wp:simplePos x="0" y="0"/>
                <wp:positionH relativeFrom="column">
                  <wp:posOffset>-529389</wp:posOffset>
                </wp:positionH>
                <wp:positionV relativeFrom="paragraph">
                  <wp:posOffset>327460</wp:posOffset>
                </wp:positionV>
                <wp:extent cx="10993755" cy="5100955"/>
                <wp:effectExtent l="0" t="0" r="0" b="4445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79179D93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1A04F988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4BE583E3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045D0198" w14:textId="7F76513D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5" style="position:absolute;margin-left:-41.7pt;margin-top:25.8pt;width:865.65pt;height:40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" w14:anchorId="3FB6B118">
                <v:textbox>
                  <w:txbxContent>
                    <w:p w:rsidR="00CC636D" w:rsidP="00CC636D" w:rsidRDefault="00CC636D" w14:paraId="79179D93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1A04F988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4BE583E3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045D0198" w14:textId="7F76513D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50231" w:rsidR="00070024" w:rsidP="00070024" w:rsidRDefault="00070024" w14:paraId="372F84D9" w14:textId="491852A6">
      <w:pPr>
        <w:pStyle w:val="Datoer"/>
      </w:pPr>
    </w:p>
    <w:p w:rsidR="00070024" w:rsidP="00070024" w:rsidRDefault="00070024" w14:paraId="35084EDA" w14:textId="77777777">
      <w:pPr>
        <w:rPr>
          <w:lang w:val="se-NO"/>
        </w:rPr>
      </w:pPr>
    </w:p>
    <w:p w:rsidR="00070024" w:rsidP="00070024" w:rsidRDefault="00070024" w14:paraId="1AC5C8C1" w14:textId="541394CA">
      <w:pPr>
        <w:rPr>
          <w:lang w:val="se-NO"/>
        </w:rPr>
      </w:pPr>
    </w:p>
    <w:p w:rsidR="00070024" w:rsidP="00070024" w:rsidRDefault="00070024" w14:paraId="30B35980" w14:textId="4EF0D984">
      <w:pPr>
        <w:rPr>
          <w:lang w:val="se-NO"/>
        </w:rPr>
      </w:pPr>
    </w:p>
    <w:p w:rsidR="00070024" w:rsidP="00070024" w:rsidRDefault="00070024" w14:paraId="6B7D3E9E" w14:textId="77777777">
      <w:pPr>
        <w:rPr>
          <w:lang w:val="se-NO"/>
        </w:rPr>
      </w:pPr>
    </w:p>
    <w:p w:rsidR="00070024" w:rsidP="00070024" w:rsidRDefault="00070024" w14:paraId="3ED8194D" w14:textId="3C052FF6">
      <w:pPr>
        <w:rPr>
          <w:lang w:val="se-NO"/>
        </w:rPr>
      </w:pPr>
    </w:p>
    <w:p w:rsidR="00070024" w:rsidP="00070024" w:rsidRDefault="00070024" w14:paraId="034F7A04" w14:textId="77777777">
      <w:pPr>
        <w:rPr>
          <w:lang w:val="se-NO"/>
        </w:rPr>
      </w:pPr>
    </w:p>
    <w:p w:rsidR="00070024" w:rsidP="00070024" w:rsidRDefault="00070024" w14:paraId="1B08932B" w14:textId="77777777">
      <w:pPr>
        <w:rPr>
          <w:lang w:val="se-NO"/>
        </w:rPr>
      </w:pPr>
    </w:p>
    <w:p w:rsidR="00070024" w:rsidP="00070024" w:rsidRDefault="00070024" w14:paraId="33029671" w14:textId="77777777">
      <w:pPr>
        <w:rPr>
          <w:lang w:val="se-NO"/>
        </w:rPr>
      </w:pPr>
    </w:p>
    <w:p w:rsidR="00070024" w:rsidP="00070024" w:rsidRDefault="00070024" w14:paraId="055231EA" w14:textId="77777777">
      <w:pPr>
        <w:rPr>
          <w:lang w:val="se-NO"/>
        </w:rPr>
      </w:pPr>
    </w:p>
    <w:p w:rsidRPr="006F0D51" w:rsidR="00070024" w:rsidP="00070024" w:rsidRDefault="00070024" w14:paraId="3D518EB6" w14:textId="77777777"/>
    <w:p w:rsidR="00070024" w:rsidP="00070024" w:rsidRDefault="00070024" w14:paraId="7CDCB880" w14:textId="77777777">
      <w:pPr>
        <w:rPr>
          <w:lang w:val="se-NO"/>
        </w:rPr>
      </w:pPr>
    </w:p>
    <w:p w:rsidR="00070024" w:rsidP="00070024" w:rsidRDefault="00070024" w14:paraId="3A9F0548" w14:textId="77777777">
      <w:pPr>
        <w:rPr>
          <w:lang w:val="se-NO"/>
        </w:rPr>
      </w:pPr>
    </w:p>
    <w:p w:rsidR="00070024" w:rsidP="00070024" w:rsidRDefault="00070024" w14:paraId="019A5B86" w14:textId="77777777">
      <w:pPr>
        <w:rPr>
          <w:lang w:val="se-NO"/>
        </w:rPr>
      </w:pPr>
    </w:p>
    <w:p w:rsidR="00070024" w:rsidP="00070024" w:rsidRDefault="00070024" w14:paraId="19B5D848" w14:textId="77777777">
      <w:pPr>
        <w:rPr>
          <w:lang w:val="se-NO"/>
        </w:rPr>
      </w:pPr>
    </w:p>
    <w:p w:rsidRPr="0082217B" w:rsidR="00070024" w:rsidP="00070024" w:rsidRDefault="00070024" w14:paraId="70370943" w14:textId="77777777"/>
    <w:p w:rsidRPr="0082217B" w:rsidR="00070024" w:rsidP="00070024" w:rsidRDefault="00070024" w14:paraId="0A6B4325" w14:textId="77777777"/>
    <w:p w:rsidRPr="0082217B" w:rsidR="00070024" w:rsidP="00070024" w:rsidRDefault="00070024" w14:paraId="4FFB9E9C" w14:textId="77777777"/>
    <w:p w:rsidRPr="0082217B" w:rsidR="00070024" w:rsidP="00070024" w:rsidRDefault="00070024" w14:paraId="03009B0C" w14:textId="77777777"/>
    <w:p w:rsidR="00070024" w:rsidP="00070024" w:rsidRDefault="00070024" w14:paraId="4948BCB4" w14:textId="77777777"/>
    <w:p w:rsidR="00070024" w:rsidP="00070024" w:rsidRDefault="00070024" w14:paraId="067C18B8" w14:textId="77777777"/>
    <w:p w:rsidR="00070024" w:rsidP="00070024" w:rsidRDefault="00070024" w14:paraId="61CCEE5C" w14:textId="77777777"/>
    <w:p w:rsidR="00070024" w:rsidP="00070024" w:rsidRDefault="00070024" w14:paraId="0DE11D03" w14:textId="77777777"/>
    <w:p w:rsidR="00070024" w:rsidP="00070024" w:rsidRDefault="00070024" w14:paraId="1022AA8C" w14:textId="77777777"/>
    <w:p w:rsidR="00070024" w:rsidP="00070024" w:rsidRDefault="00070024" w14:paraId="1CF58804" w14:textId="77777777"/>
    <w:p w:rsidR="00070024" w:rsidP="00070024" w:rsidRDefault="00070024" w14:paraId="126FBC0D" w14:textId="77777777"/>
    <w:p w:rsidR="00070024" w:rsidP="00070024" w:rsidRDefault="00070024" w14:paraId="638DF3D8" w14:textId="77777777"/>
    <w:p w:rsidR="00070024" w:rsidP="00070024" w:rsidRDefault="00070024" w14:paraId="57D09D5A" w14:textId="77777777"/>
    <w:p w:rsidR="00070024" w:rsidP="00070024" w:rsidRDefault="00070024" w14:paraId="79317782" w14:textId="77777777"/>
    <w:p w:rsidR="00070024" w:rsidP="00070024" w:rsidRDefault="00070024" w14:paraId="79C2B30E" w14:textId="77777777"/>
    <w:p w:rsidR="00070024" w:rsidP="00070024" w:rsidRDefault="00070024" w14:paraId="3D5C119A" w14:textId="77777777"/>
    <w:p w:rsidR="00070024" w:rsidP="00070024" w:rsidRDefault="00070024" w14:paraId="101C21FB" w14:textId="77777777"/>
    <w:p w:rsidR="00070024" w:rsidP="00070024" w:rsidRDefault="00070024" w14:paraId="22505647" w14:textId="5D10214B"/>
    <w:p w:rsidR="00391722" w:rsidP="00070024" w:rsidRDefault="00391722" w14:paraId="4EDA2EE9" w14:textId="72FAF89E"/>
    <w:p w:rsidR="00391722" w:rsidP="00070024" w:rsidRDefault="00391722" w14:paraId="2120BCC3" w14:textId="7FF645F3"/>
    <w:p w:rsidR="00391722" w:rsidP="00070024" w:rsidRDefault="00391722" w14:paraId="25E67590" w14:textId="1538D993"/>
    <w:p w:rsidR="00391722" w:rsidP="00070024" w:rsidRDefault="00391722" w14:paraId="40FFA216" w14:textId="29F9FCFC"/>
    <w:p w:rsidR="00391722" w:rsidP="00070024" w:rsidRDefault="00391722" w14:paraId="766B24F6" w14:textId="0775F445"/>
    <w:p w:rsidR="00391722" w:rsidP="00070024" w:rsidRDefault="00391722" w14:paraId="5328BB21" w14:textId="77777777"/>
    <w:p w:rsidR="00070024" w:rsidP="00070024" w:rsidRDefault="00070024" w14:paraId="7F0AAF31" w14:textId="77777777"/>
    <w:p w:rsidR="00070024" w:rsidP="00070024" w:rsidRDefault="00070024" w14:paraId="57EFDCFE" w14:textId="77777777"/>
    <w:p w:rsidR="00D6650F" w:rsidP="00070024" w:rsidRDefault="00D6650F" w14:paraId="3B4A8A36" w14:textId="5E1FC188"/>
    <w:p w:rsidR="00D6650F" w:rsidP="00070024" w:rsidRDefault="00D6650F" w14:paraId="0350771F" w14:textId="40F68547"/>
    <w:p w:rsidR="00D6650F" w:rsidP="00070024" w:rsidRDefault="00D6650F" w14:paraId="4C63C44B" w14:textId="2A6E5760"/>
    <w:p w:rsidR="00D6650F" w:rsidP="00070024" w:rsidRDefault="00D6650F" w14:paraId="661AC774" w14:textId="2C629538"/>
    <w:p w:rsidR="00D6650F" w:rsidP="00070024" w:rsidRDefault="00D6650F" w14:paraId="5D034448" w14:textId="77777777"/>
    <w:sdt>
      <w:sdtPr>
        <w:rPr>
          <w:rStyle w:val="Overskrift1Tegn"/>
        </w:rPr>
        <w:tag w:val="Ođđajagimánnu/tsïengele/ådåjakmánno"/>
        <w:id w:val="728269918"/>
        <w:placeholder>
          <w:docPart w:val="EF5FCCE147C240CF9DD7C1F80D7736B5"/>
        </w:placeholder>
        <w15:color w:val="FFFFFF"/>
        <w:dropDownList>
          <w:listItem w:value="Velg et element."/>
          <w:listItem w:displayText="Skïerede" w:value="Skïerede"/>
        </w:dropDownList>
      </w:sdtPr>
      <w:sdtEndPr>
        <w:rPr>
          <w:rStyle w:val="Standardskriftforavsnitt"/>
        </w:rPr>
      </w:sdtEndPr>
      <w:sdtContent>
        <w:p w:rsidRPr="000029E4" w:rsidR="00070024" w:rsidP="00070024" w:rsidRDefault="00F6313C" w14:paraId="4F03741B" w14:textId="1E9BA8E9">
          <w:pPr>
            <w:pStyle w:val="Overskrift1"/>
          </w:pPr>
          <w:r>
            <w:rPr>
              <w:rStyle w:val="Overskrift1Tegn"/>
            </w:rPr>
            <w:t>Skïerede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6650F" w:rsidTr="00D6650F" w14:paraId="29735AC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tcW w:w="2267" w:type="dxa"/>
            <w:shd w:val="clear" w:color="auto" w:fill="D3E5F6" w:themeFill="accent3" w:themeFillTint="33"/>
          </w:tcPr>
          <w:p w:rsidRPr="005F153F" w:rsidR="00D6650F" w:rsidP="00D6650F" w:rsidRDefault="00D6650F" w14:paraId="6A64D61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941989206"/>
              <w:placeholder>
                <w:docPart w:val="26EDF01B2C9640FAB044A123A364FBB4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2C8E6E76" w14:textId="3975C197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D6650F" w:rsidP="00050ECF" w:rsidRDefault="00D6650F" w14:paraId="7317113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1765800066"/>
              <w:placeholder>
                <w:docPart w:val="37B521947FF341BAB789909499FD0DAF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D6650F" w:rsidP="00050ECF" w:rsidRDefault="00D6650F" w14:paraId="7BC1A750" w14:textId="56FBC930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D6650F" w:rsidP="00D6650F" w:rsidRDefault="00D6650F" w14:paraId="382224C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273595085"/>
              <w:placeholder>
                <w:docPart w:val="6D4EEEB2E348403A91E1A0F8B376E851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1ED8DAB9" w14:textId="10EAD5AB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D6650F" w:rsidP="00D6650F" w:rsidRDefault="00D6650F" w14:paraId="7CAB878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1368757638"/>
              <w:placeholder>
                <w:docPart w:val="0DF2B94FD7C54A4BACFE90919BB8AC70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D6650F" w:rsidP="00D6650F" w:rsidRDefault="00D6650F" w14:paraId="56133A43" w14:textId="5B7BD369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D6650F" w:rsidP="00D6650F" w:rsidRDefault="00D6650F" w14:paraId="0BC77A4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758028464"/>
              <w:placeholder>
                <w:docPart w:val="40E7E98CDD184D6583AE359CAB66D6F5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51808370" w14:textId="7EABBCDA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D6650F" w:rsidP="00D6650F" w:rsidRDefault="00D6650F" w14:paraId="74FF581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38490854"/>
              <w:placeholder>
                <w:docPart w:val="3B0BCCD6AF5E4520951C12E03BA9B3F8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D6650F" w:rsidRDefault="00D6650F" w14:paraId="2DCAA6B9" w14:textId="02E2C63E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9" w:type="dxa"/>
            <w:shd w:val="clear" w:color="auto" w:fill="C4BCC6" w:themeFill="accent6" w:themeFillTint="99"/>
          </w:tcPr>
          <w:p w:rsidRPr="005F153F" w:rsidR="00D6650F" w:rsidP="00D6650F" w:rsidRDefault="00D6650F" w14:paraId="3376418D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1871139708"/>
              <w:placeholder>
                <w:docPart w:val="7282615B20EC4A91B42E854C9D0191C4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6650F" w:rsidP="0031293D" w:rsidRDefault="00D6650F" w14:paraId="78C7F0F2" w14:textId="5ABD7E5C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ED63BC" w:rsidTr="00391722" w14:paraId="4D4E889E" w14:textId="77777777">
        <w:trPr>
          <w:trHeight w:val="1531"/>
        </w:trPr>
        <w:tc>
          <w:tcPr>
            <w:tcW w:w="2267" w:type="dxa"/>
          </w:tcPr>
          <w:p w:rsidRPr="002C4A01" w:rsidR="00ED63BC" w:rsidP="00ED63BC" w:rsidRDefault="00ED63BC" w14:paraId="496EE05B" w14:textId="6C4E4305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ED63BC" w:rsidP="00ED63BC" w:rsidRDefault="00ED63BC" w14:paraId="3DA1EF41" w14:textId="47CF08A1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  <w:r>
              <w:rPr>
                <w:noProof/>
                <w:lang w:bidi="nb-NO"/>
              </w:rPr>
              <w:t>1</w:t>
            </w:r>
          </w:p>
        </w:tc>
        <w:tc>
          <w:tcPr>
            <w:tcW w:w="2255" w:type="dxa"/>
          </w:tcPr>
          <w:p w:rsidRPr="002C4A01" w:rsidR="00ED63BC" w:rsidP="00ED63BC" w:rsidRDefault="00ED63BC" w14:paraId="0864758C" w14:textId="273920C4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8" w:type="dxa"/>
          </w:tcPr>
          <w:p w:rsidRPr="002C4A01" w:rsidR="00ED63BC" w:rsidP="00ED63BC" w:rsidRDefault="00ED63BC" w14:paraId="10FE22AD" w14:textId="153B9958">
            <w:pPr>
              <w:pStyle w:val="Dato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268" w:type="dxa"/>
          </w:tcPr>
          <w:p w:rsidRPr="002C4A01" w:rsidR="00ED63BC" w:rsidP="00ED63BC" w:rsidRDefault="00ED63BC" w14:paraId="0084FDC6" w14:textId="20EE5CF2">
            <w:pPr>
              <w:pStyle w:val="Datoer"/>
              <w:rPr>
                <w:noProof/>
              </w:rPr>
            </w:pPr>
            <w:r>
              <w:rPr>
                <w:noProof/>
              </w:rPr>
              <w:t xml:space="preserve">4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73707B84" wp14:editId="3D3F5B5C">
                      <wp:extent cx="86360" cy="86360"/>
                      <wp:effectExtent l="0" t="0" r="8890" b="8890"/>
                      <wp:docPr id="1151603134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4A127A7E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FE3444" w:rsidR="00ED63BC" w:rsidP="00ED63BC" w:rsidRDefault="00ED63BC" w14:paraId="42A09B2F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5</w:t>
            </w:r>
          </w:p>
          <w:p w:rsidRPr="00FD227F" w:rsidR="00ED63BC" w:rsidP="00ED63BC" w:rsidRDefault="00ED63BC" w14:paraId="7C1C0094" w14:textId="6526760E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FD227F" w:rsidR="00ED63BC" w:rsidP="00ED63BC" w:rsidRDefault="00ED63BC" w14:paraId="594F2BC2" w14:textId="6BE1942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 xml:space="preserve">6 </w:t>
            </w:r>
          </w:p>
        </w:tc>
      </w:tr>
      <w:tr w:rsidRPr="002C4A01" w:rsidR="00ED63BC" w:rsidTr="00391722" w14:paraId="3012F1EF" w14:textId="77777777">
        <w:trPr>
          <w:trHeight w:val="1531"/>
        </w:trPr>
        <w:tc>
          <w:tcPr>
            <w:tcW w:w="2267" w:type="dxa"/>
          </w:tcPr>
          <w:p w:rsidRPr="00B87096" w:rsidR="00ED63BC" w:rsidP="00ED63BC" w:rsidRDefault="00ED63BC" w14:paraId="58DBF8C1" w14:textId="659BAEB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7</w:t>
            </w:r>
          </w:p>
        </w:tc>
        <w:tc>
          <w:tcPr>
            <w:tcW w:w="2268" w:type="dxa"/>
          </w:tcPr>
          <w:p w:rsidRPr="00B87096" w:rsidR="00ED63BC" w:rsidP="00ED63BC" w:rsidRDefault="00ED63BC" w14:paraId="09E2D869" w14:textId="2A32B13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8</w:t>
            </w:r>
          </w:p>
        </w:tc>
        <w:tc>
          <w:tcPr>
            <w:tcW w:w="2255" w:type="dxa"/>
          </w:tcPr>
          <w:p w:rsidR="00ED63BC" w:rsidP="00ED63BC" w:rsidRDefault="00ED63BC" w14:paraId="75C56D95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9</w:t>
            </w:r>
          </w:p>
          <w:p w:rsidRPr="00B87096" w:rsidR="00ED63BC" w:rsidP="00ED63BC" w:rsidRDefault="00ED63BC" w14:paraId="27DA6D99" w14:textId="72C9B895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ED63BC" w:rsidP="00ED63BC" w:rsidRDefault="00ED63BC" w14:paraId="01AB48D3" w14:textId="421C250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10</w:t>
            </w:r>
          </w:p>
        </w:tc>
        <w:tc>
          <w:tcPr>
            <w:tcW w:w="2268" w:type="dxa"/>
          </w:tcPr>
          <w:p w:rsidRPr="00391722" w:rsidR="00ED63BC" w:rsidP="00ED63BC" w:rsidRDefault="00ED63BC" w14:paraId="231569A5" w14:textId="5B14F43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</w:rPr>
              <w:t xml:space="preserve">11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4DE967AD" wp14:editId="0E3B2A32">
                      <wp:extent cx="86360" cy="86360"/>
                      <wp:effectExtent l="0" t="0" r="8890" b="8890"/>
                      <wp:docPr id="173038772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40A292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ED63BC" w:rsidP="00ED63BC" w:rsidRDefault="00ED63BC" w14:paraId="0782B21E" w14:textId="24CC22F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12</w:t>
            </w:r>
          </w:p>
        </w:tc>
        <w:tc>
          <w:tcPr>
            <w:tcW w:w="2269" w:type="dxa"/>
          </w:tcPr>
          <w:p w:rsidRPr="00FD227F" w:rsidR="00ED63BC" w:rsidP="00ED63BC" w:rsidRDefault="00ED63BC" w14:paraId="3BF7E4D7" w14:textId="06D18E7D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13</w:t>
            </w:r>
            <w:r>
              <w:rPr>
                <w:noProof/>
                <w:lang w:bidi="nb-NO"/>
              </w:rPr>
              <w:t xml:space="preserve"> </w:t>
            </w:r>
          </w:p>
        </w:tc>
      </w:tr>
      <w:tr w:rsidRPr="002C4A01" w:rsidR="00ED63BC" w:rsidTr="00391722" w14:paraId="186F818D" w14:textId="77777777">
        <w:trPr>
          <w:trHeight w:val="1531"/>
        </w:trPr>
        <w:tc>
          <w:tcPr>
            <w:tcW w:w="2267" w:type="dxa"/>
          </w:tcPr>
          <w:p w:rsidRPr="00B87096" w:rsidR="00ED63BC" w:rsidP="00ED63BC" w:rsidRDefault="00ED63BC" w14:paraId="61D831E4" w14:textId="244ED2F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tcW w:w="2268" w:type="dxa"/>
          </w:tcPr>
          <w:p w:rsidRPr="00B87096" w:rsidR="00ED63BC" w:rsidP="00ED63BC" w:rsidRDefault="00ED63BC" w14:paraId="3DFEF063" w14:textId="6517C05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55" w:type="dxa"/>
          </w:tcPr>
          <w:p w:rsidRPr="00B87096" w:rsidR="00ED63BC" w:rsidP="00ED63BC" w:rsidRDefault="00ED63BC" w14:paraId="7858E9C4" w14:textId="6388D74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16</w:t>
            </w:r>
          </w:p>
        </w:tc>
        <w:tc>
          <w:tcPr>
            <w:tcW w:w="2268" w:type="dxa"/>
          </w:tcPr>
          <w:p w:rsidRPr="00B87096" w:rsidR="00ED63BC" w:rsidP="00ED63BC" w:rsidRDefault="00ED63BC" w14:paraId="060D0250" w14:textId="0A18DA7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</w:p>
        </w:tc>
        <w:tc>
          <w:tcPr>
            <w:tcW w:w="2268" w:type="dxa"/>
          </w:tcPr>
          <w:p w:rsidRPr="00B87096" w:rsidR="00ED63BC" w:rsidP="00ED63BC" w:rsidRDefault="00ED63BC" w14:paraId="3C1E5F26" w14:textId="7022BB8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18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7F80C158" wp14:editId="098639B1">
                      <wp:extent cx="86360" cy="86360"/>
                      <wp:effectExtent l="0" t="0" r="8890" b="8890"/>
                      <wp:docPr id="4993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319B6194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ED63BC" w:rsidP="00ED63BC" w:rsidRDefault="00ED63BC" w14:paraId="74351576" w14:textId="6793F4B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</w:p>
        </w:tc>
        <w:tc>
          <w:tcPr>
            <w:tcW w:w="2269" w:type="dxa"/>
          </w:tcPr>
          <w:p w:rsidRPr="00D84BE2" w:rsidR="00ED63BC" w:rsidP="00ED63BC" w:rsidRDefault="00ED63BC" w14:paraId="338535D8" w14:textId="137D57A1">
            <w:pPr>
              <w:pStyle w:val="Datoer"/>
            </w:pPr>
            <w:r>
              <w:rPr>
                <w:noProof/>
                <w:color w:val="FF0000"/>
                <w:lang w:val="se-NO"/>
              </w:rPr>
              <w:t xml:space="preserve">20 </w:t>
            </w:r>
          </w:p>
        </w:tc>
      </w:tr>
      <w:tr w:rsidRPr="002C4A01" w:rsidR="00ED63BC" w:rsidTr="00391722" w14:paraId="3C9CBB24" w14:textId="77777777">
        <w:trPr>
          <w:trHeight w:val="1531"/>
        </w:trPr>
        <w:tc>
          <w:tcPr>
            <w:tcW w:w="2267" w:type="dxa"/>
          </w:tcPr>
          <w:p w:rsidR="00ED63BC" w:rsidP="00ED63BC" w:rsidRDefault="00ED63BC" w14:paraId="4A976E37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21</w:t>
            </w:r>
          </w:p>
          <w:p w:rsidR="00ED63BC" w:rsidP="00ED63BC" w:rsidRDefault="00ED63BC" w14:paraId="2E6C0CB2" w14:textId="77777777">
            <w:pPr>
              <w:pStyle w:val="merkedager"/>
              <w:framePr w:hSpace="0" w:wrap="auto" w:hAnchor="text" w:vAnchor="margin" w:yAlign="inline"/>
            </w:pPr>
          </w:p>
          <w:p w:rsidRPr="00544856" w:rsidR="00ED63BC" w:rsidP="00ED63BC" w:rsidRDefault="00ED63BC" w14:paraId="08C9CF26" w14:textId="2FCE9A81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="00ED63BC" w:rsidP="00ED63BC" w:rsidRDefault="00ED63BC" w14:paraId="026D3C67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22</w:t>
            </w:r>
          </w:p>
          <w:p w:rsidR="00ED63BC" w:rsidP="00ED63BC" w:rsidRDefault="00ED63BC" w14:paraId="33B2DDAA" w14:textId="77777777">
            <w:pPr>
              <w:pStyle w:val="merkedager"/>
              <w:framePr w:hSpace="0" w:wrap="auto" w:hAnchor="text" w:vAnchor="margin" w:yAlign="inline"/>
              <w:rPr>
                <w:noProof w:val="0"/>
                <w:color w:val="auto"/>
                <w:sz w:val="16"/>
              </w:rPr>
            </w:pPr>
          </w:p>
          <w:p w:rsidRPr="00B87096" w:rsidR="00ED63BC" w:rsidP="00ED63BC" w:rsidRDefault="00ED63BC" w14:paraId="411C9EE0" w14:textId="022FE4E8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55" w:type="dxa"/>
          </w:tcPr>
          <w:p w:rsidR="00AB0768" w:rsidP="00AB0768" w:rsidRDefault="00ED63BC" w14:paraId="51774E60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23</w:t>
            </w:r>
          </w:p>
          <w:sdt>
            <w:sdtPr>
              <w:rPr>
                <w:rStyle w:val="merkedagerTegn"/>
              </w:rPr>
              <w:tag w:val="BLANK"/>
              <w:id w:val="1034628459"/>
              <w:placeholder>
                <w:docPart w:val="5E37BEEC26F34ADAB23868E5ECFC8D98"/>
              </w:placeholder>
              <w:dropDownList>
                <w:listItem w:value="Velg et element."/>
                <w:listItem w:displayText="Tjaktjejïebnebiejjie" w:value="Tjaktjejïebn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AB0768" w:rsidP="00AB0768" w:rsidRDefault="00AB0768" w14:paraId="69069E1A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Tjaktjejïebnebiejjie</w:t>
                </w:r>
              </w:p>
            </w:sdtContent>
          </w:sdt>
          <w:p w:rsidRPr="00B87096" w:rsidR="00ED63BC" w:rsidP="00ED63BC" w:rsidRDefault="00ED63BC" w14:paraId="0207C874" w14:textId="3DEC347F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ED63BC" w:rsidP="00ED63BC" w:rsidRDefault="00ED63BC" w14:paraId="4E6D7C2D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24</w:t>
            </w:r>
          </w:p>
          <w:p w:rsidRPr="002D5D55" w:rsidR="00ED63BC" w:rsidP="00ED63BC" w:rsidRDefault="00ED63BC" w14:paraId="7FA1ABC8" w14:textId="30AB84F7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="00ED63BC" w:rsidP="00ED63BC" w:rsidRDefault="00ED63BC" w14:paraId="59419F3D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25</w:t>
            </w:r>
            <w:r>
              <w:rPr>
                <w:noProof/>
                <w:lang w:eastAsia="nb-NO"/>
              </w:rPr>
              <w:t xml:space="preserve"> </w:t>
            </w:r>
          </w:p>
          <w:p w:rsidR="00ED63BC" w:rsidP="00ED63BC" w:rsidRDefault="00ED63BC" w14:paraId="4586DFA5" w14:textId="77777777">
            <w:pPr>
              <w:pStyle w:val="merkedager"/>
              <w:framePr w:hSpace="0" w:wrap="auto" w:hAnchor="text" w:vAnchor="margin" w:yAlign="inline"/>
            </w:pPr>
          </w:p>
          <w:p w:rsidRPr="00B87096" w:rsidR="00ED63BC" w:rsidP="00ED63BC" w:rsidRDefault="00ED63BC" w14:paraId="784806D9" w14:textId="30E519D3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802DF5" w:rsidP="00802DF5" w:rsidRDefault="00802DF5" w14:paraId="7E3BB906" w14:textId="29C87A85">
            <w:pPr>
              <w:pStyle w:val="Datoer"/>
              <w:rPr>
                <w:lang w:val="se-NO"/>
              </w:rPr>
            </w:pPr>
            <w:r>
              <w:rPr>
                <w:noProof/>
                <w:lang w:val="se-NO"/>
              </w:rPr>
              <w:t xml:space="preserve">26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B110F85" wp14:editId="288D1492">
                      <wp:extent cx="86360" cy="86360"/>
                      <wp:effectExtent l="0" t="0" r="27940" b="27940"/>
                      <wp:docPr id="4994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6149A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9" w:type="dxa"/>
          </w:tcPr>
          <w:p w:rsidRPr="00E96ECA" w:rsidR="00ED63BC" w:rsidP="00ED63BC" w:rsidRDefault="00ED63BC" w14:paraId="543627AB" w14:textId="0A3986BE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27</w:t>
            </w:r>
          </w:p>
        </w:tc>
      </w:tr>
      <w:tr w:rsidRPr="002C4A01" w:rsidR="00ED63BC" w:rsidTr="00391722" w14:paraId="633A9B12" w14:textId="77777777">
        <w:trPr>
          <w:trHeight w:val="1531"/>
        </w:trPr>
        <w:tc>
          <w:tcPr>
            <w:tcW w:w="2267" w:type="dxa"/>
          </w:tcPr>
          <w:p w:rsidRPr="00544856" w:rsidR="00ED63BC" w:rsidP="00ED63BC" w:rsidRDefault="00ED63BC" w14:paraId="63C41CC2" w14:textId="5BF2E06B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28</w:t>
            </w:r>
          </w:p>
        </w:tc>
        <w:tc>
          <w:tcPr>
            <w:tcW w:w="2268" w:type="dxa"/>
          </w:tcPr>
          <w:p w:rsidRPr="00B87096" w:rsidR="00ED63BC" w:rsidP="00ED63BC" w:rsidRDefault="00ED63BC" w14:paraId="75901FA8" w14:textId="600D48B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29 </w:t>
            </w:r>
          </w:p>
        </w:tc>
        <w:tc>
          <w:tcPr>
            <w:tcW w:w="2255" w:type="dxa"/>
          </w:tcPr>
          <w:p w:rsidRPr="00B87096" w:rsidR="00ED63BC" w:rsidP="00ED63BC" w:rsidRDefault="00ED63BC" w14:paraId="351B606D" w14:textId="78AC401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30</w:t>
            </w:r>
          </w:p>
        </w:tc>
        <w:tc>
          <w:tcPr>
            <w:tcW w:w="2268" w:type="dxa"/>
          </w:tcPr>
          <w:p w:rsidRPr="00B87096" w:rsidR="00ED63BC" w:rsidP="00ED63BC" w:rsidRDefault="00ED63BC" w14:paraId="764EFAC1" w14:textId="4310067D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ED63BC" w:rsidP="00ED63BC" w:rsidRDefault="00ED63BC" w14:paraId="4EF6B10D" w14:textId="0324A75A">
            <w:pPr>
              <w:pStyle w:val="Datoer"/>
              <w:rPr>
                <w:noProof/>
                <w:lang w:val="se-NO"/>
              </w:rPr>
            </w:pP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ED63BC" w:rsidP="00ED63BC" w:rsidRDefault="00ED63BC" w14:paraId="68F33223" w14:textId="77FF6AB0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</w:tc>
        <w:tc>
          <w:tcPr>
            <w:tcW w:w="2269" w:type="dxa"/>
          </w:tcPr>
          <w:p w:rsidRPr="0055129C" w:rsidR="00ED63BC" w:rsidP="00ED63BC" w:rsidRDefault="00ED63BC" w14:paraId="54D75091" w14:textId="2F5831A8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="00170255" w:rsidP="00EF1C4C" w:rsidRDefault="00170255" w14:paraId="5A37C674" w14:textId="271B8C87">
      <w:pPr>
        <w:tabs>
          <w:tab w:val="left" w:pos="1591"/>
        </w:tabs>
        <w:rPr>
          <w:lang w:val="se-NO"/>
        </w:rPr>
      </w:pPr>
    </w:p>
    <w:p w:rsidRPr="004E010B" w:rsidR="00EE4DA7" w:rsidP="00EE4DA7" w:rsidRDefault="00EE4DA7" w14:paraId="56E1F17F" w14:textId="45ABCACA">
      <w:pPr>
        <w:pStyle w:val="Datoer"/>
        <w:rPr>
          <w:lang w:val="se-NO"/>
        </w:rPr>
      </w:pPr>
    </w:p>
    <w:p w:rsidR="00EE4DA7" w:rsidP="00EE4DA7" w:rsidRDefault="00CD0219" w14:paraId="34FA7E69" w14:textId="423A344E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827B47" wp14:editId="1A7EEB5C">
                <wp:simplePos x="0" y="0"/>
                <wp:positionH relativeFrom="column">
                  <wp:posOffset>-408940</wp:posOffset>
                </wp:positionH>
                <wp:positionV relativeFrom="paragraph">
                  <wp:posOffset>174625</wp:posOffset>
                </wp:positionV>
                <wp:extent cx="10993755" cy="5100955"/>
                <wp:effectExtent l="0" t="0" r="0" b="4445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0BCE8E0B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0E2BFDB6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48B0EE0F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7C991D8C" w14:textId="7A96F1FE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6" style="position:absolute;margin-left:-32.2pt;margin-top:13.75pt;width:865.65pt;height:40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ByMg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" w14:anchorId="0E827B47">
                <v:textbox>
                  <w:txbxContent>
                    <w:p w:rsidR="00CC636D" w:rsidP="00CC636D" w:rsidRDefault="00CC636D" w14:paraId="0BCE8E0B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0E2BFDB6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48B0EE0F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7C991D8C" w14:textId="7A96F1FE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50231" w:rsidR="00EE4DA7" w:rsidP="00EE4DA7" w:rsidRDefault="00EE4DA7" w14:paraId="08D063DB" w14:textId="3A1B3E85">
      <w:pPr>
        <w:pStyle w:val="Datoer"/>
      </w:pPr>
    </w:p>
    <w:p w:rsidR="00EE4DA7" w:rsidP="00EE4DA7" w:rsidRDefault="00EE4DA7" w14:paraId="3D9376A4" w14:textId="77777777">
      <w:pPr>
        <w:rPr>
          <w:lang w:val="se-NO"/>
        </w:rPr>
      </w:pPr>
    </w:p>
    <w:p w:rsidR="00EE4DA7" w:rsidP="00EE4DA7" w:rsidRDefault="00EE4DA7" w14:paraId="5D3B4040" w14:textId="77777777">
      <w:pPr>
        <w:rPr>
          <w:lang w:val="se-NO"/>
        </w:rPr>
      </w:pPr>
    </w:p>
    <w:p w:rsidR="00EE4DA7" w:rsidP="00EE4DA7" w:rsidRDefault="00EE4DA7" w14:paraId="451CCCD0" w14:textId="77777777">
      <w:pPr>
        <w:rPr>
          <w:lang w:val="se-NO"/>
        </w:rPr>
      </w:pPr>
    </w:p>
    <w:p w:rsidR="00EE4DA7" w:rsidP="00EE4DA7" w:rsidRDefault="00EE4DA7" w14:paraId="7CEA212C" w14:textId="77777777">
      <w:pPr>
        <w:rPr>
          <w:lang w:val="se-NO"/>
        </w:rPr>
      </w:pPr>
    </w:p>
    <w:p w:rsidR="00EE4DA7" w:rsidP="00EE4DA7" w:rsidRDefault="00EE4DA7" w14:paraId="3D079E7A" w14:textId="77777777">
      <w:pPr>
        <w:rPr>
          <w:lang w:val="se-NO"/>
        </w:rPr>
      </w:pPr>
    </w:p>
    <w:p w:rsidR="00EE4DA7" w:rsidP="00EE4DA7" w:rsidRDefault="00EE4DA7" w14:paraId="68579425" w14:textId="77777777">
      <w:pPr>
        <w:rPr>
          <w:lang w:val="se-NO"/>
        </w:rPr>
      </w:pPr>
    </w:p>
    <w:p w:rsidR="00EE4DA7" w:rsidP="00EE4DA7" w:rsidRDefault="00EE4DA7" w14:paraId="02DB49E1" w14:textId="77777777">
      <w:pPr>
        <w:rPr>
          <w:lang w:val="se-NO"/>
        </w:rPr>
      </w:pPr>
    </w:p>
    <w:p w:rsidR="00EE4DA7" w:rsidP="00EE4DA7" w:rsidRDefault="00EE4DA7" w14:paraId="31ADE893" w14:textId="77777777">
      <w:pPr>
        <w:rPr>
          <w:lang w:val="se-NO"/>
        </w:rPr>
      </w:pPr>
    </w:p>
    <w:p w:rsidR="00EE4DA7" w:rsidP="00EE4DA7" w:rsidRDefault="00EE4DA7" w14:paraId="77C00CD8" w14:textId="77777777">
      <w:pPr>
        <w:rPr>
          <w:lang w:val="se-NO"/>
        </w:rPr>
      </w:pPr>
    </w:p>
    <w:p w:rsidRPr="006F0D51" w:rsidR="00EE4DA7" w:rsidP="00EE4DA7" w:rsidRDefault="00EE4DA7" w14:paraId="1DB9A937" w14:textId="77777777"/>
    <w:p w:rsidR="00EE4DA7" w:rsidP="00EE4DA7" w:rsidRDefault="00EE4DA7" w14:paraId="769D6870" w14:textId="77777777">
      <w:pPr>
        <w:rPr>
          <w:lang w:val="se-NO"/>
        </w:rPr>
      </w:pPr>
    </w:p>
    <w:p w:rsidR="00EE4DA7" w:rsidP="00EE4DA7" w:rsidRDefault="00EE4DA7" w14:paraId="0FBC7924" w14:textId="77777777">
      <w:pPr>
        <w:rPr>
          <w:lang w:val="se-NO"/>
        </w:rPr>
      </w:pPr>
    </w:p>
    <w:p w:rsidR="00EE4DA7" w:rsidP="00EE4DA7" w:rsidRDefault="00EE4DA7" w14:paraId="4C8015A5" w14:textId="77777777">
      <w:pPr>
        <w:rPr>
          <w:lang w:val="se-NO"/>
        </w:rPr>
      </w:pPr>
    </w:p>
    <w:p w:rsidR="00EE4DA7" w:rsidP="00EE4DA7" w:rsidRDefault="00EE4DA7" w14:paraId="68CB444A" w14:textId="77777777">
      <w:pPr>
        <w:rPr>
          <w:lang w:val="se-NO"/>
        </w:rPr>
      </w:pPr>
    </w:p>
    <w:p w:rsidRPr="0082217B" w:rsidR="00EE4DA7" w:rsidP="00EE4DA7" w:rsidRDefault="00EE4DA7" w14:paraId="5907B38E" w14:textId="77777777"/>
    <w:p w:rsidRPr="0082217B" w:rsidR="00EE4DA7" w:rsidP="00EE4DA7" w:rsidRDefault="00EE4DA7" w14:paraId="17804546" w14:textId="77777777"/>
    <w:p w:rsidRPr="0082217B" w:rsidR="00EE4DA7" w:rsidP="00EE4DA7" w:rsidRDefault="00EE4DA7" w14:paraId="2EEE5D7B" w14:textId="77777777"/>
    <w:p w:rsidRPr="0082217B" w:rsidR="00EE4DA7" w:rsidP="00EE4DA7" w:rsidRDefault="00EE4DA7" w14:paraId="0985035D" w14:textId="77777777"/>
    <w:p w:rsidR="00EE4DA7" w:rsidP="00EE4DA7" w:rsidRDefault="00EE4DA7" w14:paraId="4EDECBCB" w14:textId="77777777"/>
    <w:p w:rsidR="00EE4DA7" w:rsidP="00EE4DA7" w:rsidRDefault="00EE4DA7" w14:paraId="543D0FC0" w14:textId="77777777"/>
    <w:p w:rsidR="00703120" w:rsidP="00EE4DA7" w:rsidRDefault="00703120" w14:paraId="2849D709" w14:textId="77777777"/>
    <w:p w:rsidR="00EE4DA7" w:rsidP="00EE4DA7" w:rsidRDefault="00EE4DA7" w14:paraId="620030BE" w14:textId="77777777"/>
    <w:p w:rsidR="00EE4DA7" w:rsidP="00EE4DA7" w:rsidRDefault="00EE4DA7" w14:paraId="3C5AC124" w14:textId="77777777"/>
    <w:p w:rsidR="00EE4DA7" w:rsidP="00EE4DA7" w:rsidRDefault="00EE4DA7" w14:paraId="00B04CF0" w14:textId="77777777"/>
    <w:p w:rsidR="00EE4DA7" w:rsidP="00EE4DA7" w:rsidRDefault="00EE4DA7" w14:paraId="187B7D42" w14:textId="77777777"/>
    <w:p w:rsidR="00EE4DA7" w:rsidP="00EE4DA7" w:rsidRDefault="00EE4DA7" w14:paraId="54810222" w14:textId="77777777"/>
    <w:p w:rsidR="00EE4DA7" w:rsidP="00EE4DA7" w:rsidRDefault="00EE4DA7" w14:paraId="743BB2EA" w14:textId="77777777"/>
    <w:p w:rsidR="00EE4DA7" w:rsidP="00EE4DA7" w:rsidRDefault="00EE4DA7" w14:paraId="314BA1E3" w14:textId="77777777"/>
    <w:p w:rsidR="00EE4DA7" w:rsidP="00EE4DA7" w:rsidRDefault="00EE4DA7" w14:paraId="3D8E4414" w14:textId="77777777"/>
    <w:p w:rsidR="00EE4DA7" w:rsidP="00EE4DA7" w:rsidRDefault="00EE4DA7" w14:paraId="15D6791A" w14:textId="77777777"/>
    <w:p w:rsidR="00EE4DA7" w:rsidP="00EE4DA7" w:rsidRDefault="00EE4DA7" w14:paraId="5FF09902" w14:textId="77777777"/>
    <w:p w:rsidR="00EE4DA7" w:rsidP="00EE4DA7" w:rsidRDefault="00EE4DA7" w14:paraId="2C2AD544" w14:textId="77777777"/>
    <w:p w:rsidR="00EE4DA7" w:rsidP="00EE4DA7" w:rsidRDefault="00EE4DA7" w14:paraId="02446EFE" w14:textId="436F7B3A"/>
    <w:p w:rsidR="00D6650F" w:rsidP="00EE4DA7" w:rsidRDefault="00D6650F" w14:paraId="26D740CE" w14:textId="141737CF"/>
    <w:p w:rsidR="00D6650F" w:rsidP="00EE4DA7" w:rsidRDefault="00D6650F" w14:paraId="59C4BADE" w14:textId="6B41B91A"/>
    <w:p w:rsidR="00D6650F" w:rsidP="00EE4DA7" w:rsidRDefault="00D6650F" w14:paraId="53670E35" w14:textId="3398F985"/>
    <w:p w:rsidR="006502C6" w:rsidP="00EE4DA7" w:rsidRDefault="006502C6" w14:paraId="0010431D" w14:textId="77777777"/>
    <w:p w:rsidR="006502C6" w:rsidP="00EE4DA7" w:rsidRDefault="006502C6" w14:paraId="484B0177" w14:textId="77777777"/>
    <w:p w:rsidR="006502C6" w:rsidP="00EE4DA7" w:rsidRDefault="006502C6" w14:paraId="654E5A85" w14:textId="77777777"/>
    <w:p w:rsidR="006502C6" w:rsidP="00EE4DA7" w:rsidRDefault="006502C6" w14:paraId="6C51291A" w14:textId="77777777"/>
    <w:p w:rsidR="006502C6" w:rsidP="00EE4DA7" w:rsidRDefault="006502C6" w14:paraId="7FC3B9F1" w14:textId="77777777"/>
    <w:p w:rsidR="00D6650F" w:rsidP="00EE4DA7" w:rsidRDefault="00D6650F" w14:paraId="0EA93D3C" w14:textId="0D9ED914"/>
    <w:p w:rsidR="00D6650F" w:rsidP="00EE4DA7" w:rsidRDefault="00D6650F" w14:paraId="21FA832C" w14:textId="77777777"/>
    <w:sdt>
      <w:sdtPr>
        <w:rPr>
          <w:rStyle w:val="Overskrift1Tegn"/>
        </w:rPr>
        <w:tag w:val="Ođđajagimánnu/tsïengele/ådåjakmánno"/>
        <w:id w:val="2087493678"/>
        <w:placeholder>
          <w:docPart w:val="D37FF9E7CE1840418D32141DB955E469"/>
        </w:placeholder>
        <w15:color w:val="FFFFFF"/>
        <w:dropDownList>
          <w:listItem w:value="Velg et element."/>
          <w:listItem w:displayText="Golke" w:value="Golke"/>
        </w:dropDownList>
      </w:sdtPr>
      <w:sdtEndPr>
        <w:rPr>
          <w:rStyle w:val="Standardskriftforavsnitt"/>
        </w:rPr>
      </w:sdtEndPr>
      <w:sdtContent>
        <w:p w:rsidRPr="000029E4" w:rsidR="00EE4DA7" w:rsidP="00EE4DA7" w:rsidRDefault="00F6313C" w14:paraId="1662BF39" w14:textId="5A3E6BD8">
          <w:pPr>
            <w:pStyle w:val="Overskrift1"/>
          </w:pPr>
          <w:r>
            <w:rPr>
              <w:rStyle w:val="Overskrift1Tegn"/>
            </w:rPr>
            <w:t>Golke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8"/>
        <w:gridCol w:w="2268"/>
        <w:gridCol w:w="2255"/>
        <w:gridCol w:w="2268"/>
        <w:gridCol w:w="2268"/>
        <w:gridCol w:w="2268"/>
        <w:gridCol w:w="2268"/>
      </w:tblGrid>
      <w:tr w:rsidRPr="002C4A01" w:rsidR="00D6650F" w:rsidTr="41382B4F" w14:paraId="4E6C128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3E5F6" w:themeFill="accent3" w:themeFillTint="33"/>
            <w:tcMar/>
          </w:tcPr>
          <w:p w:rsidRPr="005F153F" w:rsidR="00D6650F" w:rsidP="00D6650F" w:rsidRDefault="00D6650F" w14:paraId="16E96F5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587674856"/>
              <w:placeholder>
                <w:docPart w:val="2FAA17D88D444EED846F22FEB1895302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59F89AD1" w14:textId="14604D59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FEBF5" w:themeFill="accent2" w:themeFillTint="33"/>
            <w:tcMar/>
          </w:tcPr>
          <w:p w:rsidRPr="005F153F" w:rsidR="00D6650F" w:rsidP="00050ECF" w:rsidRDefault="00D6650F" w14:paraId="603F154A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1127128023"/>
              <w:placeholder>
                <w:docPart w:val="78DFC96C67F74DCFB41F86639A9179E9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sz w:val="36"/>
                <w:szCs w:val="36"/>
              </w:rPr>
            </w:sdtEndPr>
            <w:sdtContent>
              <w:p w:rsidRPr="009470D9" w:rsidR="00D6650F" w:rsidP="00050ECF" w:rsidRDefault="00D6650F" w14:paraId="09F78CE5" w14:textId="6F209624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BCD9DE" w:themeFill="accent5" w:themeFillTint="66"/>
            <w:tcMar/>
          </w:tcPr>
          <w:p w:rsidRPr="005F153F" w:rsidR="00D6650F" w:rsidP="00D6650F" w:rsidRDefault="00D6650F" w14:paraId="01F093A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552463299"/>
              <w:placeholder>
                <w:docPart w:val="E9339D05616B45AFB508CB47AF742B8F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548F3816" w14:textId="055DBFD9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DECEE" w:themeFill="accent5" w:themeFillTint="33"/>
            <w:tcMar/>
          </w:tcPr>
          <w:p w:rsidRPr="005F153F" w:rsidR="00D6650F" w:rsidP="00D6650F" w:rsidRDefault="00D6650F" w14:paraId="062A49B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1079210563"/>
              <w:placeholder>
                <w:docPart w:val="D74526ABF2A7467E9EC7170F180DDD2A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noProof/>
                <w:sz w:val="36"/>
                <w:szCs w:val="36"/>
              </w:rPr>
            </w:sdtEndPr>
            <w:sdtContent>
              <w:p w:rsidRPr="009470D9" w:rsidR="00D6650F" w:rsidP="00D6650F" w:rsidRDefault="00D6650F" w14:paraId="1B56F5E8" w14:textId="1F59CD77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BE8EC" w:themeFill="accent6" w:themeFillTint="33"/>
            <w:tcMar/>
          </w:tcPr>
          <w:p w:rsidRPr="005F153F" w:rsidR="00D6650F" w:rsidP="00D6650F" w:rsidRDefault="00D6650F" w14:paraId="13DE77F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586456322"/>
              <w:placeholder>
                <w:docPart w:val="2D1E075CFDFF480EB93A750B2BEBCCC2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4E1348FA" w14:textId="58ACA1BB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7D2D9" w:themeFill="accent6" w:themeFillTint="66"/>
            <w:tcMar/>
          </w:tcPr>
          <w:p w:rsidRPr="005F153F" w:rsidR="00D6650F" w:rsidP="00D6650F" w:rsidRDefault="00D6650F" w14:paraId="114EA97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151068595"/>
              <w:placeholder>
                <w:docPart w:val="34B40A52E7A04BACB44A395A8343F4D6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3C8CD1E8" w14:textId="11C89A7E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4BCC6" w:themeFill="accent6" w:themeFillTint="99"/>
            <w:tcMar/>
          </w:tcPr>
          <w:p w:rsidRPr="005F153F" w:rsidR="00D6650F" w:rsidP="00D6650F" w:rsidRDefault="00D6650F" w14:paraId="457312F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1192420032"/>
              <w:placeholder>
                <w:docPart w:val="66AC279473874498946892789E945A1C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31293D" w:rsidRDefault="00D6650F" w14:paraId="0E7F8DB5" w14:textId="6AAB9AD1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C4A01" w:rsidR="00D63ABA" w:rsidTr="41382B4F" w14:paraId="25C37D58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D63ABA" w:rsidP="00D63ABA" w:rsidRDefault="00D63ABA" w14:paraId="230F7A3F" w14:textId="695AF931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D63ABA" w:rsidP="00D63ABA" w:rsidRDefault="00D63ABA" w14:paraId="23D17504" w14:textId="1E05E515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2C4A01" w:rsidR="00D63ABA" w:rsidP="00D63ABA" w:rsidRDefault="00D63ABA" w14:paraId="3582E1C9" w14:textId="6332229B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D63ABA" w:rsidP="00D63ABA" w:rsidRDefault="00D63ABA" w14:paraId="791CB2DC" w14:textId="16AAAD53">
            <w:pPr>
              <w:pStyle w:val="Dato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D63ABA" w:rsidP="00D63ABA" w:rsidRDefault="00D63ABA" w14:paraId="17AAE27F" w14:textId="77777777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  <w:p w:rsidRPr="00FE719C" w:rsidR="00FE719C" w:rsidP="00D63ABA" w:rsidRDefault="00FE719C" w14:paraId="5D068FC4" w14:textId="7A187C50">
            <w:pPr>
              <w:pStyle w:val="Datoer"/>
              <w:rPr>
                <w:rFonts w:ascii="Calibri Light" w:hAnsi="Calibri Light" w:cs="Calibri Light"/>
                <w:noProof/>
                <w:sz w:val="18"/>
              </w:rPr>
            </w:pPr>
            <w:r w:rsidRPr="00FE719C">
              <w:rPr>
                <w:rFonts w:ascii="Calibri Light" w:hAnsi="Calibri Light" w:cs="Calibri Light"/>
                <w:noProof/>
                <w:sz w:val="18"/>
              </w:rPr>
              <w:t>Lappekodisillen 1751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D227F" w:rsidR="00D63ABA" w:rsidP="00D63ABA" w:rsidRDefault="00D63ABA" w14:paraId="40A40DD3" w14:textId="7F74676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</w:t>
            </w:r>
            <w:r>
              <w:rPr>
                <w:noProof/>
                <w:lang w:eastAsia="nb-NO"/>
              </w:rP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2FAF387A" wp14:editId="70166F5E">
                      <wp:extent cx="86360" cy="86360"/>
                      <wp:effectExtent l="0" t="0" r="8890" b="8890"/>
                      <wp:docPr id="728981144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02CDA897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D227F" w:rsidR="00D63ABA" w:rsidP="00D63ABA" w:rsidRDefault="00D63ABA" w14:paraId="70B33349" w14:textId="59A62BF5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</w:rPr>
              <w:t>4</w:t>
            </w:r>
            <w:r w:rsidRPr="00B61FA6">
              <w:rPr>
                <w:noProof/>
                <w:color w:val="FF0000"/>
              </w:rPr>
              <w:t xml:space="preserve"> </w:t>
            </w:r>
          </w:p>
        </w:tc>
      </w:tr>
      <w:tr w:rsidRPr="002C4A01" w:rsidR="00D63ABA" w:rsidTr="41382B4F" w14:paraId="47A28FD6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57AC5C54" w14:textId="018837D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0A5EE7AC" w14:textId="5628DEB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6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D63ABA" w:rsidP="00D63ABA" w:rsidRDefault="00D63ABA" w14:paraId="78F6261E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7</w:t>
            </w:r>
          </w:p>
          <w:p w:rsidRPr="00B87096" w:rsidR="00D63ABA" w:rsidP="00D63ABA" w:rsidRDefault="00D63ABA" w14:paraId="6C2DDAB5" w14:textId="21316394">
            <w:pPr>
              <w:pStyle w:val="merke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D92B6E" w:rsidR="00D63ABA" w:rsidP="00D63ABA" w:rsidRDefault="00D63ABA" w14:paraId="162139D9" w14:textId="77777777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 xml:space="preserve">8 </w:t>
            </w:r>
          </w:p>
          <w:p w:rsidRPr="00EB6AB0" w:rsidR="00D63ABA" w:rsidP="00D63ABA" w:rsidRDefault="00D63ABA" w14:paraId="13B4F182" w14:textId="77777777">
            <w:pPr>
              <w:pStyle w:val="Datoer"/>
              <w:rPr>
                <w:noProof/>
                <w:sz w:val="18"/>
                <w:lang w:val="se-NO" w:bidi="nb-NO"/>
              </w:rPr>
            </w:pPr>
          </w:p>
          <w:p w:rsidRPr="00B87096" w:rsidR="00D63ABA" w:rsidP="00D63ABA" w:rsidRDefault="00D63ABA" w14:paraId="362C4046" w14:textId="49B3FCAA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B428F3" w:rsidP="00B428F3" w:rsidRDefault="00D63ABA" w14:paraId="72A0CE1A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eastAsia="nb-NO"/>
              </w:rPr>
              <w:t>9</w:t>
            </w:r>
            <w:r w:rsidRPr="003876E9">
              <w:rPr>
                <w:noProof/>
                <w:lang w:val="se-NO" w:eastAsia="nb-NO"/>
              </w:rPr>
              <w:t xml:space="preserve"> </w:t>
            </w:r>
            <w:r w:rsidRPr="00C24FEB" w:rsidR="00B428F3">
              <w:rPr>
                <w:noProof/>
              </w:rPr>
              <w:drawing>
                <wp:inline distT="0" distB="0" distL="0" distR="0" wp14:anchorId="139DA580" wp14:editId="21E2CBA3">
                  <wp:extent cx="256238" cy="193730"/>
                  <wp:effectExtent l="0" t="0" r="0" b="0"/>
                  <wp:docPr id="53" name="Bil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6238" cy="19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8F3" w:rsidP="00B428F3" w:rsidRDefault="00B428F3" w14:paraId="1E0FB67B" w14:textId="77777777">
            <w:pPr>
              <w:pStyle w:val="merkedager"/>
              <w:framePr w:hSpace="0" w:wrap="auto" w:hAnchor="text" w:vAnchor="margin" w:yAlign="inline"/>
              <w:rPr>
                <w:rStyle w:val="merkedagerTegn"/>
              </w:rPr>
            </w:pPr>
            <w:r>
              <w:rPr>
                <w:rStyle w:val="merkedagerTegn"/>
              </w:rPr>
              <w:t>Nöörjen saemiedigkie rïhpesovvi 1989</w:t>
            </w:r>
          </w:p>
          <w:p w:rsidRPr="00D63ABA" w:rsidR="00D63ABA" w:rsidP="00D63ABA" w:rsidRDefault="00D63ABA" w14:paraId="5AAA9445" w14:textId="5BD84A0C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5D0708E9" w14:textId="3DD1EC8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10</w:t>
            </w:r>
            <w:r>
              <w:rPr>
                <w:noProof/>
                <w:lang w:eastAsia="nb-NO"/>
              </w:rP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96CAAED" wp14:editId="18E60770">
                      <wp:extent cx="86360" cy="86360"/>
                      <wp:effectExtent l="0" t="0" r="8890" b="8890"/>
                      <wp:docPr id="1664570194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700E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D92B6E" w:rsidR="00D63ABA" w:rsidP="00D63ABA" w:rsidRDefault="00D63ABA" w14:paraId="4BB81626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11</w:t>
            </w:r>
            <w:r>
              <w:rPr>
                <w:noProof/>
                <w:lang w:val="se-NO" w:bidi="nb-NO"/>
              </w:rPr>
              <w:t xml:space="preserve"> </w:t>
            </w:r>
          </w:p>
          <w:p w:rsidRPr="00FD227F" w:rsidR="00D63ABA" w:rsidP="00D63ABA" w:rsidRDefault="00D63ABA" w14:paraId="71EDB76C" w14:textId="6E59AB8F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D63ABA" w:rsidTr="41382B4F" w14:paraId="4343CAB5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D63ABA" w:rsidP="00D63ABA" w:rsidRDefault="00D63ABA" w14:paraId="77F4E8FB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12 </w:t>
            </w:r>
          </w:p>
          <w:p w:rsidRPr="00B87096" w:rsidR="00D63ABA" w:rsidP="00D63ABA" w:rsidRDefault="00D63ABA" w14:paraId="4274EA45" w14:textId="70368E10">
            <w:pPr>
              <w:pStyle w:val="Datoer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1A4C37A1" w14:textId="145F2FB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D63ABA" w:rsidP="00D63ABA" w:rsidRDefault="00D63ABA" w14:paraId="78FED7CD" w14:textId="6138B45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63A9DC24" w14:textId="3E0757A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066F36E9" w14:textId="471D0F5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739A3659" w14:textId="70FCD73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D227F" w:rsidR="00D63ABA" w:rsidP="00D63ABA" w:rsidRDefault="00D63ABA" w14:paraId="7E23ECE3" w14:textId="47F2A740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 xml:space="preserve">18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43071C17" wp14:editId="02CD7008">
                      <wp:extent cx="86360" cy="86360"/>
                      <wp:effectExtent l="0" t="0" r="8890" b="8890"/>
                      <wp:docPr id="561932579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63ABA" w:rsidP="007F0A69" w:rsidRDefault="00D63ABA" w14:paraId="42919DF6" w14:textId="777777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fillcolor="black [3213]" stroked="f" o:spt="100" adj="-11796480,,5400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" w14:anchorId="43071C17">
                      <v:stroke joinstyle="miter"/>
                      <v:formulas/>
                      <v:path textboxrect="0,0,120000,120000" arrowok="t" o:connecttype="custom" o:extrusionok="f"/>
                      <v:textbox inset=".52883mm,.52883mm,.52883mm,.52883mm">
                        <w:txbxContent>
                          <w:p w:rsidR="00D63ABA" w:rsidP="007F0A69" w:rsidRDefault="00D63ABA" w14:paraId="42919DF6" w14:textId="777777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Pr="002C4A01" w:rsidR="00D63ABA" w:rsidTr="41382B4F" w14:paraId="28FB052C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1AC4608A" w14:textId="6E37C00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 xml:space="preserve">19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7AB85F5A" w14:textId="15A652B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20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D63ABA" w:rsidP="00D63ABA" w:rsidRDefault="00D63ABA" w14:paraId="0E2EFC01" w14:textId="16C4763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3B867307" w14:textId="69B1EF1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9817CC" w:rsidR="00D63ABA" w:rsidP="00D63ABA" w:rsidRDefault="00D63ABA" w14:paraId="2FF7A404" w14:textId="6A2F71DE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B428F3" w:rsidP="00B428F3" w:rsidRDefault="00D63ABA" w14:paraId="1CD2498D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24</w:t>
            </w:r>
          </w:p>
          <w:sdt>
            <w:sdtPr>
              <w:rPr>
                <w:rStyle w:val="merkedagerTegn"/>
              </w:rPr>
              <w:tag w:val="BLANK"/>
              <w:id w:val="637538649"/>
              <w:placeholder>
                <w:docPart w:val="ACE98878A2074778ADCB505D7A263EE0"/>
              </w:placeholder>
              <w:dropDownList>
                <w:listItem w:value="Velg et element."/>
                <w:listItem w:displayText="EN:n biejjie" w:value="EN:n 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428F3" w:rsidP="00B428F3" w:rsidRDefault="00B428F3" w14:paraId="4A5C6550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EN:n biejjie</w:t>
                </w:r>
              </w:p>
            </w:sdtContent>
          </w:sdt>
          <w:p w:rsidRPr="00B87096" w:rsidR="00D63ABA" w:rsidP="00D63ABA" w:rsidRDefault="00D63ABA" w14:paraId="4A5C0A70" w14:textId="55A785A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B428F3" w:rsidP="00B428F3" w:rsidRDefault="00D63ABA" w14:paraId="377D191F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25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1477342273"/>
              <w:placeholder>
                <w:docPart w:val="4DA935A04AC54460B00B544A26FB3C27"/>
              </w:placeholder>
              <w:dropDownList>
                <w:listItem w:value="Velg et element."/>
                <w:listItem w:displayText="Giesietïjje nåhka" w:value="Giesietïjje nå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428F3" w:rsidP="00B428F3" w:rsidRDefault="00B428F3" w14:paraId="55398EA1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Giesietïjje nåhka</w:t>
                </w:r>
              </w:p>
            </w:sdtContent>
          </w:sdt>
          <w:p w:rsidRPr="000550F3" w:rsidR="00D63ABA" w:rsidP="00D63ABA" w:rsidRDefault="00D63ABA" w14:paraId="4809547C" w14:textId="1C21A48F">
            <w:pPr>
              <w:pStyle w:val="Datoer"/>
              <w:rPr>
                <w:noProof/>
                <w:color w:val="FF0000"/>
                <w:sz w:val="18"/>
                <w:lang w:val="se-NO"/>
              </w:rPr>
            </w:pPr>
          </w:p>
        </w:tc>
      </w:tr>
      <w:tr w:rsidRPr="002C4A01" w:rsidR="00D63ABA" w:rsidTr="41382B4F" w14:paraId="73CFE7C9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D63ABA" w:rsidP="00D63ABA" w:rsidRDefault="00D63ABA" w14:paraId="51F20631" w14:textId="77777777">
            <w:pPr>
              <w:pStyle w:val="Datoer"/>
              <w:rPr>
                <w:noProof/>
                <w:lang w:val="se-NO" w:bidi="nb-NO"/>
              </w:rPr>
            </w:pPr>
            <w:r w:rsidRPr="00B87096">
              <w:rPr>
                <w:noProof/>
                <w:lang w:val="se-NO" w:bidi="nb-NO"/>
              </w:rPr>
              <w:t>2</w:t>
            </w:r>
            <w:r>
              <w:rPr>
                <w:noProof/>
                <w:lang w:val="se-NO" w:bidi="nb-NO"/>
              </w:rPr>
              <w:t xml:space="preserve">6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4CE462A3" wp14:editId="70A8EE8A">
                      <wp:extent cx="86360" cy="86360"/>
                      <wp:effectExtent l="0" t="0" r="27940" b="27940"/>
                      <wp:docPr id="501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41398D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D63ABA" w:rsidP="00D63ABA" w:rsidRDefault="00D63ABA" w14:paraId="41022095" w14:textId="0CC00EFA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D63ABA" w:rsidP="00D63ABA" w:rsidRDefault="00D63ABA" w14:paraId="1BD4107B" w14:textId="77777777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val="se-NO" w:bidi="nb-NO"/>
              </w:rPr>
              <w:t>27</w:t>
            </w:r>
          </w:p>
          <w:p w:rsidRPr="00B87096" w:rsidR="00D63ABA" w:rsidP="00D63ABA" w:rsidRDefault="00D63ABA" w14:paraId="09A8C56E" w14:textId="3F37D463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D63ABA" w:rsidP="00D63ABA" w:rsidRDefault="00D63ABA" w14:paraId="31890B56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28 </w:t>
            </w:r>
          </w:p>
          <w:p w:rsidRPr="00D0680F" w:rsidR="00D63ABA" w:rsidP="00D63ABA" w:rsidRDefault="00D63ABA" w14:paraId="2AAAC383" w14:textId="133485AE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741B350E" w14:textId="0B24EF5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63ABA" w:rsidP="00D63ABA" w:rsidRDefault="00D63ABA" w14:paraId="52CF4A54" w14:textId="0F4E0D0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  <w:tcMar/>
          </w:tcPr>
          <w:p w:rsidR="00D63ABA" w:rsidP="00D63ABA" w:rsidRDefault="00D63ABA" w14:paraId="50C98259" w14:textId="77777777">
            <w:pPr>
              <w:pStyle w:val="Datoer"/>
              <w:rPr>
                <w:noProof/>
                <w:lang w:bidi="nb-NO"/>
              </w:rPr>
            </w:pPr>
            <w:r w:rsidRPr="41382B4F">
              <w:rPr>
                <w:noProof/>
                <w:lang w:bidi="nb-NO"/>
              </w:rPr>
              <w:fldChar w:fldCharType="begin"/>
            </w:r>
            <w:r w:rsidRPr="41382B4F">
              <w:rPr>
                <w:noProof/>
                <w:lang w:bidi="nb-NO"/>
              </w:rPr>
              <w:instrText xml:space="preserve">IF </w:instrText>
            </w:r>
            <w:r w:rsidRPr="41382B4F">
              <w:rPr>
                <w:noProof/>
                <w:lang w:bidi="nb-NO"/>
              </w:rPr>
              <w:fldChar w:fldCharType="begin"/>
            </w:r>
            <w:r w:rsidRPr="41382B4F">
              <w:rPr>
                <w:noProof/>
                <w:lang w:bidi="nb-NO"/>
              </w:rPr>
              <w:instrText xml:space="preserve"> =E10</w:instrText>
            </w:r>
            <w:r w:rsidRPr="41382B4F">
              <w:rPr>
                <w:noProof/>
                <w:lang w:bidi="nb-NO"/>
              </w:rPr>
              <w:fldChar w:fldCharType="separate"/>
            </w:r>
            <w:r w:rsidRPr="41382B4F">
              <w:rPr>
                <w:noProof/>
                <w:lang w:bidi="nb-NO"/>
              </w:rPr>
              <w:instrText xml:space="preserve">31</w:instrText>
            </w:r>
            <w:r w:rsidRPr="41382B4F">
              <w:rPr>
                <w:noProof/>
                <w:lang w:bidi="nb-NO"/>
              </w:rPr>
              <w:fldChar w:fldCharType="end"/>
            </w:r>
            <w:r w:rsidRPr="41382B4F">
              <w:rPr>
                <w:noProof/>
                <w:lang w:bidi="nb-NO"/>
              </w:rPr>
              <w:instrText xml:space="preserve"> = 0,"" </w:instrText>
            </w:r>
            <w:r w:rsidRPr="41382B4F">
              <w:rPr>
                <w:noProof/>
                <w:lang w:bidi="nb-NO"/>
              </w:rPr>
              <w:fldChar w:fldCharType="begin"/>
            </w:r>
            <w:r w:rsidRPr="41382B4F">
              <w:rPr>
                <w:noProof/>
                <w:lang w:bidi="nb-NO"/>
              </w:rPr>
              <w:instrText xml:space="preserve"> IF </w:instrText>
            </w:r>
            <w:r w:rsidRPr="41382B4F">
              <w:rPr>
                <w:noProof/>
                <w:lang w:bidi="nb-NO"/>
              </w:rPr>
              <w:fldChar w:fldCharType="begin"/>
            </w:r>
            <w:r w:rsidRPr="41382B4F">
              <w:rPr>
                <w:noProof/>
                <w:lang w:bidi="nb-NO"/>
              </w:rPr>
              <w:instrText xml:space="preserve"> =E10 </w:instrText>
            </w:r>
            <w:r w:rsidRPr="41382B4F">
              <w:rPr>
                <w:noProof/>
                <w:lang w:bidi="nb-NO"/>
              </w:rPr>
              <w:fldChar w:fldCharType="separate"/>
            </w:r>
            <w:r w:rsidRPr="41382B4F">
              <w:rPr>
                <w:noProof/>
                <w:lang w:bidi="nb-NO"/>
              </w:rPr>
              <w:instrText xml:space="preserve">31</w:instrText>
            </w:r>
            <w:r w:rsidRPr="41382B4F">
              <w:rPr>
                <w:noProof/>
                <w:lang w:bidi="nb-NO"/>
              </w:rPr>
              <w:fldChar w:fldCharType="end"/>
            </w:r>
            <w:r w:rsidRPr="41382B4F">
              <w:rPr>
                <w:noProof/>
                <w:lang w:bidi="nb-NO"/>
              </w:rPr>
              <w:instrText xml:space="preserve">  &lt; </w:instrText>
            </w:r>
            <w:r w:rsidRPr="41382B4F">
              <w:rPr>
                <w:noProof/>
                <w:lang w:bidi="nb-NO"/>
              </w:rPr>
              <w:fldChar w:fldCharType="begin"/>
            </w:r>
            <w:r w:rsidRPr="41382B4F">
              <w:rPr>
                <w:noProof/>
                <w:lang w:bidi="nb-NO"/>
              </w:rPr>
              <w:instrText xml:space="preserve"> DocVariable MonthEnd \@ d </w:instrText>
            </w:r>
            <w:r w:rsidRPr="41382B4F">
              <w:rPr>
                <w:noProof/>
                <w:lang w:bidi="nb-NO"/>
              </w:rPr>
              <w:fldChar w:fldCharType="separate"/>
            </w:r>
            <w:r w:rsidRPr="41382B4F">
              <w:rPr>
                <w:noProof/>
                <w:lang w:bidi="nb-NO"/>
              </w:rPr>
              <w:instrText xml:space="preserve">31</w:instrText>
            </w:r>
            <w:r w:rsidRPr="41382B4F">
              <w:rPr>
                <w:noProof/>
                <w:lang w:bidi="nb-NO"/>
              </w:rPr>
              <w:fldChar w:fldCharType="end"/>
            </w:r>
            <w:r w:rsidRPr="41382B4F">
              <w:rPr>
                <w:noProof/>
                <w:lang w:bidi="nb-NO"/>
              </w:rPr>
              <w:instrText xml:space="preserve">  </w:instrText>
            </w:r>
            <w:r w:rsidRPr="41382B4F">
              <w:rPr>
                <w:noProof/>
                <w:lang w:bidi="nb-NO"/>
              </w:rPr>
              <w:fldChar w:fldCharType="begin"/>
            </w:r>
            <w:r w:rsidRPr="41382B4F">
              <w:rPr>
                <w:noProof/>
                <w:lang w:bidi="nb-NO"/>
              </w:rPr>
              <w:instrText xml:space="preserve"> =E10+1 </w:instrText>
            </w:r>
            <w:r w:rsidRPr="41382B4F">
              <w:rPr>
                <w:noProof/>
                <w:lang w:bidi="nb-NO"/>
              </w:rPr>
              <w:fldChar w:fldCharType="separate"/>
            </w:r>
            <w:r w:rsidRPr="41382B4F">
              <w:rPr>
                <w:noProof/>
                <w:lang w:bidi="nb-NO"/>
              </w:rPr>
              <w:instrText xml:space="preserve">27</w:instrText>
            </w:r>
            <w:r w:rsidRPr="41382B4F">
              <w:rPr>
                <w:noProof/>
                <w:lang w:bidi="nb-NO"/>
              </w:rPr>
              <w:fldChar w:fldCharType="end"/>
            </w:r>
            <w:r w:rsidRPr="41382B4F">
              <w:rPr>
                <w:noProof/>
                <w:lang w:bidi="nb-NO"/>
              </w:rPr>
              <w:instrText xml:space="preserve"> "" </w:instrText>
            </w:r>
            <w:r w:rsidRPr="41382B4F">
              <w:rPr>
                <w:noProof/>
                <w:lang w:bidi="nb-NO"/>
              </w:rPr>
              <w:fldChar w:fldCharType="end"/>
            </w:r>
            <w:r w:rsidRPr="41382B4F">
              <w:rPr>
                <w:noProof/>
                <w:lang w:bidi="nb-NO"/>
              </w:rPr>
              <w:fldChar w:fldCharType="end"/>
            </w:r>
            <w:r w:rsidRPr="41382B4F" w:rsidR="00D63ABA">
              <w:rPr>
                <w:noProof/>
                <w:lang w:bidi="nb-NO"/>
              </w:rPr>
              <w:t>31</w:t>
            </w:r>
          </w:p>
          <w:p w:rsidRPr="00B87096" w:rsidR="00D63ABA" w:rsidP="41382B4F" w:rsidRDefault="00516A30" w14:paraId="7563563F" w14:textId="659177C6">
            <w:pPr>
              <w:pStyle w:val="Datoer"/>
              <w:rPr>
                <w:rFonts w:ascii="Calibri Light" w:hAnsi="Calibri Light" w:eastAsia="Calibri Light" w:cs="Calibri Light"/>
                <w:noProof/>
                <w:sz w:val="18"/>
                <w:szCs w:val="18"/>
                <w:lang w:val="nb-NO"/>
              </w:rPr>
            </w:pPr>
            <w:r w:rsidRPr="41382B4F" w:rsidR="2F4DABB5">
              <w:rPr>
                <w:rFonts w:ascii="Calibri Light" w:hAnsi="Calibri Light" w:eastAsia="Calibri Light" w:cs="Calibri Light"/>
                <w:noProof/>
                <w:sz w:val="18"/>
                <w:szCs w:val="18"/>
                <w:lang w:val="sv"/>
              </w:rPr>
              <w:t>Healkamæssa Sveerjesne, Soemesne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6502C6" w:rsidR="00D63ABA" w:rsidP="00D63ABA" w:rsidRDefault="00D63ABA" w14:paraId="7EF0B801" w14:textId="60D90A96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</w:p>
        </w:tc>
      </w:tr>
    </w:tbl>
    <w:p w:rsidRPr="004E010B" w:rsidR="002365F4" w:rsidP="002365F4" w:rsidRDefault="002365F4" w14:paraId="3EF0AC9F" w14:textId="7DA39370">
      <w:pPr>
        <w:pStyle w:val="Datoer"/>
        <w:rPr>
          <w:lang w:val="se-NO"/>
        </w:rPr>
      </w:pPr>
    </w:p>
    <w:p w:rsidR="002365F4" w:rsidP="002365F4" w:rsidRDefault="00CD0219" w14:paraId="321B3597" w14:textId="075C251B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5DFB54" wp14:editId="041D92C4">
                <wp:simplePos x="0" y="0"/>
                <wp:positionH relativeFrom="column">
                  <wp:posOffset>-457200</wp:posOffset>
                </wp:positionH>
                <wp:positionV relativeFrom="paragraph">
                  <wp:posOffset>266299</wp:posOffset>
                </wp:positionV>
                <wp:extent cx="10993755" cy="5100955"/>
                <wp:effectExtent l="0" t="0" r="0" b="4445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3297C57A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037FB928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55EEF338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341B8551" w14:textId="5E991A6E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7" style="position:absolute;margin-left:-36pt;margin-top:20.95pt;width:865.65pt;height:40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LgMg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" w14:anchorId="755DFB54">
                <v:textbox>
                  <w:txbxContent>
                    <w:p w:rsidR="00CC636D" w:rsidP="00CC636D" w:rsidRDefault="00CC636D" w14:paraId="3297C57A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037FB928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55EEF338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341B8551" w14:textId="5E991A6E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50231" w:rsidR="002365F4" w:rsidP="002365F4" w:rsidRDefault="002365F4" w14:paraId="58E3B5EC" w14:textId="338ADD7F">
      <w:pPr>
        <w:pStyle w:val="Datoer"/>
      </w:pPr>
    </w:p>
    <w:p w:rsidR="002365F4" w:rsidP="002365F4" w:rsidRDefault="002365F4" w14:paraId="32C7174C" w14:textId="77777777">
      <w:pPr>
        <w:rPr>
          <w:lang w:val="se-NO"/>
        </w:rPr>
      </w:pPr>
    </w:p>
    <w:p w:rsidR="002365F4" w:rsidP="002365F4" w:rsidRDefault="002365F4" w14:paraId="1AD57C0E" w14:textId="77777777">
      <w:pPr>
        <w:rPr>
          <w:lang w:val="se-NO"/>
        </w:rPr>
      </w:pPr>
    </w:p>
    <w:p w:rsidR="002365F4" w:rsidP="002365F4" w:rsidRDefault="002365F4" w14:paraId="0B04D678" w14:textId="77777777">
      <w:pPr>
        <w:rPr>
          <w:lang w:val="se-NO"/>
        </w:rPr>
      </w:pPr>
    </w:p>
    <w:p w:rsidR="002365F4" w:rsidP="002365F4" w:rsidRDefault="002365F4" w14:paraId="53A4619B" w14:textId="77777777">
      <w:pPr>
        <w:rPr>
          <w:lang w:val="se-NO"/>
        </w:rPr>
      </w:pPr>
    </w:p>
    <w:p w:rsidR="002365F4" w:rsidP="002365F4" w:rsidRDefault="002365F4" w14:paraId="644150FF" w14:textId="77777777">
      <w:pPr>
        <w:rPr>
          <w:lang w:val="se-NO"/>
        </w:rPr>
      </w:pPr>
    </w:p>
    <w:p w:rsidR="002365F4" w:rsidP="002365F4" w:rsidRDefault="002365F4" w14:paraId="38CD30BC" w14:textId="77777777">
      <w:pPr>
        <w:rPr>
          <w:lang w:val="se-NO"/>
        </w:rPr>
      </w:pPr>
    </w:p>
    <w:p w:rsidR="002365F4" w:rsidP="002365F4" w:rsidRDefault="002365F4" w14:paraId="32D37DEE" w14:textId="77777777">
      <w:pPr>
        <w:rPr>
          <w:lang w:val="se-NO"/>
        </w:rPr>
      </w:pPr>
    </w:p>
    <w:p w:rsidR="002365F4" w:rsidP="002365F4" w:rsidRDefault="002365F4" w14:paraId="7692E0EF" w14:textId="6711D753">
      <w:pPr>
        <w:rPr>
          <w:lang w:val="se-NO"/>
        </w:rPr>
      </w:pPr>
    </w:p>
    <w:p w:rsidR="002365F4" w:rsidP="002365F4" w:rsidRDefault="002365F4" w14:paraId="7BCC29FB" w14:textId="77777777">
      <w:pPr>
        <w:rPr>
          <w:lang w:val="se-NO"/>
        </w:rPr>
      </w:pPr>
    </w:p>
    <w:p w:rsidRPr="006F0D51" w:rsidR="002365F4" w:rsidP="002365F4" w:rsidRDefault="002365F4" w14:paraId="62737772" w14:textId="086D4747"/>
    <w:p w:rsidR="002365F4" w:rsidP="002365F4" w:rsidRDefault="002365F4" w14:paraId="02BA3499" w14:textId="77777777">
      <w:pPr>
        <w:rPr>
          <w:lang w:val="se-NO"/>
        </w:rPr>
      </w:pPr>
    </w:p>
    <w:p w:rsidR="002365F4" w:rsidP="002365F4" w:rsidRDefault="002365F4" w14:paraId="3C807F70" w14:textId="344847D2">
      <w:pPr>
        <w:rPr>
          <w:lang w:val="se-NO"/>
        </w:rPr>
      </w:pPr>
    </w:p>
    <w:p w:rsidR="002365F4" w:rsidP="002365F4" w:rsidRDefault="002365F4" w14:paraId="28A5CBD3" w14:textId="77777777">
      <w:pPr>
        <w:rPr>
          <w:lang w:val="se-NO"/>
        </w:rPr>
      </w:pPr>
    </w:p>
    <w:p w:rsidR="002365F4" w:rsidP="002365F4" w:rsidRDefault="002365F4" w14:paraId="7B8929DA" w14:textId="77777777">
      <w:pPr>
        <w:rPr>
          <w:lang w:val="se-NO"/>
        </w:rPr>
      </w:pPr>
    </w:p>
    <w:p w:rsidRPr="0082217B" w:rsidR="002365F4" w:rsidP="002365F4" w:rsidRDefault="002365F4" w14:paraId="581785FB" w14:textId="77777777"/>
    <w:p w:rsidRPr="0082217B" w:rsidR="002365F4" w:rsidP="002365F4" w:rsidRDefault="002365F4" w14:paraId="197BDCB5" w14:textId="77777777"/>
    <w:p w:rsidRPr="0082217B" w:rsidR="002365F4" w:rsidP="002365F4" w:rsidRDefault="002365F4" w14:paraId="3FCEBC28" w14:textId="77777777"/>
    <w:p w:rsidRPr="0082217B" w:rsidR="002365F4" w:rsidP="002365F4" w:rsidRDefault="002365F4" w14:paraId="79153168" w14:textId="77777777"/>
    <w:p w:rsidR="002365F4" w:rsidP="002365F4" w:rsidRDefault="002365F4" w14:paraId="3D154BAE" w14:textId="77777777"/>
    <w:p w:rsidR="002365F4" w:rsidP="002365F4" w:rsidRDefault="002365F4" w14:paraId="75053770" w14:textId="77777777"/>
    <w:p w:rsidR="002365F4" w:rsidP="002365F4" w:rsidRDefault="002365F4" w14:paraId="642CACBC" w14:textId="77777777"/>
    <w:p w:rsidR="002365F4" w:rsidP="002365F4" w:rsidRDefault="002365F4" w14:paraId="20EB9B9D" w14:textId="77777777"/>
    <w:p w:rsidR="002365F4" w:rsidP="002365F4" w:rsidRDefault="002365F4" w14:paraId="09BD9E6B" w14:textId="77777777"/>
    <w:p w:rsidR="002365F4" w:rsidP="002365F4" w:rsidRDefault="002365F4" w14:paraId="4A73342E" w14:textId="77777777"/>
    <w:p w:rsidR="002365F4" w:rsidP="002365F4" w:rsidRDefault="002365F4" w14:paraId="40A5A339" w14:textId="77777777"/>
    <w:p w:rsidR="002365F4" w:rsidP="002365F4" w:rsidRDefault="002365F4" w14:paraId="2D73ABBB" w14:textId="77777777"/>
    <w:p w:rsidR="002365F4" w:rsidP="002365F4" w:rsidRDefault="002365F4" w14:paraId="498FFF99" w14:textId="77777777"/>
    <w:p w:rsidR="002365F4" w:rsidP="002365F4" w:rsidRDefault="002365F4" w14:paraId="344D622E" w14:textId="77777777"/>
    <w:p w:rsidR="002365F4" w:rsidP="002365F4" w:rsidRDefault="002365F4" w14:paraId="17BC5123" w14:textId="77777777"/>
    <w:p w:rsidR="002365F4" w:rsidP="002365F4" w:rsidRDefault="002365F4" w14:paraId="2E8157B3" w14:textId="77777777"/>
    <w:p w:rsidR="002365F4" w:rsidP="002365F4" w:rsidRDefault="002365F4" w14:paraId="330E3968" w14:textId="77777777"/>
    <w:p w:rsidR="002365F4" w:rsidP="002365F4" w:rsidRDefault="002365F4" w14:paraId="43BD1A48" w14:textId="77777777"/>
    <w:p w:rsidR="002365F4" w:rsidP="002365F4" w:rsidRDefault="002365F4" w14:paraId="48A60B48" w14:textId="23B64136"/>
    <w:p w:rsidR="00DA7960" w:rsidP="002365F4" w:rsidRDefault="00DA7960" w14:paraId="21F06EC4" w14:textId="6281E61D"/>
    <w:p w:rsidR="00A906EE" w:rsidP="002365F4" w:rsidRDefault="00A906EE" w14:paraId="54E40297" w14:textId="77777777"/>
    <w:p w:rsidR="00DA7960" w:rsidP="002365F4" w:rsidRDefault="00DA7960" w14:paraId="0D3B7663" w14:textId="3D3958FB"/>
    <w:p w:rsidR="002365F4" w:rsidP="002365F4" w:rsidRDefault="002365F4" w14:paraId="250B9BCE" w14:textId="77777777"/>
    <w:p w:rsidR="002365F4" w:rsidP="002365F4" w:rsidRDefault="002365F4" w14:paraId="4964EEB9" w14:textId="77777777"/>
    <w:sdt>
      <w:sdtPr>
        <w:rPr>
          <w:rStyle w:val="Overskrift1Tegn"/>
        </w:rPr>
        <w:tag w:val="Ođđajagimánnu/tsïengele/ådåjakmánno"/>
        <w:id w:val="-787807540"/>
        <w:placeholder>
          <w:docPart w:val="644943C65F294F2DA76A0BEC5349F5BB"/>
        </w:placeholder>
        <w15:color w:val="FFFFFF"/>
        <w:dropDownList>
          <w:listItem w:value="Velg et element."/>
          <w:listItem w:displayText="Rahka" w:value="Rahka"/>
        </w:dropDownList>
      </w:sdtPr>
      <w:sdtEndPr>
        <w:rPr>
          <w:rStyle w:val="Standardskriftforavsnitt"/>
        </w:rPr>
      </w:sdtEndPr>
      <w:sdtContent>
        <w:p w:rsidRPr="000029E4" w:rsidR="002365F4" w:rsidP="002365F4" w:rsidRDefault="00F6313C" w14:paraId="40271496" w14:textId="76B1798A">
          <w:pPr>
            <w:pStyle w:val="Overskrift1"/>
          </w:pPr>
          <w:r>
            <w:rPr>
              <w:rStyle w:val="Overskrift1Tegn"/>
            </w:rPr>
            <w:t>Rahka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6650F" w:rsidTr="41382B4F" w14:paraId="3118B62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shd w:val="clear" w:color="auto" w:fill="D3E5F6" w:themeFill="accent3" w:themeFillTint="33"/>
            <w:tcMar/>
          </w:tcPr>
          <w:p w:rsidRPr="005F153F" w:rsidR="00D6650F" w:rsidP="00D6650F" w:rsidRDefault="00D6650F" w14:paraId="2383889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701784308"/>
              <w:placeholder>
                <w:docPart w:val="7B0635B77D7B46F3B2C0CA08E37A9E6E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79181451" w14:textId="081C2D67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FEBF5" w:themeFill="accent2" w:themeFillTint="33"/>
            <w:tcMar/>
          </w:tcPr>
          <w:p w:rsidRPr="005F153F" w:rsidR="00D6650F" w:rsidP="00050ECF" w:rsidRDefault="00D6650F" w14:paraId="150725A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1599395371"/>
              <w:placeholder>
                <w:docPart w:val="72D08E5AFAA3430DB9F6D8FCB57CDDE6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sz w:val="36"/>
                <w:szCs w:val="36"/>
              </w:rPr>
            </w:sdtEndPr>
            <w:sdtContent>
              <w:p w:rsidRPr="009470D9" w:rsidR="00D6650F" w:rsidP="00050ECF" w:rsidRDefault="00D6650F" w14:paraId="194FA07E" w14:textId="4E3B2857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BCD9DE" w:themeFill="accent5" w:themeFillTint="66"/>
            <w:tcMar/>
          </w:tcPr>
          <w:p w:rsidRPr="005F153F" w:rsidR="00D6650F" w:rsidP="00D6650F" w:rsidRDefault="00D6650F" w14:paraId="7701B95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451835703"/>
              <w:placeholder>
                <w:docPart w:val="428E115482064905B056316A951D877D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3AC2ECC8" w14:textId="1831060B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DECEE" w:themeFill="accent5" w:themeFillTint="33"/>
            <w:tcMar/>
          </w:tcPr>
          <w:p w:rsidRPr="005F153F" w:rsidR="00D6650F" w:rsidP="00D6650F" w:rsidRDefault="00D6650F" w14:paraId="4A70BAF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880559498"/>
              <w:placeholder>
                <w:docPart w:val="C0F4B7F95F704A968271B5395D50E18C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  <w:noProof/>
                <w:sz w:val="36"/>
                <w:szCs w:val="36"/>
              </w:rPr>
            </w:sdtEndPr>
            <w:sdtContent>
              <w:p w:rsidRPr="009470D9" w:rsidR="00D6650F" w:rsidP="00D6650F" w:rsidRDefault="00D6650F" w14:paraId="386B7CF8" w14:textId="61C1D060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BE8EC" w:themeFill="accent6" w:themeFillTint="33"/>
            <w:tcMar/>
          </w:tcPr>
          <w:p w:rsidRPr="005F153F" w:rsidR="00D6650F" w:rsidP="00D6650F" w:rsidRDefault="00D6650F" w14:paraId="5DF1550F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1608809010"/>
              <w:placeholder>
                <w:docPart w:val="73D4C6EFD57E474F8CBEC18A44F1A434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0FCAEA17" w14:textId="0E591B09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7D2D9" w:themeFill="accent6" w:themeFillTint="66"/>
            <w:tcMar/>
          </w:tcPr>
          <w:p w:rsidRPr="005F153F" w:rsidR="00D6650F" w:rsidP="00D6650F" w:rsidRDefault="00D6650F" w14:paraId="78BD9CF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2002952585"/>
              <w:placeholder>
                <w:docPart w:val="23DB6A0FDAD24850BB3BC17D3CD9ACB6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D6650F" w:rsidRDefault="00D6650F" w14:paraId="5BB5C0B2" w14:textId="1D3BBB06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C4BCC6" w:themeFill="accent6" w:themeFillTint="99"/>
            <w:tcMar/>
          </w:tcPr>
          <w:p w:rsidRPr="005F153F" w:rsidR="00D6650F" w:rsidP="00D6650F" w:rsidRDefault="00D6650F" w14:paraId="5129C05A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1623109910"/>
              <w:placeholder>
                <w:docPart w:val="4D7C9C921B584F4996D7CDBD839196D4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6650F" w:rsidP="0031293D" w:rsidRDefault="00D6650F" w14:paraId="14B64F9B" w14:textId="49C515C9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3F4CB9" w:rsidR="009A1AC6" w:rsidTr="41382B4F" w14:paraId="265C12C5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2C4A01" w:rsidR="009A1AC6" w:rsidP="009A1AC6" w:rsidRDefault="009A1AC6" w14:paraId="1C104BD6" w14:textId="42C90CA3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9A1AC6" w:rsidP="009A1AC6" w:rsidRDefault="009A1AC6" w14:paraId="383A1288" w14:textId="538F0E19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2C4A01" w:rsidR="009A1AC6" w:rsidP="009A1AC6" w:rsidRDefault="009A1AC6" w14:paraId="26E5B151" w14:textId="0BC17816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9A1AC6" w:rsidP="009A1AC6" w:rsidRDefault="009A1AC6" w14:paraId="54D035F5" w14:textId="46537BCE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9A1AC6" w:rsidP="009A1AC6" w:rsidRDefault="009A1AC6" w14:paraId="52B2E76C" w14:textId="613EEE94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9A1AC6" w:rsidP="009A1AC6" w:rsidRDefault="009A1AC6" w14:paraId="321CC83F" w14:textId="77777777">
            <w:pPr>
              <w:pStyle w:val="Datoer"/>
              <w:rPr>
                <w:noProof/>
                <w:lang w:val="se-NO" w:bidi="nb-NO"/>
              </w:rPr>
            </w:pPr>
          </w:p>
          <w:p w:rsidRPr="0074600F" w:rsidR="009A1AC6" w:rsidP="009A1AC6" w:rsidRDefault="009A1AC6" w14:paraId="153AF9B2" w14:textId="77777777">
            <w:pPr>
              <w:pStyle w:val="Datoer"/>
              <w:rPr>
                <w:noProof/>
                <w:sz w:val="18"/>
                <w:lang w:val="se-NO" w:bidi="nb-NO"/>
              </w:rPr>
            </w:pPr>
          </w:p>
          <w:p w:rsidRPr="00FD227F" w:rsidR="009A1AC6" w:rsidP="009A1AC6" w:rsidRDefault="009A1AC6" w14:paraId="72B1D24F" w14:textId="7CC409D3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="00B32172" w:rsidP="00B32172" w:rsidRDefault="009A1AC6" w14:paraId="688151E3" w14:textId="099830DF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41382B4F" w:rsidR="380A77A9">
              <w:rPr>
                <w:noProof/>
                <w:color w:val="FF0000"/>
                <w:lang w:val="se-NO" w:bidi="nb-NO"/>
              </w:rPr>
              <w:t xml:space="preserve">1 </w:t>
            </w:r>
            <w:r w:rsidR="380A77A9">
              <mc:AlternateContent>
                <mc:Choice Requires="wps">
                  <w:drawing>
                    <wp:inline wp14:editId="12831E82" wp14:anchorId="39CB8BDE">
                      <wp:extent cx="86360" cy="86360"/>
                      <wp:effectExtent l="0" t="0" r="8890" b="8890"/>
                      <wp:docPr id="713814955" name="Shape 4949"/>
                      <wp:cNvGraphicFramePr/>
                      <a:graphic>
                        <a:graphicData xmlns:a="http://schemas.openxmlformats.org/drawingml/2006/main"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xmlns:a="http://schemas.openxmlformats.org/drawingml/2006/main">
                                <a:off x="0" y="0"/>
                                <a:ext cx="86360" cy="86360"/>
                              </a:xfrm>
                              <a:custGeom xmlns:a="http://schemas.openxmlformats.org/drawingml/2006/main"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 xmlns:a="http://schemas.openxmlformats.org/drawingml/2006/main">
                                <a:schemeClr val="tx1"/>
                              </a:solidFill>
                              <a:ln xmlns:a="http://schemas.openxmlformats.org/drawingml/2006/main"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/>
              </mc:AlternateContent>
            </w:r>
          </w:p>
          <w:p w:rsidRPr="003F4CB9" w:rsidR="00B32172" w:rsidP="41382B4F" w:rsidRDefault="00B32172" w14:paraId="442F683A" w14:textId="6863B969">
            <w:pPr>
              <w:pStyle w:val="Datoer"/>
              <w:framePr w:hSpace="0" w:wrap="auto" w:hAnchor="text" w:vAnchor="margin" w:yAlign="inline"/>
              <w:rPr>
                <w:rFonts w:ascii="Calibri Light" w:hAnsi="Calibri Light" w:eastAsia="Calibri Light" w:cs="Calibri Light"/>
                <w:noProof/>
                <w:sz w:val="18"/>
                <w:szCs w:val="18"/>
                <w:lang w:val="se-NO"/>
              </w:rPr>
            </w:pPr>
            <w:r w:rsidRPr="41382B4F" w:rsidR="1500D903">
              <w:rPr>
                <w:rFonts w:ascii="Calibri Light" w:hAnsi="Calibri Light" w:eastAsia="Calibri Light" w:cs="Calibri Light"/>
                <w:noProof/>
                <w:sz w:val="18"/>
                <w:szCs w:val="18"/>
                <w:lang w:val="se-NO"/>
              </w:rPr>
              <w:t>Healkamæssa N</w:t>
            </w:r>
            <w:r w:rsidRPr="41382B4F" w:rsidR="1500D903">
              <w:rPr>
                <w:rFonts w:ascii="Calibri Light" w:hAnsi="Calibri Light" w:eastAsia="Calibri Light" w:cs="Calibri Light"/>
                <w:noProof/>
                <w:sz w:val="18"/>
                <w:szCs w:val="18"/>
                <w:lang w:val="sma-SE"/>
              </w:rPr>
              <w:t>öörjesne</w:t>
            </w:r>
          </w:p>
          <w:p w:rsidRPr="003714B2" w:rsidR="009A1AC6" w:rsidP="00B32172" w:rsidRDefault="009A1AC6" w14:paraId="2ADE1F1B" w14:textId="1289EF38">
            <w:pPr>
              <w:pStyle w:val="Datoer"/>
              <w:rPr>
                <w:color w:val="auto"/>
                <w:sz w:val="16"/>
                <w:lang w:val="se-NO"/>
              </w:rPr>
            </w:pPr>
          </w:p>
        </w:tc>
      </w:tr>
      <w:tr w:rsidRPr="002C4A01" w:rsidR="009A1AC6" w:rsidTr="41382B4F" w14:paraId="2AC56A97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9A1AC6" w:rsidP="009A1AC6" w:rsidRDefault="009A1AC6" w14:paraId="3548DFBE" w14:textId="01AC5702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 xml:space="preserve">2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47BC3D23" w14:textId="4753D69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9A1AC6" w:rsidP="009A1AC6" w:rsidRDefault="009A1AC6" w14:paraId="765C91B5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4 </w:t>
            </w:r>
          </w:p>
          <w:p w:rsidRPr="00B87096" w:rsidR="009A1AC6" w:rsidP="009A1AC6" w:rsidRDefault="009A1AC6" w14:paraId="4E6CB381" w14:textId="76EF6B05">
            <w:pPr>
              <w:pStyle w:val="merke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413185" w:rsidR="009A1AC6" w:rsidP="009A1AC6" w:rsidRDefault="009A1AC6" w14:paraId="3B2F3F38" w14:textId="584EBCB2">
            <w:pPr>
              <w:pStyle w:val="Datoer"/>
              <w:rPr>
                <w:sz w:val="18"/>
                <w:lang w:val="se-NO"/>
              </w:rPr>
            </w:pPr>
            <w:r>
              <w:rPr>
                <w:lang w:val="se-NO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1E991BA4" w14:textId="132557B5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72C62350" w14:textId="6682470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="009A1AC6" w:rsidP="009A1AC6" w:rsidRDefault="009A1AC6" w14:paraId="458AC078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8</w:t>
            </w:r>
          </w:p>
          <w:p w:rsidRPr="00F42DD6" w:rsidR="00F42DD6" w:rsidP="009A1AC6" w:rsidRDefault="00F42DD6" w14:paraId="4B13EB6B" w14:textId="54EA24B4">
            <w:pPr>
              <w:pStyle w:val="Datoer"/>
              <w:rPr>
                <w:rFonts w:ascii="Calibri Light" w:hAnsi="Calibri Light" w:cs="Calibri Light"/>
                <w:noProof/>
                <w:sz w:val="18"/>
                <w:lang w:val="se-NO" w:bidi="nb-NO"/>
              </w:rPr>
            </w:pPr>
            <w:r w:rsidRPr="00F42DD6">
              <w:rPr>
                <w:rFonts w:ascii="Calibri Light" w:hAnsi="Calibri Light" w:cs="Calibri Light"/>
                <w:noProof/>
                <w:sz w:val="18"/>
                <w:lang w:bidi="nb-NO"/>
              </w:rPr>
              <w:t>Aehtjienbiejjie</w:t>
            </w:r>
          </w:p>
          <w:p w:rsidRPr="00413185" w:rsidR="009A1AC6" w:rsidP="009A1AC6" w:rsidRDefault="009A1AC6" w14:paraId="3645B1DE" w14:textId="2EEC97DD">
            <w:pPr>
              <w:pStyle w:val="merkedager"/>
              <w:framePr w:hSpace="0" w:wrap="auto" w:hAnchor="text" w:vAnchor="margin" w:yAlign="inline"/>
            </w:pPr>
          </w:p>
        </w:tc>
      </w:tr>
      <w:tr w:rsidRPr="009A1AC6" w:rsidR="009A1AC6" w:rsidTr="41382B4F" w14:paraId="0C655373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="00A4321A" w:rsidP="00A4321A" w:rsidRDefault="009A1AC6" w14:paraId="51F4EEE8" w14:textId="77777777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 xml:space="preserve">9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432B10F1" wp14:editId="6635D613">
                      <wp:extent cx="86360" cy="86360"/>
                      <wp:effectExtent l="0" t="0" r="8890" b="8890"/>
                      <wp:docPr id="47106217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5DD74B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  <w:r w:rsidRPr="00C24FEB">
              <w:rPr>
                <w:noProof/>
              </w:rPr>
              <w:t xml:space="preserve"> </w:t>
            </w:r>
            <w:r w:rsidRPr="00C24FEB" w:rsidR="00A4321A">
              <w:rPr>
                <w:noProof/>
              </w:rPr>
              <w:drawing>
                <wp:inline distT="0" distB="0" distL="0" distR="0" wp14:anchorId="4F015677" wp14:editId="015EE163">
                  <wp:extent cx="256238" cy="193730"/>
                  <wp:effectExtent l="0" t="0" r="0" b="0"/>
                  <wp:docPr id="44" name="Bil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tag w:val="BLANK"/>
              <w:id w:val="691038725"/>
              <w:placeholder>
                <w:docPart w:val="82DD30DC86A94EC9A356B0D69640E852"/>
              </w:placeholder>
              <w:dropDownList>
                <w:listItem w:value="Velg et element."/>
                <w:listItem w:displayText="Soemen saemieparlameente tseegkesovvi 1973" w:value="Soemen saemieparlameente tseegkesovvi 1973"/>
                <w:listItem w:displayText=" " w:value=" "/>
              </w:dropDownList>
              <w:rPr>
                <w:rStyle w:val="merkedagerTegn"/>
                <w:sz w:val="18"/>
                <w:szCs w:val="18"/>
              </w:rPr>
            </w:sdtPr>
            <w:sdtEndPr>
              <w:rPr>
                <w:rStyle w:val="Standardskriftforavsnitt"/>
                <w:rFonts w:ascii="Jura Medium" w:hAnsi="Jura Medium"/>
                <w:noProof w:val="0"/>
                <w:color w:val="000000" w:themeColor="text1"/>
                <w:sz w:val="18"/>
                <w:szCs w:val="18"/>
              </w:rPr>
            </w:sdtEndPr>
            <w:sdtContent>
              <w:p w:rsidRPr="00B87096" w:rsidR="009A1AC6" w:rsidP="00A4321A" w:rsidRDefault="00A4321A" w14:paraId="7296EDA2" w14:textId="3C7E2940">
                <w:pPr>
                  <w:pStyle w:val="Datoer"/>
                  <w:rPr>
                    <w:noProof/>
                    <w:lang w:val="se-NO"/>
                  </w:rPr>
                </w:pPr>
                <w:r w:rsidRPr="00A4321A">
                  <w:rPr>
                    <w:rStyle w:val="merkedagerTegn"/>
                    <w:sz w:val="18"/>
                  </w:rPr>
                  <w:t>Soemen saemieparlameente tseegkesovvi 1973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9A1AC6" w:rsidP="009A1AC6" w:rsidRDefault="009A1AC6" w14:paraId="59589DAF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10</w:t>
            </w:r>
          </w:p>
          <w:p w:rsidRPr="00B87096" w:rsidR="009A1AC6" w:rsidP="009A1AC6" w:rsidRDefault="009A1AC6" w14:paraId="23274455" w14:textId="7A3C105C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9A1AC6" w:rsidP="009A1AC6" w:rsidRDefault="009A1AC6" w14:paraId="34753AAF" w14:textId="7F348B48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11</w:t>
            </w:r>
            <w:r w:rsidRPr="007B589A">
              <w:rPr>
                <w:noProof/>
                <w:lang w:val="se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10592232" w14:textId="5AE8BCC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46818ABE" w14:textId="20FBD3A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72B465CD" w14:textId="77F38E2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14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="002E7480" w:rsidP="002E7480" w:rsidRDefault="009A1AC6" w14:paraId="7E585864" w14:textId="77777777">
            <w:pPr>
              <w:pStyle w:val="Datoer"/>
              <w:rPr>
                <w:noProof/>
                <w:lang w:eastAsia="nb-NO"/>
              </w:rPr>
            </w:pPr>
            <w:r>
              <w:rPr>
                <w:noProof/>
                <w:color w:val="FF0000"/>
                <w:lang w:val="se-NO"/>
              </w:rPr>
              <w:t xml:space="preserve">15 </w:t>
            </w:r>
            <w:r w:rsidRPr="00C24FEB" w:rsidR="002E7480">
              <w:rPr>
                <w:noProof/>
              </w:rPr>
              <w:drawing>
                <wp:inline distT="0" distB="0" distL="0" distR="0" wp14:anchorId="2908F112" wp14:editId="571506A5">
                  <wp:extent cx="256238" cy="193730"/>
                  <wp:effectExtent l="0" t="0" r="0" b="0"/>
                  <wp:docPr id="56" name="Bil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7480">
              <w:rPr>
                <w:noProof/>
                <w:lang w:eastAsia="nb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-2081357019"/>
              <w:placeholder>
                <w:docPart w:val="10A9BFD1ED524D7F97D80458E3E80ED6"/>
              </w:placeholder>
              <w:dropDownList>
                <w:listItem w:value="Velg et element."/>
                <w:listItem w:displayText="Isak Saban reakedsbiejjie 1875" w:value="Isak Saban reakedsbiejjie 1875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1E43F4C2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Isak Saban reakedsbiejjie 1875</w:t>
                </w:r>
              </w:p>
            </w:sdtContent>
          </w:sdt>
          <w:p w:rsidRPr="00FD227F" w:rsidR="009A1AC6" w:rsidP="009A1AC6" w:rsidRDefault="009A1AC6" w14:paraId="0DB24DF4" w14:textId="301176D7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9A1AC6" w:rsidTr="41382B4F" w14:paraId="62D9040B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9A1AC6" w:rsidP="009A1AC6" w:rsidRDefault="009A1AC6" w14:paraId="263F1308" w14:textId="2354C02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16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5CC9F2D8" w14:textId="2EF4583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 xml:space="preserve">17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6EEA1445" wp14:editId="25187B6D">
                      <wp:extent cx="86360" cy="86360"/>
                      <wp:effectExtent l="0" t="0" r="8890" b="8890"/>
                      <wp:docPr id="1275492438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0C6E25AF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9A1AC6" w:rsidP="009A1AC6" w:rsidRDefault="009A1AC6" w14:paraId="4A76399C" w14:textId="3F635B4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348CFA27" w14:textId="5896E99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19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1F6573E6" w14:textId="2B94C62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121C0E35" w14:textId="7F697C9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="009A1AC6" w:rsidP="009A1AC6" w:rsidRDefault="009A1AC6" w14:paraId="0CDD72EB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22</w:t>
            </w:r>
          </w:p>
          <w:p w:rsidRPr="00E96ECA" w:rsidR="009A1AC6" w:rsidP="009A1AC6" w:rsidRDefault="009A1AC6" w14:paraId="5959BDF3" w14:textId="45B73B9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9A1AC6" w:rsidTr="41382B4F" w14:paraId="5101EDE4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9A1AC6" w:rsidP="009A1AC6" w:rsidRDefault="009A1AC6" w14:paraId="3A7D01FF" w14:textId="3C68655E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2</w:t>
            </w:r>
            <w:r>
              <w:rPr>
                <w:noProof/>
                <w:lang w:val="se-NO" w:bidi="nb-NO"/>
              </w:rPr>
              <w:t>3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9A1AC6" w:rsidP="009A1AC6" w:rsidRDefault="009A1AC6" w14:paraId="0C05A171" w14:textId="77777777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val="se-NO" w:bidi="nb-NO"/>
              </w:rPr>
              <w:t xml:space="preserve">24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4F0F1ACE" wp14:editId="118437DE">
                      <wp:extent cx="86360" cy="86360"/>
                      <wp:effectExtent l="0" t="0" r="27940" b="27940"/>
                      <wp:docPr id="501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44DC68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9A1AC6" w:rsidP="009A1AC6" w:rsidRDefault="009A1AC6" w14:paraId="68C271F8" w14:textId="6EECC195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9A1AC6" w:rsidP="009A1AC6" w:rsidRDefault="009A1AC6" w14:paraId="069B2B3D" w14:textId="768C9DFF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 xml:space="preserve">25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09D6651B" w14:textId="7C275CA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9A1AC6" w:rsidP="009A1AC6" w:rsidRDefault="009A1AC6" w14:paraId="00F17B27" w14:textId="58F282C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 xml:space="preserve">27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474B95" w:rsidR="009A1AC6" w:rsidP="009A1AC6" w:rsidRDefault="009A1AC6" w14:paraId="4B0E3F70" w14:textId="6F99089E">
            <w:pPr>
              <w:pStyle w:val="Datoer"/>
            </w:pPr>
            <w:r>
              <w:rPr>
                <w:noProof/>
                <w:lang w:val="se-NO" w:bidi="nb-NO"/>
              </w:rPr>
              <w:t xml:space="preserve">28 </w: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="002E7480" w:rsidP="002E7480" w:rsidRDefault="009A1AC6" w14:paraId="457A5A49" w14:textId="77777777">
            <w:pPr>
              <w:pStyle w:val="Datoer"/>
              <w:rPr>
                <w:noProof/>
                <w:lang w:val="se-NO"/>
              </w:rPr>
            </w:pPr>
            <w:r w:rsidRPr="00431146">
              <w:rPr>
                <w:noProof/>
                <w:color w:val="FF0000"/>
                <w:lang w:val="se-NO" w:bidi="nb-NO"/>
              </w:rPr>
              <w:t xml:space="preserve">29 </w:t>
            </w:r>
            <w:r w:rsidRPr="00C24FEB" w:rsidR="002E7480">
              <w:rPr>
                <w:noProof/>
              </w:rPr>
              <w:drawing>
                <wp:inline distT="0" distB="0" distL="0" distR="0" wp14:anchorId="7FD682C4" wp14:editId="63639882">
                  <wp:extent cx="256238" cy="193730"/>
                  <wp:effectExtent l="0" t="0" r="0" b="0"/>
                  <wp:docPr id="57" name="Bil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7480">
              <w:rPr>
                <w:noProof/>
                <w:lang w:val="se-NO"/>
              </w:rPr>
              <w:t xml:space="preserve">  </w:t>
            </w:r>
          </w:p>
          <w:p w:rsidRPr="002E7480" w:rsidR="002E7480" w:rsidP="002E7480" w:rsidRDefault="0034204E" w14:paraId="76C79AFB" w14:textId="77777777">
            <w:pPr>
              <w:pStyle w:val="Datoer"/>
              <w:tabs>
                <w:tab w:val="right" w:pos="2052"/>
              </w:tabs>
              <w:rPr>
                <w:rFonts w:ascii="Calibri Light" w:hAnsi="Calibri Light" w:cs="Calibri Light"/>
                <w:sz w:val="18"/>
                <w:lang w:val="se-NO"/>
              </w:rPr>
            </w:pPr>
            <w:sdt>
              <w:sdtPr>
                <w:rPr>
                  <w:rStyle w:val="merkedagerTegn"/>
                  <w:sz w:val="18"/>
                </w:rPr>
                <w:tag w:val="BLANK"/>
                <w:id w:val="-1378772606"/>
                <w:placeholder>
                  <w:docPart w:val="A818E1693EA74C698070F5E6D12697CE"/>
                </w:placeholder>
                <w:dropDownList>
                  <w:listItem w:value="Velg et element."/>
                  <w:listItem w:displayText="Elsa Laula Renbergen reakedsbiejjie 1877" w:value="Elsa Laula Renbergen reakedsbiejjie 1877"/>
                  <w:listItem w:displayText=" " w:value=" "/>
                </w:dropDownList>
              </w:sdtPr>
              <w:sdtEndPr>
                <w:rPr>
                  <w:rStyle w:val="Standardskriftforavsnitt"/>
                  <w:rFonts w:ascii="Jura Medium" w:hAnsi="Jura Medium"/>
                  <w:noProof w:val="0"/>
                  <w:color w:val="000000" w:themeColor="text1"/>
                </w:rPr>
              </w:sdtEndPr>
              <w:sdtContent>
                <w:r w:rsidRPr="002E7480" w:rsidR="002E7480">
                  <w:rPr>
                    <w:rStyle w:val="merkedagerTegn"/>
                    <w:sz w:val="18"/>
                  </w:rPr>
                  <w:t>Elsa Laula Renbergen reakedsbiejjie 1877</w:t>
                </w:r>
              </w:sdtContent>
            </w:sdt>
            <w:r w:rsidRPr="002E7480" w:rsidR="002E7480">
              <w:rPr>
                <w:rFonts w:ascii="Calibri Light" w:hAnsi="Calibri Light" w:cs="Calibri Light"/>
                <w:sz w:val="18"/>
                <w:lang w:val="se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607312659"/>
              <w:placeholder>
                <w:docPart w:val="DF7BC7D927E6422895C4A1FC95A1146E"/>
              </w:placeholder>
              <w:dropDownList>
                <w:listItem w:value="Velg et element."/>
                <w:listItem w:displayText="Voestes adveente " w:value="Voestes adveente 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225EF053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 xml:space="preserve">Voestes adveente </w:t>
                </w:r>
              </w:p>
            </w:sdtContent>
          </w:sdt>
          <w:p w:rsidRPr="000550F3" w:rsidR="009A1AC6" w:rsidP="002E7480" w:rsidRDefault="009A1AC6" w14:paraId="7CA49556" w14:textId="69EF74C1">
            <w:pPr>
              <w:pStyle w:val="Datoer"/>
              <w:tabs>
                <w:tab w:val="right" w:pos="2052"/>
              </w:tabs>
              <w:rPr>
                <w:noProof/>
                <w:color w:val="FF0000"/>
                <w:sz w:val="18"/>
                <w:lang w:bidi="nb-NO"/>
              </w:rPr>
            </w:pPr>
          </w:p>
        </w:tc>
      </w:tr>
      <w:tr w:rsidRPr="002C4A01" w:rsidR="009A1AC6" w:rsidTr="41382B4F" w14:paraId="22FD67B9" w14:textId="77777777">
        <w:trPr>
          <w:trHeight w:val="1531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9A1AC6" w:rsidP="009A1AC6" w:rsidRDefault="009A1AC6" w14:paraId="4C878E1C" w14:textId="60FF8556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9A1AC6" w:rsidP="009A1AC6" w:rsidRDefault="009A1AC6" w14:paraId="0763A503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9A1AC6" w:rsidP="009A1AC6" w:rsidRDefault="009A1AC6" w14:paraId="14BE1997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9A1AC6" w:rsidP="009A1AC6" w:rsidRDefault="009A1AC6" w14:paraId="5BE883DB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9A1AC6" w:rsidP="009A1AC6" w:rsidRDefault="009A1AC6" w14:paraId="021745C6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9A1AC6" w:rsidP="009A1AC6" w:rsidRDefault="009A1AC6" w14:paraId="51DC6EE8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431146" w:rsidR="009A1AC6" w:rsidP="009A1AC6" w:rsidRDefault="009A1AC6" w14:paraId="10979A0C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</w:p>
        </w:tc>
      </w:tr>
    </w:tbl>
    <w:p w:rsidR="00D173A3" w:rsidP="00D173A3" w:rsidRDefault="00D173A3" w14:paraId="426B5A70" w14:textId="77777777">
      <w:pPr>
        <w:rPr>
          <w:lang w:val="se-NO"/>
        </w:rPr>
      </w:pPr>
    </w:p>
    <w:p w:rsidR="00D173A3" w:rsidP="00D173A3" w:rsidRDefault="00D173A3" w14:paraId="681FB70D" w14:textId="77777777">
      <w:pPr>
        <w:rPr>
          <w:lang w:val="se-NO"/>
        </w:rPr>
      </w:pPr>
    </w:p>
    <w:p w:rsidR="00D173A3" w:rsidP="00D173A3" w:rsidRDefault="00D173A3" w14:paraId="23BE513B" w14:textId="77777777">
      <w:pPr>
        <w:rPr>
          <w:lang w:val="se-NO"/>
        </w:rPr>
      </w:pPr>
    </w:p>
    <w:p w:rsidR="00D173A3" w:rsidP="00D173A3" w:rsidRDefault="00CD0219" w14:paraId="573F004D" w14:textId="3AB53294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9E6193" wp14:editId="263BFD47">
                <wp:simplePos x="0" y="0"/>
                <wp:positionH relativeFrom="column">
                  <wp:posOffset>-385010</wp:posOffset>
                </wp:positionH>
                <wp:positionV relativeFrom="paragraph">
                  <wp:posOffset>217370</wp:posOffset>
                </wp:positionV>
                <wp:extent cx="10993755" cy="5100955"/>
                <wp:effectExtent l="0" t="0" r="0" b="4445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36D" w:rsidP="00CC636D" w:rsidRDefault="00CC636D" w14:paraId="6DC89CA8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C636D" w:rsidP="00CC636D" w:rsidRDefault="00CC636D" w14:paraId="442EC35B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C636D" w:rsidP="00CC636D" w:rsidRDefault="00CC636D" w14:paraId="51094A4E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Pr="00CD0219" w:rsidR="00CD0219" w:rsidP="00CD0219" w:rsidRDefault="00CD0219" w14:paraId="23435886" w14:textId="72778224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8" style="position:absolute;margin-left:-30.3pt;margin-top:17.1pt;width:865.65pt;height:40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01MQ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" w14:anchorId="469E6193">
                <v:textbox>
                  <w:txbxContent>
                    <w:p w:rsidR="00CC636D" w:rsidP="00CC636D" w:rsidRDefault="00CC636D" w14:paraId="6DC89CA8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C636D" w:rsidP="00CC636D" w:rsidRDefault="00CC636D" w14:paraId="442EC35B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C636D" w:rsidP="00CC636D" w:rsidRDefault="00CC636D" w14:paraId="51094A4E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Pr="00CD0219" w:rsidR="00CD0219" w:rsidP="00CD0219" w:rsidRDefault="00CD0219" w14:paraId="23435886" w14:textId="72778224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73A3" w:rsidP="00D173A3" w:rsidRDefault="00D173A3" w14:paraId="26FB68D5" w14:textId="08B2F21C">
      <w:pPr>
        <w:rPr>
          <w:lang w:val="se-NO"/>
        </w:rPr>
      </w:pPr>
    </w:p>
    <w:p w:rsidR="00D173A3" w:rsidP="00D173A3" w:rsidRDefault="00D173A3" w14:paraId="15F18B93" w14:textId="3479ECDF">
      <w:pPr>
        <w:rPr>
          <w:lang w:val="se-NO"/>
        </w:rPr>
      </w:pPr>
    </w:p>
    <w:p w:rsidR="00D173A3" w:rsidP="00D173A3" w:rsidRDefault="00D173A3" w14:paraId="6E8431DC" w14:textId="77777777">
      <w:pPr>
        <w:rPr>
          <w:lang w:val="se-NO"/>
        </w:rPr>
      </w:pPr>
    </w:p>
    <w:p w:rsidR="00D173A3" w:rsidP="00D173A3" w:rsidRDefault="00D173A3" w14:paraId="6079AC3F" w14:textId="77777777">
      <w:pPr>
        <w:rPr>
          <w:lang w:val="se-NO"/>
        </w:rPr>
      </w:pPr>
    </w:p>
    <w:p w:rsidR="00D173A3" w:rsidP="00D173A3" w:rsidRDefault="00D173A3" w14:paraId="36D1D94F" w14:textId="2265E955">
      <w:pPr>
        <w:rPr>
          <w:lang w:val="se-NO"/>
        </w:rPr>
      </w:pPr>
    </w:p>
    <w:p w:rsidR="00D173A3" w:rsidP="00D173A3" w:rsidRDefault="00D173A3" w14:paraId="2B8A7F2C" w14:textId="77777777">
      <w:pPr>
        <w:rPr>
          <w:lang w:val="se-NO"/>
        </w:rPr>
      </w:pPr>
    </w:p>
    <w:p w:rsidRPr="006F0D51" w:rsidR="00D173A3" w:rsidP="00D173A3" w:rsidRDefault="00D173A3" w14:paraId="7B3D7BCB" w14:textId="77777777"/>
    <w:p w:rsidR="00D173A3" w:rsidP="00D173A3" w:rsidRDefault="00D173A3" w14:paraId="00C31F86" w14:textId="77777777">
      <w:pPr>
        <w:rPr>
          <w:lang w:val="se-NO"/>
        </w:rPr>
      </w:pPr>
    </w:p>
    <w:p w:rsidR="00D173A3" w:rsidP="00D173A3" w:rsidRDefault="00D173A3" w14:paraId="589D060F" w14:textId="77777777">
      <w:pPr>
        <w:rPr>
          <w:lang w:val="se-NO"/>
        </w:rPr>
      </w:pPr>
    </w:p>
    <w:p w:rsidR="00D173A3" w:rsidP="00D173A3" w:rsidRDefault="00D173A3" w14:paraId="1AFE5800" w14:textId="77777777">
      <w:pPr>
        <w:rPr>
          <w:lang w:val="se-NO"/>
        </w:rPr>
      </w:pPr>
    </w:p>
    <w:p w:rsidR="00D173A3" w:rsidP="00D173A3" w:rsidRDefault="00D173A3" w14:paraId="2A82C22E" w14:textId="77777777">
      <w:pPr>
        <w:rPr>
          <w:lang w:val="se-NO"/>
        </w:rPr>
      </w:pPr>
    </w:p>
    <w:p w:rsidRPr="0082217B" w:rsidR="00D173A3" w:rsidP="00D173A3" w:rsidRDefault="00D173A3" w14:paraId="756031CE" w14:textId="77777777"/>
    <w:p w:rsidRPr="0082217B" w:rsidR="00D173A3" w:rsidP="00D173A3" w:rsidRDefault="00D173A3" w14:paraId="0663968A" w14:textId="77777777"/>
    <w:p w:rsidRPr="0082217B" w:rsidR="00D173A3" w:rsidP="00D173A3" w:rsidRDefault="00D173A3" w14:paraId="3592D26C" w14:textId="77777777"/>
    <w:p w:rsidRPr="0082217B" w:rsidR="00D173A3" w:rsidP="00D173A3" w:rsidRDefault="00D173A3" w14:paraId="5C9F4C1B" w14:textId="77777777"/>
    <w:p w:rsidR="00D173A3" w:rsidP="00D173A3" w:rsidRDefault="00D173A3" w14:paraId="66377D99" w14:textId="77777777"/>
    <w:p w:rsidR="00D173A3" w:rsidP="00D173A3" w:rsidRDefault="00D173A3" w14:paraId="79DA55F5" w14:textId="77777777"/>
    <w:p w:rsidR="00D173A3" w:rsidP="00D173A3" w:rsidRDefault="00D173A3" w14:paraId="4820901D" w14:textId="77777777"/>
    <w:p w:rsidR="00D173A3" w:rsidP="00D173A3" w:rsidRDefault="00D173A3" w14:paraId="244588F8" w14:textId="77777777"/>
    <w:p w:rsidR="00D173A3" w:rsidP="00D173A3" w:rsidRDefault="00D173A3" w14:paraId="1AA4632B" w14:textId="77777777"/>
    <w:p w:rsidR="00D173A3" w:rsidP="00D173A3" w:rsidRDefault="00D173A3" w14:paraId="2F7D30A1" w14:textId="77777777"/>
    <w:p w:rsidR="00D173A3" w:rsidP="00D173A3" w:rsidRDefault="00D173A3" w14:paraId="70BF5951" w14:textId="77777777"/>
    <w:p w:rsidR="00D173A3" w:rsidP="00D173A3" w:rsidRDefault="00D173A3" w14:paraId="77D2678B" w14:textId="77777777"/>
    <w:p w:rsidR="00D173A3" w:rsidP="00D173A3" w:rsidRDefault="00D173A3" w14:paraId="5DDB27B8" w14:textId="77777777"/>
    <w:p w:rsidR="00D173A3" w:rsidP="00D173A3" w:rsidRDefault="00D173A3" w14:paraId="3B8FB129" w14:textId="1F8D07A9"/>
    <w:p w:rsidR="00864B04" w:rsidP="00D173A3" w:rsidRDefault="00864B04" w14:paraId="0611EFC9" w14:textId="77777777"/>
    <w:p w:rsidR="00D173A3" w:rsidP="00D173A3" w:rsidRDefault="00D173A3" w14:paraId="128C3A47" w14:textId="77777777"/>
    <w:p w:rsidR="00D173A3" w:rsidP="00D173A3" w:rsidRDefault="00D173A3" w14:paraId="28A47B1A" w14:textId="77777777"/>
    <w:p w:rsidR="00D173A3" w:rsidP="00D173A3" w:rsidRDefault="00D173A3" w14:paraId="49136EF5" w14:textId="18945044"/>
    <w:p w:rsidR="00AD48D8" w:rsidP="00D173A3" w:rsidRDefault="00AD48D8" w14:paraId="0CD7FF0C" w14:textId="154C5DE7"/>
    <w:p w:rsidR="00AD48D8" w:rsidP="00D173A3" w:rsidRDefault="00AD48D8" w14:paraId="2DBB26C2" w14:textId="7FCAB105"/>
    <w:p w:rsidR="00AD48D8" w:rsidP="00D173A3" w:rsidRDefault="00AD48D8" w14:paraId="1DF61723" w14:textId="04E2592F"/>
    <w:p w:rsidR="00AD48D8" w:rsidP="00D173A3" w:rsidRDefault="00AD48D8" w14:paraId="7A840DC7" w14:textId="371183DA"/>
    <w:p w:rsidR="00AD48D8" w:rsidP="00D173A3" w:rsidRDefault="00AD48D8" w14:paraId="35FC2613" w14:textId="254D859D"/>
    <w:p w:rsidR="00AD48D8" w:rsidP="00D173A3" w:rsidRDefault="00AD48D8" w14:paraId="783F8C7D" w14:textId="77777777"/>
    <w:p w:rsidR="00E053DB" w:rsidP="00D173A3" w:rsidRDefault="00E053DB" w14:paraId="2197C734" w14:textId="77777777"/>
    <w:p w:rsidR="00A83D7B" w:rsidP="00D173A3" w:rsidRDefault="00A83D7B" w14:paraId="31F4A989" w14:textId="4E0A7355"/>
    <w:p w:rsidR="00A906EE" w:rsidP="00D173A3" w:rsidRDefault="00A906EE" w14:paraId="01F7557B" w14:textId="151770E3"/>
    <w:p w:rsidR="00A906EE" w:rsidP="00D173A3" w:rsidRDefault="00A906EE" w14:paraId="3F526BA6" w14:textId="57F8A3D2"/>
    <w:p w:rsidR="00A906EE" w:rsidP="00D173A3" w:rsidRDefault="00A906EE" w14:paraId="78B18FA5" w14:textId="4EE09D68"/>
    <w:p w:rsidR="00A906EE" w:rsidP="00D173A3" w:rsidRDefault="00A906EE" w14:paraId="1A039159" w14:textId="15EBD2C2"/>
    <w:p w:rsidR="00A906EE" w:rsidP="00D173A3" w:rsidRDefault="00A906EE" w14:paraId="130124A3" w14:textId="77777777"/>
    <w:p w:rsidR="00A83D7B" w:rsidP="00D173A3" w:rsidRDefault="00A83D7B" w14:paraId="35811D6F" w14:textId="77777777"/>
    <w:p w:rsidR="00D173A3" w:rsidP="00D173A3" w:rsidRDefault="00D173A3" w14:paraId="2472C235" w14:textId="77777777"/>
    <w:p w:rsidR="00D173A3" w:rsidP="00D173A3" w:rsidRDefault="00D173A3" w14:paraId="61913CD9" w14:textId="77777777"/>
    <w:p w:rsidR="00D173A3" w:rsidP="00D173A3" w:rsidRDefault="00D173A3" w14:paraId="1BD8499E" w14:textId="47D7BBE1"/>
    <w:p w:rsidR="00864B04" w:rsidP="00D173A3" w:rsidRDefault="00864B04" w14:paraId="071F8070" w14:textId="77777777"/>
    <w:sdt>
      <w:sdtPr>
        <w:rPr>
          <w:rStyle w:val="Overskrift1Tegn"/>
        </w:rPr>
        <w:tag w:val="Ođđajagimánnu/tsïengele/ådåjakmánno"/>
        <w:id w:val="-1814163295"/>
        <w:placeholder>
          <w:docPart w:val="2733487A1FD94E12BAEB0BF91983B30E"/>
        </w:placeholder>
        <w15:color w:val="FFFFFF"/>
        <w:dropDownList>
          <w:listItem w:value="Velg et element."/>
          <w:listItem w:displayText="Goeve" w:value="Goeve"/>
        </w:dropDownList>
      </w:sdtPr>
      <w:sdtEndPr>
        <w:rPr>
          <w:rStyle w:val="Standardskriftforavsnitt"/>
        </w:rPr>
      </w:sdtEndPr>
      <w:sdtContent>
        <w:p w:rsidRPr="000029E4" w:rsidR="00D173A3" w:rsidP="00D173A3" w:rsidRDefault="00F6313C" w14:paraId="538D04BE" w14:textId="73D437A0">
          <w:pPr>
            <w:pStyle w:val="Overskrift1"/>
          </w:pPr>
          <w:r>
            <w:rPr>
              <w:rStyle w:val="Overskrift1Tegn"/>
            </w:rPr>
            <w:t>Goeve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A906EE" w:rsidTr="00A906EE" w14:paraId="10F8235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</w:trPr>
        <w:tc>
          <w:tcPr>
            <w:tcW w:w="2267" w:type="dxa"/>
            <w:shd w:val="clear" w:color="auto" w:fill="D3E5F6" w:themeFill="accent3" w:themeFillTint="33"/>
          </w:tcPr>
          <w:p w:rsidRPr="005F153F" w:rsidR="00A906EE" w:rsidP="00A906EE" w:rsidRDefault="00A906EE" w14:paraId="755A39B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095205456"/>
              <w:placeholder>
                <w:docPart w:val="0E5DC4B2B33C45DDB77F67E2608AE517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A906EE" w:rsidP="00A906EE" w:rsidRDefault="00A906EE" w14:paraId="5DB3B699" w14:textId="2165DE48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Måanta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5F153F" w:rsidR="00A906EE" w:rsidP="00A906EE" w:rsidRDefault="00A906EE" w14:paraId="1F4830FF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1576577362"/>
              <w:placeholder>
                <w:docPart w:val="FC1E6A58E7A4444589BB20F2278B6CE6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A906EE" w:rsidP="00050ECF" w:rsidRDefault="00A906EE" w14:paraId="00C4A6ED" w14:textId="2F8C716B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Dæjsta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5F153F" w:rsidR="00A906EE" w:rsidP="00A906EE" w:rsidRDefault="00A906EE" w14:paraId="4D05D51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1561401971"/>
              <w:placeholder>
                <w:docPart w:val="FBD0156F880E471687EBD2A52D2AA02B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A906EE" w:rsidP="00A906EE" w:rsidRDefault="00A906EE" w14:paraId="69D81757" w14:textId="73CDAEDC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Gaskevåhkoe</w:t>
                </w:r>
              </w:p>
            </w:sdtContent>
          </w:sdt>
        </w:tc>
        <w:tc>
          <w:tcPr>
            <w:tcW w:w="2268" w:type="dxa"/>
            <w:shd w:val="clear" w:color="auto" w:fill="DDECEE" w:themeFill="accent5" w:themeFillTint="33"/>
          </w:tcPr>
          <w:p w:rsidRPr="005F153F" w:rsidR="00A906EE" w:rsidP="00A906EE" w:rsidRDefault="00A906EE" w14:paraId="425EAB7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noProof/>
                <w:sz w:val="36"/>
                <w:szCs w:val="36"/>
              </w:rPr>
              <w:tag w:val="Duorastat"/>
              <w:id w:val="-1361271852"/>
              <w:placeholder>
                <w:docPart w:val="E8B9A09FA02E4997965FBA8D9FB67955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b w:val="0"/>
                <w:bCs w:val="0"/>
              </w:rPr>
            </w:sdtEndPr>
            <w:sdtContent>
              <w:p w:rsidRPr="009470D9" w:rsidR="00A906EE" w:rsidP="00A906EE" w:rsidRDefault="00A906EE" w14:paraId="35B56389" w14:textId="44E3BA2F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noProof/>
                    <w:sz w:val="36"/>
                    <w:szCs w:val="36"/>
                  </w:rPr>
                  <w:t>Duarsta</w:t>
                </w:r>
              </w:p>
            </w:sdtContent>
          </w:sdt>
        </w:tc>
        <w:tc>
          <w:tcPr>
            <w:tcW w:w="2268" w:type="dxa"/>
            <w:shd w:val="clear" w:color="auto" w:fill="EBE8EC" w:themeFill="accent6" w:themeFillTint="33"/>
          </w:tcPr>
          <w:p w:rsidRPr="005F153F" w:rsidR="00A906EE" w:rsidP="00A906EE" w:rsidRDefault="00A906EE" w14:paraId="77CC5F7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557087153"/>
              <w:placeholder>
                <w:docPart w:val="4DBA111C93E745EEA52E8770C7D2327E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A906EE" w:rsidP="00A906EE" w:rsidRDefault="00A906EE" w14:paraId="53754E76" w14:textId="76785B62">
                <w:pPr>
                  <w:pStyle w:val="Dager"/>
                  <w:framePr w:hSpace="0" w:wrap="auto" w:hAnchor="text" w:vAnchor="margin" w:yAlign="inline"/>
                  <w:rPr>
                    <w:noProof/>
                  </w:rPr>
                </w:pPr>
                <w:r w:rsidRPr="005F153F">
                  <w:rPr>
                    <w:rStyle w:val="DagerTegn"/>
                    <w:sz w:val="36"/>
                    <w:szCs w:val="36"/>
                  </w:rPr>
                  <w:t>Bearjadahke</w:t>
                </w:r>
              </w:p>
            </w:sdtContent>
          </w:sdt>
        </w:tc>
        <w:tc>
          <w:tcPr>
            <w:tcW w:w="2268" w:type="dxa"/>
            <w:shd w:val="clear" w:color="auto" w:fill="D7D2D9" w:themeFill="accent6" w:themeFillTint="66"/>
          </w:tcPr>
          <w:p w:rsidRPr="005F153F" w:rsidR="00A906EE" w:rsidP="00A906EE" w:rsidRDefault="00A906EE" w14:paraId="409A07A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816655111"/>
              <w:placeholder>
                <w:docPart w:val="201EFC199C224081A3B93EC2A0A9433C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A906EE" w:rsidP="00A906EE" w:rsidRDefault="00A906EE" w14:paraId="069B1D95" w14:textId="70253702">
                <w:pPr>
                  <w:pStyle w:val="Dager"/>
                  <w:framePr w:hSpace="0" w:wrap="auto" w:hAnchor="text" w:vAnchor="margin" w:yAlign="inline"/>
                </w:pPr>
                <w:r w:rsidRPr="005F153F">
                  <w:rPr>
                    <w:rStyle w:val="DagerTegn"/>
                    <w:sz w:val="36"/>
                    <w:szCs w:val="36"/>
                  </w:rPr>
                  <w:t>Laavvadahke</w:t>
                </w:r>
              </w:p>
            </w:sdtContent>
          </w:sdt>
        </w:tc>
        <w:tc>
          <w:tcPr>
            <w:tcW w:w="2269" w:type="dxa"/>
            <w:shd w:val="clear" w:color="auto" w:fill="C4BCC6" w:themeFill="accent6" w:themeFillTint="99"/>
          </w:tcPr>
          <w:p w:rsidRPr="005F153F" w:rsidR="00A906EE" w:rsidP="00A906EE" w:rsidRDefault="00A906EE" w14:paraId="633A4DF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1301763437"/>
              <w:placeholder>
                <w:docPart w:val="6982E088FCDD472795ADBB4E6A75075F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A906EE" w:rsidP="0031293D" w:rsidRDefault="00A906EE" w14:paraId="2C2B3760" w14:textId="4ECDDE70">
                <w:pPr>
                  <w:pStyle w:val="Dager"/>
                  <w:framePr w:hSpace="0" w:wrap="auto" w:hAnchor="text" w:vAnchor="margin" w:yAlign="inline"/>
                  <w:spacing w:after="120"/>
                </w:pPr>
                <w:r w:rsidRPr="005F153F">
                  <w:rPr>
                    <w:rStyle w:val="DagerTegn"/>
                    <w:sz w:val="36"/>
                    <w:szCs w:val="36"/>
                  </w:rPr>
                  <w:t>Aejlege</w:t>
                </w:r>
              </w:p>
            </w:sdtContent>
          </w:sdt>
        </w:tc>
      </w:tr>
      <w:tr w:rsidRPr="002E7480" w:rsidR="002E7480" w:rsidTr="00705264" w14:paraId="3FEAE8C6" w14:textId="77777777">
        <w:trPr>
          <w:trHeight w:val="1531" w:hRule="exact"/>
        </w:trPr>
        <w:tc>
          <w:tcPr>
            <w:tcW w:w="2267" w:type="dxa"/>
          </w:tcPr>
          <w:p w:rsidRPr="002C4A01" w:rsidR="002E7480" w:rsidP="002E7480" w:rsidRDefault="002E7480" w14:paraId="1A705C55" w14:textId="3AAA3853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2E7480" w:rsidP="002E7480" w:rsidRDefault="002E7480" w14:paraId="6392E44C" w14:textId="35EBCDD2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  <w:r>
              <w:rPr>
                <w:noProof/>
                <w:lang w:bidi="nb-NO"/>
              </w:rPr>
              <w:t>1</w:t>
            </w:r>
            <w:r>
              <w:rPr>
                <w:noProof/>
                <w:lang w:eastAsia="nb-NO"/>
              </w:rPr>
              <w:t xml:space="preserve">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243B1E1" wp14:editId="6A0BCE3E">
                      <wp:extent cx="86360" cy="86360"/>
                      <wp:effectExtent l="0" t="0" r="8890" b="8890"/>
                      <wp:docPr id="1597967622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5B936079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55" w:type="dxa"/>
          </w:tcPr>
          <w:p w:rsidRPr="002C4A01" w:rsidR="002E7480" w:rsidP="002E7480" w:rsidRDefault="002E7480" w14:paraId="154D1306" w14:textId="68EF66E9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8" w:type="dxa"/>
          </w:tcPr>
          <w:p w:rsidRPr="002C4A01" w:rsidR="002E7480" w:rsidP="002E7480" w:rsidRDefault="002E7480" w14:paraId="48DF97BC" w14:textId="521B2B16">
            <w:pPr>
              <w:pStyle w:val="Dato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268" w:type="dxa"/>
          </w:tcPr>
          <w:p w:rsidRPr="002C4A01" w:rsidR="002E7480" w:rsidP="002E7480" w:rsidRDefault="002E7480" w14:paraId="44CCD6DF" w14:textId="6F0C6306">
            <w:pPr>
              <w:pStyle w:val="Datoer"/>
              <w:rPr>
                <w:noProof/>
              </w:rPr>
            </w:pPr>
            <w:r>
              <w:rPr>
                <w:noProof/>
              </w:rPr>
              <w:t xml:space="preserve">4 </w:t>
            </w:r>
          </w:p>
        </w:tc>
        <w:tc>
          <w:tcPr>
            <w:tcW w:w="2268" w:type="dxa"/>
          </w:tcPr>
          <w:p w:rsidRPr="00F207AE" w:rsidR="002E7480" w:rsidP="002E7480" w:rsidRDefault="002E7480" w14:paraId="493FDA62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5</w:t>
            </w:r>
          </w:p>
          <w:p w:rsidRPr="00FD227F" w:rsidR="002E7480" w:rsidP="002E7480" w:rsidRDefault="002E7480" w14:paraId="2BF9FB2F" w14:textId="5980F81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9" w:type="dxa"/>
          </w:tcPr>
          <w:p w:rsidR="002E7480" w:rsidP="002E7480" w:rsidRDefault="002E7480" w14:paraId="2B356E14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6</w:t>
            </w:r>
          </w:p>
          <w:sdt>
            <w:sdtPr>
              <w:rPr>
                <w:rStyle w:val="merkedagerTegn"/>
              </w:rPr>
              <w:tag w:val="BLANK"/>
              <w:id w:val="-392583726"/>
              <w:placeholder>
                <w:docPart w:val="7E19F4D3E1D14229911FEB17174D5BB6"/>
              </w:placeholder>
              <w:dropDownList>
                <w:listItem w:value="Velg et element."/>
                <w:listItem w:displayText="Soemen åålmegebiejjie" w:value="Soemen åålmeg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3BCCB255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Soemen åålmegebiejjie</w:t>
                </w:r>
              </w:p>
            </w:sdtContent>
          </w:sdt>
          <w:sdt>
            <w:sdtPr>
              <w:rPr>
                <w:rStyle w:val="merkedagerTegn"/>
              </w:rPr>
              <w:tag w:val="BLANK"/>
              <w:id w:val="52056206"/>
              <w:placeholder>
                <w:docPart w:val="73FB9CF79B5A404BBE7135A6DBCDDBEE"/>
              </w:placeholder>
              <w:dropDownList>
                <w:listItem w:value="Velg et element."/>
                <w:listItem w:displayText="Mubpie adveente " w:value="Mubpie adveente 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22A6E270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 xml:space="preserve">Mubpie adveente </w:t>
                </w:r>
              </w:p>
            </w:sdtContent>
          </w:sdt>
          <w:p w:rsidRPr="00FD227F" w:rsidR="002E7480" w:rsidP="002E7480" w:rsidRDefault="002E7480" w14:paraId="30261470" w14:textId="36DEF69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2E7480" w:rsidTr="00705264" w14:paraId="0FB6F2C0" w14:textId="77777777">
        <w:trPr>
          <w:trHeight w:val="1531" w:hRule="exact"/>
        </w:trPr>
        <w:tc>
          <w:tcPr>
            <w:tcW w:w="2267" w:type="dxa"/>
          </w:tcPr>
          <w:p w:rsidRPr="00B87096" w:rsidR="002E7480" w:rsidP="002E7480" w:rsidRDefault="002E7480" w14:paraId="31F0D6D6" w14:textId="74069CD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  <w:r w:rsidRPr="00B87096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="002E7480" w:rsidP="002E7480" w:rsidRDefault="002E7480" w14:paraId="3CBB5EB6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eastAsia="nb-NO"/>
              </w:rPr>
              <w:t>8</w:t>
            </w:r>
          </w:p>
          <w:p w:rsidRPr="00B87096" w:rsidR="002E7480" w:rsidP="002E7480" w:rsidRDefault="002E7480" w14:paraId="7F6EA096" w14:textId="7B613BAA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="002E7480" w:rsidP="002E7480" w:rsidRDefault="002E7480" w14:paraId="7B2D42F5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9 </w: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126E9EDA" wp14:editId="38D0CFC3">
                      <wp:extent cx="86360" cy="86360"/>
                      <wp:effectExtent l="0" t="0" r="8890" b="8890"/>
                      <wp:docPr id="1412740357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588C2C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2E7480" w:rsidP="002E7480" w:rsidRDefault="002E7480" w14:paraId="662F93D8" w14:textId="4892C710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2E7480" w:rsidP="002E7480" w:rsidRDefault="002E7480" w14:paraId="4A47A3A7" w14:textId="6BFB2BB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10 </w:t>
            </w:r>
          </w:p>
        </w:tc>
        <w:tc>
          <w:tcPr>
            <w:tcW w:w="2268" w:type="dxa"/>
          </w:tcPr>
          <w:p w:rsidRPr="00B87096" w:rsidR="002E7480" w:rsidP="002E7480" w:rsidRDefault="002E7480" w14:paraId="395E23DF" w14:textId="626295BB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11</w:t>
            </w:r>
          </w:p>
        </w:tc>
        <w:tc>
          <w:tcPr>
            <w:tcW w:w="2268" w:type="dxa"/>
          </w:tcPr>
          <w:p w:rsidRPr="007666DE" w:rsidR="002E7480" w:rsidP="002E7480" w:rsidRDefault="002E7480" w14:paraId="6B92F28F" w14:textId="7B170664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12</w:t>
            </w:r>
          </w:p>
        </w:tc>
        <w:tc>
          <w:tcPr>
            <w:tcW w:w="2269" w:type="dxa"/>
          </w:tcPr>
          <w:p w:rsidR="002E7480" w:rsidP="002E7480" w:rsidRDefault="002E7480" w14:paraId="1A8A49B8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13</w:t>
            </w:r>
          </w:p>
          <w:sdt>
            <w:sdtPr>
              <w:rPr>
                <w:rStyle w:val="merkedagerTegn"/>
              </w:rPr>
              <w:tag w:val="BLANK"/>
              <w:id w:val="-424500283"/>
              <w:placeholder>
                <w:docPart w:val="993FBB5FF2AF43028DFA228292ACCBF7"/>
              </w:placeholder>
              <w:dropDownList>
                <w:listItem w:value="Velg et element."/>
                <w:listItem w:displayText="Luciabiejjie" w:value="Lucia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463ADEF3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Luciabiejjie</w:t>
                </w:r>
              </w:p>
            </w:sdtContent>
          </w:sdt>
          <w:sdt>
            <w:sdtPr>
              <w:rPr>
                <w:rStyle w:val="merkedagerTegn"/>
              </w:rPr>
              <w:tag w:val="BLANK"/>
              <w:id w:val="556661636"/>
              <w:placeholder>
                <w:docPart w:val="BE9FB9B7E13044B78FD37A1FCA913E56"/>
              </w:placeholder>
              <w:dropDownList>
                <w:listItem w:value="Velg et element."/>
                <w:listItem w:displayText="Gåalmede adveente " w:value="Gåalmede adveente 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4A1AA73F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 xml:space="preserve">Gåalmede adveente </w:t>
                </w:r>
              </w:p>
            </w:sdtContent>
          </w:sdt>
          <w:p w:rsidRPr="00FD227F" w:rsidR="002E7480" w:rsidP="002E7480" w:rsidRDefault="002E7480" w14:paraId="7F703BE6" w14:textId="49B53BD8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2E7480" w:rsidTr="00705264" w14:paraId="702366D1" w14:textId="77777777">
        <w:trPr>
          <w:trHeight w:val="1531" w:hRule="exact"/>
        </w:trPr>
        <w:tc>
          <w:tcPr>
            <w:tcW w:w="2267" w:type="dxa"/>
          </w:tcPr>
          <w:p w:rsidRPr="00B87096" w:rsidR="002E7480" w:rsidP="002E7480" w:rsidRDefault="002E7480" w14:paraId="788B5D87" w14:textId="1B63689E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1</w:t>
            </w:r>
            <w:r>
              <w:rPr>
                <w:noProof/>
                <w:lang w:val="se-NO" w:bidi="nb-NO"/>
              </w:rPr>
              <w:t>4</w:t>
            </w:r>
          </w:p>
        </w:tc>
        <w:tc>
          <w:tcPr>
            <w:tcW w:w="2268" w:type="dxa"/>
          </w:tcPr>
          <w:p w:rsidR="002E7480" w:rsidP="002E7480" w:rsidRDefault="002E7480" w14:paraId="4FB1340A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15</w:t>
            </w:r>
          </w:p>
          <w:p w:rsidRPr="00B87096" w:rsidR="002E7480" w:rsidP="002E7480" w:rsidRDefault="002E7480" w14:paraId="15900393" w14:textId="6EC6BB88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="002E7480" w:rsidP="002E7480" w:rsidRDefault="002E7480" w14:paraId="5C2637C7" w14:textId="77777777">
            <w:pPr>
              <w:pStyle w:val="Datoer"/>
              <w:rPr>
                <w:noProof/>
                <w:lang w:eastAsia="nb-NO"/>
              </w:rPr>
            </w:pPr>
            <w:r>
              <w:rPr>
                <w:noProof/>
                <w:lang w:val="se-NO" w:bidi="nb-NO"/>
              </w:rPr>
              <w:t>16</w:t>
            </w:r>
          </w:p>
          <w:p w:rsidRPr="00B87096" w:rsidR="002E7480" w:rsidP="002E7480" w:rsidRDefault="002E7480" w14:paraId="50E5D7DF" w14:textId="39E717CC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2E7480" w:rsidP="002E7480" w:rsidRDefault="002E7480" w14:paraId="1C976C11" w14:textId="689CB62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F06278D" wp14:editId="0A283D71">
                      <wp:extent cx="86360" cy="86360"/>
                      <wp:effectExtent l="0" t="0" r="8890" b="8890"/>
                      <wp:docPr id="1069862430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32261BA0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2E7480" w:rsidP="002E7480" w:rsidRDefault="002E7480" w14:paraId="78198AC9" w14:textId="0F354D5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tcW w:w="2268" w:type="dxa"/>
          </w:tcPr>
          <w:p w:rsidRPr="00B87096" w:rsidR="002E7480" w:rsidP="002E7480" w:rsidRDefault="002E7480" w14:paraId="06EE2D38" w14:textId="70724CE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19 </w:t>
            </w:r>
          </w:p>
        </w:tc>
        <w:tc>
          <w:tcPr>
            <w:tcW w:w="2269" w:type="dxa"/>
          </w:tcPr>
          <w:p w:rsidRPr="00CC630C" w:rsidR="002E7480" w:rsidP="002E7480" w:rsidRDefault="002E7480" w14:paraId="5E4DC9D6" w14:textId="3EF2610D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20</w:t>
            </w:r>
          </w:p>
          <w:p w:rsidR="002E7480" w:rsidP="002E7480" w:rsidRDefault="0034204E" w14:paraId="4664BDF3" w14:textId="77777777">
            <w:pPr>
              <w:pStyle w:val="merkedager"/>
              <w:framePr w:hSpace="0" w:wrap="auto" w:hAnchor="text" w:vAnchor="margin" w:yAlign="inline"/>
            </w:pPr>
            <w:sdt>
              <w:sdtPr>
                <w:rPr>
                  <w:rStyle w:val="merkedagerTegn"/>
                </w:rPr>
                <w:tag w:val="BLANK"/>
                <w:id w:val="1747379664"/>
                <w:placeholder>
                  <w:docPart w:val="3A9A707E24EF412C9D620936E6541F16"/>
                </w:placeholder>
                <w:dropDownList>
                  <w:listItem w:value="Velg et element."/>
                  <w:listItem w:displayText="Njealjede adveente" w:value="Njealjede adveente"/>
                  <w:listItem w:displayText=" " w:value=" "/>
                </w:dropDownList>
              </w:sdtPr>
              <w:sdtEndPr>
                <w:rPr>
                  <w:rStyle w:val="Standardskriftforavsnitt"/>
                </w:rPr>
              </w:sdtEndPr>
              <w:sdtContent>
                <w:r w:rsidRPr="002E7480" w:rsidR="002E7480">
                  <w:rPr>
                    <w:rStyle w:val="merkedagerTegn"/>
                  </w:rPr>
                  <w:t>Njealjede adveente</w:t>
                </w:r>
              </w:sdtContent>
            </w:sdt>
          </w:p>
          <w:p w:rsidR="002E7480" w:rsidP="002E7480" w:rsidRDefault="002E7480" w14:paraId="5045F026" w14:textId="65CCB0EC">
            <w:pPr>
              <w:pStyle w:val="merkedager"/>
              <w:framePr w:hSpace="0" w:wrap="auto" w:hAnchor="text" w:vAnchor="margin" w:yAlign="inline"/>
            </w:pPr>
          </w:p>
          <w:p w:rsidR="002E7480" w:rsidP="002E7480" w:rsidRDefault="002E7480" w14:paraId="261ABC8B" w14:textId="77777777">
            <w:pPr>
              <w:pStyle w:val="merkedager"/>
              <w:framePr w:hSpace="0" w:wrap="auto" w:hAnchor="text" w:vAnchor="margin" w:yAlign="inline"/>
            </w:pPr>
          </w:p>
          <w:p w:rsidRPr="0010793B" w:rsidR="002E7480" w:rsidP="002E7480" w:rsidRDefault="002E7480" w14:paraId="7A497BE8" w14:textId="27669F2E">
            <w:pPr>
              <w:pStyle w:val="merkedager"/>
              <w:framePr w:hSpace="0" w:wrap="auto" w:hAnchor="text" w:vAnchor="margin" w:yAlign="inline"/>
              <w:rPr>
                <w:lang w:val="en-GB"/>
              </w:rPr>
            </w:pPr>
          </w:p>
        </w:tc>
      </w:tr>
      <w:tr w:rsidRPr="002C4A01" w:rsidR="002E7480" w:rsidTr="00705264" w14:paraId="03C64B73" w14:textId="77777777">
        <w:trPr>
          <w:trHeight w:val="1531" w:hRule="exact"/>
        </w:trPr>
        <w:tc>
          <w:tcPr>
            <w:tcW w:w="2267" w:type="dxa"/>
          </w:tcPr>
          <w:p w:rsidR="002E7480" w:rsidP="00BD6824" w:rsidRDefault="002E7480" w14:paraId="6FEE0BBD" w14:textId="77777777">
            <w:pPr>
              <w:pStyle w:val="Datoer"/>
              <w:rPr>
                <w:rFonts w:ascii="Calibri Light" w:hAnsi="Calibri Light"/>
                <w:noProof/>
                <w:color w:val="595959" w:themeColor="text1" w:themeTint="A6"/>
                <w:sz w:val="18"/>
              </w:rPr>
            </w:pPr>
            <w:r>
              <w:rPr>
                <w:noProof/>
                <w:lang w:val="se-NO"/>
              </w:rPr>
              <w:t>21</w:t>
            </w:r>
          </w:p>
          <w:p w:rsidRPr="00BD6824" w:rsidR="00BD6824" w:rsidP="00BD6824" w:rsidRDefault="00BD6824" w14:paraId="192C63BA" w14:textId="128768AB">
            <w:pPr>
              <w:pStyle w:val="Datoer"/>
              <w:rPr>
                <w:noProof/>
                <w:sz w:val="18"/>
              </w:rPr>
            </w:pPr>
            <w:r w:rsidRPr="00BD6824">
              <w:rPr>
                <w:noProof/>
                <w:sz w:val="18"/>
              </w:rPr>
              <w:t>Biejjie jarkele</w:t>
            </w:r>
          </w:p>
        </w:tc>
        <w:tc>
          <w:tcPr>
            <w:tcW w:w="2268" w:type="dxa"/>
          </w:tcPr>
          <w:p w:rsidRPr="000550F3" w:rsidR="002E7480" w:rsidP="002E7480" w:rsidRDefault="002E7480" w14:paraId="56FA9D87" w14:textId="0709C992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22</w:t>
            </w:r>
          </w:p>
        </w:tc>
        <w:tc>
          <w:tcPr>
            <w:tcW w:w="2255" w:type="dxa"/>
          </w:tcPr>
          <w:p w:rsidRPr="00B87096" w:rsidR="002E7480" w:rsidP="002E7480" w:rsidRDefault="002E7480" w14:paraId="677A1E68" w14:textId="6CDA26FD">
            <w:pPr>
              <w:pStyle w:val="Datoer"/>
              <w:rPr>
                <w:lang w:val="se-NO"/>
              </w:rPr>
            </w:pPr>
            <w:r>
              <w:rPr>
                <w:lang w:val="se-NO"/>
              </w:rPr>
              <w:t>23</w:t>
            </w:r>
          </w:p>
        </w:tc>
        <w:tc>
          <w:tcPr>
            <w:tcW w:w="2268" w:type="dxa"/>
          </w:tcPr>
          <w:p w:rsidR="002E7480" w:rsidP="002E7480" w:rsidRDefault="002E7480" w14:paraId="44D70C92" w14:textId="3FA1A59D">
            <w:pPr>
              <w:pStyle w:val="Datoer"/>
              <w:rPr>
                <w:noProof/>
                <w:lang w:val="se-NO" w:bidi="nb-NO"/>
              </w:rPr>
            </w:pPr>
            <w:r w:rsidRPr="008361F7">
              <w:rPr>
                <w:noProof/>
                <w:color w:val="auto"/>
                <w:lang w:val="se-NO" w:bidi="nb-NO"/>
              </w:rPr>
              <w:t>24</w:t>
            </w: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1517F25" wp14:editId="3E87898E">
                      <wp:extent cx="86360" cy="86360"/>
                      <wp:effectExtent l="0" t="0" r="27940" b="27940"/>
                      <wp:docPr id="5020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03954F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0550F3" w:rsidR="002E7480" w:rsidP="002E7480" w:rsidRDefault="002E7480" w14:paraId="090A06C6" w14:textId="77777777">
            <w:pPr>
              <w:pStyle w:val="Datoer"/>
              <w:rPr>
                <w:rFonts w:ascii="Calibri Light" w:hAnsi="Calibri Light" w:cs="Calibri Light"/>
                <w:noProof/>
                <w:sz w:val="18"/>
                <w:lang w:val="se-NO" w:bidi="nb-NO"/>
              </w:rPr>
            </w:pPr>
            <w:proofErr w:type="spellStart"/>
            <w:r w:rsidRPr="000550F3">
              <w:rPr>
                <w:rStyle w:val="cf01"/>
                <w:rFonts w:ascii="Calibri Light" w:hAnsi="Calibri Light" w:cs="Calibri Light"/>
                <w:sz w:val="18"/>
              </w:rPr>
              <w:t>Jåvle-iehkede</w:t>
            </w:r>
            <w:proofErr w:type="spellEnd"/>
          </w:p>
          <w:p w:rsidRPr="000550F3" w:rsidR="002E7480" w:rsidP="002E7480" w:rsidRDefault="002E7480" w14:paraId="52ED57DE" w14:textId="6B917DD5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="002E7480" w:rsidP="002E7480" w:rsidRDefault="002E7480" w14:paraId="67E90933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0329E6">
              <w:rPr>
                <w:noProof/>
                <w:color w:val="FF0000"/>
                <w:lang w:val="se-NO" w:bidi="nb-NO"/>
              </w:rPr>
              <w:t>2</w:t>
            </w:r>
            <w:r>
              <w:rPr>
                <w:noProof/>
                <w:color w:val="FF0000"/>
                <w:lang w:val="se-NO" w:bidi="nb-NO"/>
              </w:rPr>
              <w:t>5</w:t>
            </w:r>
          </w:p>
          <w:sdt>
            <w:sdtPr>
              <w:rPr>
                <w:rStyle w:val="merkedagerTegn"/>
              </w:rPr>
              <w:tag w:val="BLANK"/>
              <w:id w:val="-1744094927"/>
              <w:placeholder>
                <w:docPart w:val="151F2CCC17F249BD8AF2DE1FF3DF2B73"/>
              </w:placeholder>
              <w:dropDownList>
                <w:listItem w:value="Velg et element."/>
                <w:listItem w:displayText="Voestes jåvlebiejjie" w:value="Voestes jåvl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7212E7EE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Voestes jåvlebiejjie</w:t>
                </w:r>
              </w:p>
            </w:sdtContent>
          </w:sdt>
          <w:p w:rsidRPr="00705264" w:rsidR="002E7480" w:rsidP="002E7480" w:rsidRDefault="002E7480" w14:paraId="7650C28D" w14:textId="5A587FB5">
            <w:pPr>
              <w:pStyle w:val="merkedager"/>
              <w:framePr w:hSpace="0" w:wrap="auto" w:hAnchor="text" w:vAnchor="margin" w:yAlign="inline"/>
            </w:pPr>
            <w:r w:rsidRPr="000329E6">
              <w:rPr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0550F3" w:rsidR="002E7480" w:rsidP="002E7480" w:rsidRDefault="002E7480" w14:paraId="14E0AEEA" w14:textId="77777777">
            <w:pPr>
              <w:pStyle w:val="Datoer"/>
              <w:rPr>
                <w:noProof/>
                <w:color w:val="FF0000"/>
                <w:lang w:eastAsia="nb-NO"/>
              </w:rPr>
            </w:pPr>
            <w:r w:rsidRPr="008361F7">
              <w:rPr>
                <w:noProof/>
                <w:color w:val="FF0000"/>
                <w:lang w:val="se-NO" w:bidi="nb-NO"/>
              </w:rPr>
              <w:t>26</w:t>
            </w:r>
          </w:p>
          <w:sdt>
            <w:sdtPr>
              <w:rPr>
                <w:rStyle w:val="merkedagerTegn"/>
              </w:rPr>
              <w:tag w:val="BLANK"/>
              <w:id w:val="1512096856"/>
              <w:placeholder>
                <w:docPart w:val="3CB616150A184CC59CEAE67503615C3D"/>
              </w:placeholder>
              <w:dropDownList>
                <w:listItem w:value="Velg et element."/>
                <w:listItem w:displayText="Mubpie jåvlebiejjie" w:value="Mubpie jåvlebiejji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0AA2F2B2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Mubpie jåvlebiejjie</w:t>
                </w:r>
              </w:p>
            </w:sdtContent>
          </w:sdt>
          <w:p w:rsidR="002E7480" w:rsidP="002E7480" w:rsidRDefault="002E7480" w14:paraId="5142C0CE" w14:textId="2845462C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 </w:t>
            </w:r>
          </w:p>
          <w:p w:rsidRPr="00B87096" w:rsidR="002E7480" w:rsidP="002E7480" w:rsidRDefault="002E7480" w14:paraId="13449270" w14:textId="0D0A3F31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9" w:type="dxa"/>
          </w:tcPr>
          <w:p w:rsidR="002E7480" w:rsidP="002E7480" w:rsidRDefault="002E7480" w14:paraId="6A35CD0F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27</w:t>
            </w:r>
          </w:p>
          <w:p w:rsidRPr="00E96ECA" w:rsidR="002E7480" w:rsidP="002E7480" w:rsidRDefault="002E7480" w14:paraId="48B285DD" w14:textId="4D472AB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2E7480" w:rsidTr="00705264" w14:paraId="4FB09F94" w14:textId="77777777">
        <w:trPr>
          <w:trHeight w:val="1531" w:hRule="exact"/>
        </w:trPr>
        <w:tc>
          <w:tcPr>
            <w:tcW w:w="2267" w:type="dxa"/>
          </w:tcPr>
          <w:p w:rsidRPr="00B87096" w:rsidR="002E7480" w:rsidP="002E7480" w:rsidRDefault="002E7480" w14:paraId="69493E49" w14:textId="1C621681">
            <w:pPr>
              <w:pStyle w:val="Datoer"/>
              <w:rPr>
                <w:lang w:val="se-NO"/>
              </w:rPr>
            </w:pPr>
            <w:r>
              <w:rPr>
                <w:lang w:val="se-NO"/>
              </w:rPr>
              <w:t>28</w:t>
            </w:r>
          </w:p>
        </w:tc>
        <w:tc>
          <w:tcPr>
            <w:tcW w:w="2268" w:type="dxa"/>
          </w:tcPr>
          <w:p w:rsidR="002E7480" w:rsidP="002E7480" w:rsidRDefault="002E7480" w14:paraId="3FEBEF82" w14:textId="77777777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29</w:t>
            </w:r>
          </w:p>
          <w:p w:rsidRPr="00B87096" w:rsidR="002E7480" w:rsidP="002E7480" w:rsidRDefault="002E7480" w14:paraId="39E7699C" w14:textId="745D28D1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Pr="00A26564" w:rsidR="002E7480" w:rsidP="002E7480" w:rsidRDefault="002E7480" w14:paraId="7DCB5F82" w14:textId="49E6588A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eastAsia="nb-NO"/>
              </w:rPr>
              <w:t xml:space="preserve">30 </w:t>
            </w:r>
            <w:r w:rsidR="00900FD9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24DF7F86" wp14:editId="2D2C05E8">
                      <wp:extent cx="86360" cy="86360"/>
                      <wp:effectExtent l="0" t="0" r="8890" b="8890"/>
                      <wp:docPr id="5023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7F5B9CC3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2E7480" w:rsidP="002E7480" w:rsidRDefault="002E7480" w14:paraId="4AF2E30F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/>
              </w:rPr>
              <w:t>31</w:t>
            </w:r>
          </w:p>
          <w:sdt>
            <w:sdtPr>
              <w:rPr>
                <w:rStyle w:val="merkedagerTegn"/>
              </w:rPr>
              <w:tag w:val="BLANK"/>
              <w:id w:val="302057844"/>
              <w:placeholder>
                <w:docPart w:val="327063FE2EAA45C4A9068C7FD5198200"/>
              </w:placeholder>
              <w:dropDownList>
                <w:listItem w:value="Velg et element."/>
                <w:listItem w:displayText="Orrejaepie-iehkede" w:value="Orrejaepie-iehkede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E7480" w:rsidP="002E7480" w:rsidRDefault="002E7480" w14:paraId="62FD8E0A" w14:textId="77777777">
                <w:pPr>
                  <w:pStyle w:val="merkedager"/>
                  <w:framePr w:hSpace="0" w:wrap="auto" w:hAnchor="text" w:vAnchor="margin" w:yAlign="inline"/>
                  <w:rPr>
                    <w:rStyle w:val="merkedagerTegn"/>
                  </w:rPr>
                </w:pPr>
                <w:r>
                  <w:rPr>
                    <w:rStyle w:val="merkedagerTegn"/>
                  </w:rPr>
                  <w:t>Orrejaepie-iehkede</w:t>
                </w:r>
              </w:p>
            </w:sdtContent>
          </w:sdt>
          <w:p w:rsidRPr="00B87096" w:rsidR="002E7480" w:rsidP="002E7480" w:rsidRDefault="002E7480" w14:paraId="7E1BF642" w14:textId="343EFC6F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2E7480" w:rsidP="002E7480" w:rsidRDefault="002E7480" w14:paraId="11C341E2" w14:textId="7F97FFA1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2E7480" w:rsidP="002E7480" w:rsidRDefault="002E7480" w14:paraId="1E871895" w14:textId="77777777">
            <w:pPr>
              <w:pStyle w:val="Datoer"/>
              <w:rPr>
                <w:noProof/>
                <w:lang w:bidi="nb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  <w:p w:rsidRPr="00DD7E63" w:rsidR="002E7480" w:rsidP="002E7480" w:rsidRDefault="002E7480" w14:paraId="0AC330FB" w14:textId="01EDE56C">
            <w:pPr>
              <w:pStyle w:val="Datoer"/>
              <w:rPr>
                <w:noProof/>
                <w:lang w:bidi="nb-NO"/>
              </w:rPr>
            </w:pPr>
          </w:p>
        </w:tc>
        <w:tc>
          <w:tcPr>
            <w:tcW w:w="2269" w:type="dxa"/>
          </w:tcPr>
          <w:p w:rsidRPr="0055129C" w:rsidR="002E7480" w:rsidP="002E7480" w:rsidRDefault="002E7480" w14:paraId="7D3AB14C" w14:textId="4A1B5EA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r w:rsidRPr="006364D7">
              <w:rPr>
                <w:color w:val="FF0000"/>
                <w:lang w:bidi="nb-NO"/>
              </w:rPr>
              <w:fldChar w:fldCharType="begin"/>
            </w:r>
            <w:r w:rsidRPr="006364D7">
              <w:rPr>
                <w:color w:val="FF0000"/>
                <w:lang w:bidi="nb-NO"/>
              </w:rPr>
              <w:instrText xml:space="preserve">IF </w:instrText>
            </w:r>
            <w:r w:rsidRPr="006364D7">
              <w:rPr>
                <w:color w:val="FF0000"/>
                <w:lang w:bidi="nb-NO"/>
              </w:rPr>
              <w:fldChar w:fldCharType="begin"/>
            </w:r>
            <w:r w:rsidRPr="006364D7">
              <w:rPr>
                <w:color w:val="FF0000"/>
                <w:lang w:bidi="nb-NO"/>
              </w:rPr>
              <w:instrText xml:space="preserve"> =E10</w:instrText>
            </w:r>
            <w:r w:rsidRPr="006364D7">
              <w:rPr>
                <w:color w:val="FF0000"/>
                <w:lang w:bidi="nb-NO"/>
              </w:rPr>
              <w:fldChar w:fldCharType="separate"/>
            </w:r>
            <w:r w:rsidRPr="006364D7">
              <w:rPr>
                <w:color w:val="FF0000"/>
                <w:lang w:bidi="nb-NO"/>
              </w:rPr>
              <w:instrText>31</w:instrText>
            </w:r>
            <w:r w:rsidRPr="006364D7">
              <w:rPr>
                <w:color w:val="FF0000"/>
                <w:lang w:bidi="nb-NO"/>
              </w:rPr>
              <w:fldChar w:fldCharType="end"/>
            </w:r>
            <w:r w:rsidRPr="006364D7">
              <w:rPr>
                <w:color w:val="FF0000"/>
                <w:lang w:bidi="nb-NO"/>
              </w:rPr>
              <w:instrText xml:space="preserve"> = 0,"" </w:instrText>
            </w:r>
            <w:r w:rsidRPr="006364D7">
              <w:rPr>
                <w:color w:val="FF0000"/>
                <w:lang w:bidi="nb-NO"/>
              </w:rPr>
              <w:fldChar w:fldCharType="begin"/>
            </w:r>
            <w:r w:rsidRPr="006364D7">
              <w:rPr>
                <w:color w:val="FF0000"/>
                <w:lang w:bidi="nb-NO"/>
              </w:rPr>
              <w:instrText xml:space="preserve"> IF </w:instrText>
            </w:r>
            <w:r w:rsidRPr="006364D7">
              <w:rPr>
                <w:color w:val="FF0000"/>
                <w:lang w:bidi="nb-NO"/>
              </w:rPr>
              <w:fldChar w:fldCharType="begin"/>
            </w:r>
            <w:r w:rsidRPr="006364D7">
              <w:rPr>
                <w:color w:val="FF0000"/>
                <w:lang w:bidi="nb-NO"/>
              </w:rPr>
              <w:instrText xml:space="preserve"> =E10 </w:instrText>
            </w:r>
            <w:r w:rsidRPr="006364D7">
              <w:rPr>
                <w:color w:val="FF0000"/>
                <w:lang w:bidi="nb-NO"/>
              </w:rPr>
              <w:fldChar w:fldCharType="separate"/>
            </w:r>
            <w:r w:rsidRPr="006364D7">
              <w:rPr>
                <w:color w:val="FF0000"/>
                <w:lang w:bidi="nb-NO"/>
              </w:rPr>
              <w:instrText>31</w:instrText>
            </w:r>
            <w:r w:rsidRPr="006364D7">
              <w:rPr>
                <w:color w:val="FF0000"/>
                <w:lang w:bidi="nb-NO"/>
              </w:rPr>
              <w:fldChar w:fldCharType="end"/>
            </w:r>
            <w:r w:rsidRPr="006364D7">
              <w:rPr>
                <w:color w:val="FF0000"/>
                <w:lang w:bidi="nb-NO"/>
              </w:rPr>
              <w:instrText xml:space="preserve">  &lt; </w:instrText>
            </w:r>
            <w:r w:rsidRPr="006364D7">
              <w:rPr>
                <w:color w:val="FF0000"/>
                <w:lang w:bidi="nb-NO"/>
              </w:rPr>
              <w:fldChar w:fldCharType="begin"/>
            </w:r>
            <w:r w:rsidRPr="006364D7">
              <w:rPr>
                <w:color w:val="FF0000"/>
                <w:lang w:bidi="nb-NO"/>
              </w:rPr>
              <w:instrText xml:space="preserve"> DocVariable MonthEnd \@ d </w:instrText>
            </w:r>
            <w:r w:rsidRPr="006364D7">
              <w:rPr>
                <w:color w:val="FF0000"/>
                <w:lang w:bidi="nb-NO"/>
              </w:rPr>
              <w:fldChar w:fldCharType="separate"/>
            </w:r>
            <w:r w:rsidRPr="006364D7">
              <w:rPr>
                <w:color w:val="FF0000"/>
                <w:lang w:bidi="nb-NO"/>
              </w:rPr>
              <w:instrText>31</w:instrText>
            </w:r>
            <w:r w:rsidRPr="006364D7">
              <w:rPr>
                <w:color w:val="FF0000"/>
                <w:lang w:bidi="nb-NO"/>
              </w:rPr>
              <w:fldChar w:fldCharType="end"/>
            </w:r>
            <w:r w:rsidRPr="006364D7">
              <w:rPr>
                <w:color w:val="FF0000"/>
                <w:lang w:bidi="nb-NO"/>
              </w:rPr>
              <w:instrText xml:space="preserve">  </w:instrText>
            </w:r>
            <w:r w:rsidRPr="006364D7">
              <w:rPr>
                <w:color w:val="FF0000"/>
                <w:lang w:bidi="nb-NO"/>
              </w:rPr>
              <w:fldChar w:fldCharType="begin"/>
            </w:r>
            <w:r w:rsidRPr="006364D7">
              <w:rPr>
                <w:color w:val="FF0000"/>
                <w:lang w:bidi="nb-NO"/>
              </w:rPr>
              <w:instrText xml:space="preserve"> =E10+1 </w:instrText>
            </w:r>
            <w:r w:rsidRPr="006364D7">
              <w:rPr>
                <w:color w:val="FF0000"/>
                <w:lang w:bidi="nb-NO"/>
              </w:rPr>
              <w:fldChar w:fldCharType="separate"/>
            </w:r>
            <w:r w:rsidRPr="006364D7">
              <w:rPr>
                <w:color w:val="FF0000"/>
                <w:lang w:bidi="nb-NO"/>
              </w:rPr>
              <w:instrText>27</w:instrText>
            </w:r>
            <w:r w:rsidRPr="006364D7">
              <w:rPr>
                <w:color w:val="FF0000"/>
                <w:lang w:bidi="nb-NO"/>
              </w:rPr>
              <w:fldChar w:fldCharType="end"/>
            </w:r>
            <w:r w:rsidRPr="006364D7">
              <w:rPr>
                <w:color w:val="FF0000"/>
                <w:lang w:bidi="nb-NO"/>
              </w:rPr>
              <w:instrText xml:space="preserve"> "" </w:instrText>
            </w:r>
            <w:r w:rsidRPr="006364D7">
              <w:rPr>
                <w:color w:val="FF0000"/>
                <w:lang w:bidi="nb-NO"/>
              </w:rPr>
              <w:fldChar w:fldCharType="end"/>
            </w:r>
            <w:r w:rsidRPr="006364D7">
              <w:rPr>
                <w:color w:val="FF0000"/>
                <w:lang w:bidi="nb-NO"/>
              </w:rPr>
              <w:fldChar w:fldCharType="end"/>
            </w:r>
            <w:r w:rsidRPr="0055129C">
              <w:rPr>
                <w:lang w:bidi="nb-NO"/>
              </w:rPr>
              <w:fldChar w:fldCharType="begin"/>
            </w:r>
            <w:r w:rsidRPr="0055129C">
              <w:rPr>
                <w:lang w:bidi="nb-NO"/>
              </w:rPr>
              <w:instrText xml:space="preserve">IF </w:instrText>
            </w:r>
            <w:r w:rsidRPr="0055129C">
              <w:rPr>
                <w:lang w:bidi="nb-NO"/>
              </w:rPr>
              <w:fldChar w:fldCharType="begin"/>
            </w:r>
            <w:r w:rsidRPr="0055129C">
              <w:rPr>
                <w:lang w:bidi="nb-NO"/>
              </w:rPr>
              <w:instrText xml:space="preserve"> =F10</w:instrText>
            </w:r>
            <w:r w:rsidRPr="0055129C">
              <w:rPr>
                <w:lang w:bidi="nb-NO"/>
              </w:rPr>
              <w:fldChar w:fldCharType="separate"/>
            </w:r>
            <w:r w:rsidRPr="0055129C">
              <w:rPr>
                <w:lang w:bidi="nb-NO"/>
              </w:rPr>
              <w:instrText>0</w:instrText>
            </w:r>
            <w:r w:rsidRPr="0055129C">
              <w:rPr>
                <w:lang w:bidi="nb-NO"/>
              </w:rPr>
              <w:fldChar w:fldCharType="end"/>
            </w:r>
            <w:r w:rsidRPr="0055129C">
              <w:rPr>
                <w:lang w:bidi="nb-NO"/>
              </w:rPr>
              <w:instrText xml:space="preserve"> = 0,"" </w:instrText>
            </w:r>
            <w:r w:rsidRPr="0055129C">
              <w:rPr>
                <w:lang w:bidi="nb-NO"/>
              </w:rPr>
              <w:fldChar w:fldCharType="begin"/>
            </w:r>
            <w:r w:rsidRPr="0055129C">
              <w:rPr>
                <w:lang w:bidi="nb-NO"/>
              </w:rPr>
              <w:instrText xml:space="preserve"> IF </w:instrText>
            </w:r>
            <w:r w:rsidRPr="0055129C">
              <w:rPr>
                <w:lang w:bidi="nb-NO"/>
              </w:rPr>
              <w:fldChar w:fldCharType="begin"/>
            </w:r>
            <w:r w:rsidRPr="0055129C">
              <w:rPr>
                <w:lang w:bidi="nb-NO"/>
              </w:rPr>
              <w:instrText xml:space="preserve"> =F10 </w:instrText>
            </w:r>
            <w:r w:rsidRPr="0055129C">
              <w:rPr>
                <w:lang w:bidi="nb-NO"/>
              </w:rPr>
              <w:fldChar w:fldCharType="separate"/>
            </w:r>
            <w:r w:rsidRPr="0055129C">
              <w:rPr>
                <w:lang w:bidi="nb-NO"/>
              </w:rPr>
              <w:instrText>27</w:instrText>
            </w:r>
            <w:r w:rsidRPr="0055129C">
              <w:rPr>
                <w:lang w:bidi="nb-NO"/>
              </w:rPr>
              <w:fldChar w:fldCharType="end"/>
            </w:r>
            <w:r w:rsidRPr="0055129C">
              <w:rPr>
                <w:lang w:bidi="nb-NO"/>
              </w:rPr>
              <w:instrText xml:space="preserve">  &lt; </w:instrText>
            </w:r>
            <w:r w:rsidRPr="0055129C">
              <w:rPr>
                <w:lang w:bidi="nb-NO"/>
              </w:rPr>
              <w:fldChar w:fldCharType="begin"/>
            </w:r>
            <w:r w:rsidRPr="0055129C">
              <w:rPr>
                <w:lang w:bidi="nb-NO"/>
              </w:rPr>
              <w:instrText xml:space="preserve"> DocVariable MonthEnd \@ d </w:instrText>
            </w:r>
            <w:r w:rsidRPr="0055129C">
              <w:rPr>
                <w:lang w:bidi="nb-NO"/>
              </w:rPr>
              <w:fldChar w:fldCharType="separate"/>
            </w:r>
            <w:r w:rsidRPr="0055129C">
              <w:rPr>
                <w:lang w:bidi="nb-NO"/>
              </w:rPr>
              <w:instrText>31</w:instrText>
            </w:r>
            <w:r w:rsidRPr="0055129C">
              <w:rPr>
                <w:lang w:bidi="nb-NO"/>
              </w:rPr>
              <w:fldChar w:fldCharType="end"/>
            </w:r>
            <w:r w:rsidRPr="0055129C">
              <w:rPr>
                <w:lang w:bidi="nb-NO"/>
              </w:rPr>
              <w:instrText xml:space="preserve">  </w:instrText>
            </w:r>
            <w:r w:rsidRPr="0055129C">
              <w:rPr>
                <w:lang w:bidi="nb-NO"/>
              </w:rPr>
              <w:fldChar w:fldCharType="begin"/>
            </w:r>
            <w:r w:rsidRPr="0055129C">
              <w:rPr>
                <w:lang w:bidi="nb-NO"/>
              </w:rPr>
              <w:instrText xml:space="preserve"> =F10+1 </w:instrText>
            </w:r>
            <w:r w:rsidRPr="0055129C">
              <w:rPr>
                <w:lang w:bidi="nb-NO"/>
              </w:rPr>
              <w:fldChar w:fldCharType="separate"/>
            </w:r>
            <w:r w:rsidRPr="0055129C">
              <w:rPr>
                <w:lang w:bidi="nb-NO"/>
              </w:rPr>
              <w:instrText>28</w:instrText>
            </w:r>
            <w:r w:rsidRPr="0055129C">
              <w:rPr>
                <w:lang w:bidi="nb-NO"/>
              </w:rPr>
              <w:fldChar w:fldCharType="end"/>
            </w:r>
            <w:r w:rsidRPr="0055129C">
              <w:rPr>
                <w:lang w:bidi="nb-NO"/>
              </w:rPr>
              <w:instrText xml:space="preserve"> "" </w:instrText>
            </w:r>
            <w:r w:rsidRPr="0055129C">
              <w:rPr>
                <w:lang w:bidi="nb-NO"/>
              </w:rPr>
              <w:fldChar w:fldCharType="separate"/>
            </w:r>
            <w:r w:rsidRPr="0055129C">
              <w:rPr>
                <w:lang w:bidi="nb-NO"/>
              </w:rPr>
              <w:instrText>28</w:instrText>
            </w:r>
            <w:r w:rsidRPr="0055129C">
              <w:rPr>
                <w:lang w:bidi="nb-NO"/>
              </w:rPr>
              <w:fldChar w:fldCharType="end"/>
            </w:r>
            <w:r w:rsidRPr="0055129C">
              <w:rPr>
                <w:lang w:bidi="nb-NO"/>
              </w:rPr>
              <w:fldChar w:fldCharType="end"/>
            </w:r>
          </w:p>
        </w:tc>
      </w:tr>
    </w:tbl>
    <w:p w:rsidRPr="00E053DB" w:rsidR="00E053DB" w:rsidP="00A1203B" w:rsidRDefault="00E053DB" w14:paraId="3BF12E33" w14:textId="77777777">
      <w:pPr>
        <w:rPr>
          <w:lang w:val="se-NO"/>
        </w:rPr>
      </w:pPr>
    </w:p>
    <w:sectPr w:rsidRPr="00E053DB" w:rsidR="00E053DB" w:rsidSect="006F52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 w:orient="portrait" w:code="8"/>
      <w:pgMar w:top="720" w:right="567" w:bottom="720" w:left="567" w:header="578" w:footer="57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A2D52" w:rsidRDefault="002A2D52" w14:paraId="622758B4" w14:textId="77777777">
      <w:pPr>
        <w:spacing w:before="0" w:after="0"/>
      </w:pPr>
      <w:r>
        <w:separator/>
      </w:r>
    </w:p>
  </w:endnote>
  <w:endnote w:type="continuationSeparator" w:id="0">
    <w:p w:rsidR="002A2D52" w:rsidRDefault="002A2D52" w14:paraId="280E98D9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ura Medium">
    <w:altName w:val="Calibri"/>
    <w:charset w:val="00"/>
    <w:family w:val="auto"/>
    <w:pitch w:val="variable"/>
    <w:sig w:usb0="6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65C5F" w:rsidRDefault="00C65C5F" w14:paraId="517F6B76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65C5F" w:rsidRDefault="00C65C5F" w14:paraId="638484E3" w14:textId="7777777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65C5F" w:rsidRDefault="00C65C5F" w14:paraId="6716AF09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A2D52" w:rsidRDefault="002A2D52" w14:paraId="6AABB1BD" w14:textId="77777777">
      <w:pPr>
        <w:spacing w:before="0" w:after="0"/>
      </w:pPr>
      <w:r>
        <w:separator/>
      </w:r>
    </w:p>
  </w:footnote>
  <w:footnote w:type="continuationSeparator" w:id="0">
    <w:p w:rsidR="002A2D52" w:rsidRDefault="002A2D52" w14:paraId="28BBA24B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65C5F" w:rsidRDefault="00C65C5F" w14:paraId="32DD1506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65C5F" w:rsidRDefault="00C65C5F" w14:paraId="493EB58B" w14:textId="7777777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932F70" w:rsidP="005F0AE5" w:rsidRDefault="005F0AE5" w14:paraId="0C7888CD" w14:textId="14C76780">
    <w:pPr>
      <w:pStyle w:val="Topptekst"/>
      <w:tabs>
        <w:tab w:val="left" w:pos="51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0DA687A" wp14:editId="4210A788">
          <wp:simplePos x="0" y="0"/>
          <wp:positionH relativeFrom="column">
            <wp:posOffset>-356260</wp:posOffset>
          </wp:positionH>
          <wp:positionV relativeFrom="paragraph">
            <wp:posOffset>-368770</wp:posOffset>
          </wp:positionV>
          <wp:extent cx="10584947" cy="14972578"/>
          <wp:effectExtent l="0" t="0" r="6985" b="1270"/>
          <wp:wrapNone/>
          <wp:docPr id="40" name="Bilde 40" descr="Et bilde som inneholder plante, tre, vinter, piletr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Bilde 40" descr="Et bilde som inneholder plante, tre, vinter, piletre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84947" cy="14972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1710762599">
    <w:abstractNumId w:val="9"/>
  </w:num>
  <w:num w:numId="2" w16cid:durableId="635571180">
    <w:abstractNumId w:val="7"/>
  </w:num>
  <w:num w:numId="3" w16cid:durableId="1793354596">
    <w:abstractNumId w:val="6"/>
  </w:num>
  <w:num w:numId="4" w16cid:durableId="1282035272">
    <w:abstractNumId w:val="5"/>
  </w:num>
  <w:num w:numId="5" w16cid:durableId="1135949451">
    <w:abstractNumId w:val="4"/>
  </w:num>
  <w:num w:numId="6" w16cid:durableId="1724213319">
    <w:abstractNumId w:val="8"/>
  </w:num>
  <w:num w:numId="7" w16cid:durableId="1781561984">
    <w:abstractNumId w:val="3"/>
  </w:num>
  <w:num w:numId="8" w16cid:durableId="1715155308">
    <w:abstractNumId w:val="2"/>
  </w:num>
  <w:num w:numId="9" w16cid:durableId="1397514942">
    <w:abstractNumId w:val="1"/>
  </w:num>
  <w:num w:numId="10" w16cid:durableId="1204488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dirty"/>
  <w:attachedTemplate r:id="rId1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.02.2020"/>
    <w:docVar w:name="MonthStart" w:val="01.02.2020"/>
    <w:docVar w:name="ShowDynamicGuides" w:val="1"/>
    <w:docVar w:name="ShowMarginGuides" w:val="0"/>
    <w:docVar w:name="ShowOutlines" w:val="0"/>
    <w:docVar w:name="ShowStaticGuides" w:val="0"/>
  </w:docVars>
  <w:rsids>
    <w:rsidRoot w:val="00BA658C"/>
    <w:rsid w:val="000029E4"/>
    <w:rsid w:val="00004131"/>
    <w:rsid w:val="00004451"/>
    <w:rsid w:val="00005C84"/>
    <w:rsid w:val="00011800"/>
    <w:rsid w:val="00012E52"/>
    <w:rsid w:val="00015040"/>
    <w:rsid w:val="0001582F"/>
    <w:rsid w:val="00017690"/>
    <w:rsid w:val="000202BE"/>
    <w:rsid w:val="000211F9"/>
    <w:rsid w:val="00023159"/>
    <w:rsid w:val="00023A90"/>
    <w:rsid w:val="000265CA"/>
    <w:rsid w:val="000276F5"/>
    <w:rsid w:val="000277FA"/>
    <w:rsid w:val="000304D1"/>
    <w:rsid w:val="00030666"/>
    <w:rsid w:val="000321F4"/>
    <w:rsid w:val="000324F9"/>
    <w:rsid w:val="00032FCA"/>
    <w:rsid w:val="00033F8B"/>
    <w:rsid w:val="00035885"/>
    <w:rsid w:val="00035A07"/>
    <w:rsid w:val="00036366"/>
    <w:rsid w:val="00037F41"/>
    <w:rsid w:val="00040E47"/>
    <w:rsid w:val="000412EC"/>
    <w:rsid w:val="000467E7"/>
    <w:rsid w:val="00047424"/>
    <w:rsid w:val="00050ECF"/>
    <w:rsid w:val="00051933"/>
    <w:rsid w:val="000534A6"/>
    <w:rsid w:val="00053BA7"/>
    <w:rsid w:val="00053ED0"/>
    <w:rsid w:val="000550F3"/>
    <w:rsid w:val="000567B4"/>
    <w:rsid w:val="000612F6"/>
    <w:rsid w:val="000627CE"/>
    <w:rsid w:val="000632DF"/>
    <w:rsid w:val="0006570A"/>
    <w:rsid w:val="00066864"/>
    <w:rsid w:val="00066F3E"/>
    <w:rsid w:val="00070024"/>
    <w:rsid w:val="000704E7"/>
    <w:rsid w:val="00071518"/>
    <w:rsid w:val="000723CA"/>
    <w:rsid w:val="000730F4"/>
    <w:rsid w:val="000749A2"/>
    <w:rsid w:val="000766A1"/>
    <w:rsid w:val="00080438"/>
    <w:rsid w:val="0008061A"/>
    <w:rsid w:val="0008083A"/>
    <w:rsid w:val="00081F8E"/>
    <w:rsid w:val="00082B63"/>
    <w:rsid w:val="00083832"/>
    <w:rsid w:val="00086BA4"/>
    <w:rsid w:val="0008710B"/>
    <w:rsid w:val="000874B4"/>
    <w:rsid w:val="000875B4"/>
    <w:rsid w:val="0008796A"/>
    <w:rsid w:val="00087F0D"/>
    <w:rsid w:val="00091943"/>
    <w:rsid w:val="000919E1"/>
    <w:rsid w:val="00094281"/>
    <w:rsid w:val="0009552C"/>
    <w:rsid w:val="0009567A"/>
    <w:rsid w:val="000A009C"/>
    <w:rsid w:val="000A2EAF"/>
    <w:rsid w:val="000A5E80"/>
    <w:rsid w:val="000A7870"/>
    <w:rsid w:val="000B3BA0"/>
    <w:rsid w:val="000B5B44"/>
    <w:rsid w:val="000C18E1"/>
    <w:rsid w:val="000C2E55"/>
    <w:rsid w:val="000C3999"/>
    <w:rsid w:val="000C3ED5"/>
    <w:rsid w:val="000D22F5"/>
    <w:rsid w:val="000D2BA5"/>
    <w:rsid w:val="000D7D5C"/>
    <w:rsid w:val="000E6597"/>
    <w:rsid w:val="000F0783"/>
    <w:rsid w:val="000F0926"/>
    <w:rsid w:val="000F2205"/>
    <w:rsid w:val="000F3313"/>
    <w:rsid w:val="000F6150"/>
    <w:rsid w:val="00100E53"/>
    <w:rsid w:val="001017F0"/>
    <w:rsid w:val="0010220D"/>
    <w:rsid w:val="001031A9"/>
    <w:rsid w:val="00104BE2"/>
    <w:rsid w:val="0010793B"/>
    <w:rsid w:val="00107EB9"/>
    <w:rsid w:val="00111E72"/>
    <w:rsid w:val="00112D10"/>
    <w:rsid w:val="00112DC5"/>
    <w:rsid w:val="00113756"/>
    <w:rsid w:val="00114098"/>
    <w:rsid w:val="001208F3"/>
    <w:rsid w:val="00124ADC"/>
    <w:rsid w:val="0012597B"/>
    <w:rsid w:val="001267B7"/>
    <w:rsid w:val="00133C78"/>
    <w:rsid w:val="00133E5D"/>
    <w:rsid w:val="00135735"/>
    <w:rsid w:val="00143302"/>
    <w:rsid w:val="00145F8E"/>
    <w:rsid w:val="0014692D"/>
    <w:rsid w:val="001471B8"/>
    <w:rsid w:val="00147EBA"/>
    <w:rsid w:val="001505D3"/>
    <w:rsid w:val="0015325A"/>
    <w:rsid w:val="00156AA2"/>
    <w:rsid w:val="00164CE6"/>
    <w:rsid w:val="00165284"/>
    <w:rsid w:val="00170255"/>
    <w:rsid w:val="00180AB8"/>
    <w:rsid w:val="00180EB4"/>
    <w:rsid w:val="00182319"/>
    <w:rsid w:val="001855B1"/>
    <w:rsid w:val="00185C1B"/>
    <w:rsid w:val="00186D22"/>
    <w:rsid w:val="001919DA"/>
    <w:rsid w:val="001920EB"/>
    <w:rsid w:val="00193E15"/>
    <w:rsid w:val="001946AE"/>
    <w:rsid w:val="0019602A"/>
    <w:rsid w:val="001963D7"/>
    <w:rsid w:val="00196D0F"/>
    <w:rsid w:val="00197A8F"/>
    <w:rsid w:val="001A24E8"/>
    <w:rsid w:val="001A3C6F"/>
    <w:rsid w:val="001A4F23"/>
    <w:rsid w:val="001A53B2"/>
    <w:rsid w:val="001A6A89"/>
    <w:rsid w:val="001A7B98"/>
    <w:rsid w:val="001B1CD3"/>
    <w:rsid w:val="001B4BE1"/>
    <w:rsid w:val="001B4D07"/>
    <w:rsid w:val="001B75C2"/>
    <w:rsid w:val="001C0805"/>
    <w:rsid w:val="001C0A88"/>
    <w:rsid w:val="001C18EC"/>
    <w:rsid w:val="001C198F"/>
    <w:rsid w:val="001C1E53"/>
    <w:rsid w:val="001C2287"/>
    <w:rsid w:val="001C2695"/>
    <w:rsid w:val="001C3CE7"/>
    <w:rsid w:val="001C3DA4"/>
    <w:rsid w:val="001C4002"/>
    <w:rsid w:val="001D2583"/>
    <w:rsid w:val="001E0425"/>
    <w:rsid w:val="001E0F67"/>
    <w:rsid w:val="001E1445"/>
    <w:rsid w:val="001E2A91"/>
    <w:rsid w:val="001E562D"/>
    <w:rsid w:val="001E6011"/>
    <w:rsid w:val="001E766B"/>
    <w:rsid w:val="001E77B1"/>
    <w:rsid w:val="001F2D11"/>
    <w:rsid w:val="001F4744"/>
    <w:rsid w:val="001F4AD7"/>
    <w:rsid w:val="001F54CE"/>
    <w:rsid w:val="001F5581"/>
    <w:rsid w:val="001F6CFE"/>
    <w:rsid w:val="002010DA"/>
    <w:rsid w:val="00211ECC"/>
    <w:rsid w:val="00212700"/>
    <w:rsid w:val="00214E4E"/>
    <w:rsid w:val="00215385"/>
    <w:rsid w:val="00215C5D"/>
    <w:rsid w:val="00216DBB"/>
    <w:rsid w:val="0021743B"/>
    <w:rsid w:val="0022020B"/>
    <w:rsid w:val="0022110E"/>
    <w:rsid w:val="00221809"/>
    <w:rsid w:val="002220EB"/>
    <w:rsid w:val="00225C58"/>
    <w:rsid w:val="002265D2"/>
    <w:rsid w:val="0022762D"/>
    <w:rsid w:val="002365F4"/>
    <w:rsid w:val="00240296"/>
    <w:rsid w:val="0024097C"/>
    <w:rsid w:val="00243A00"/>
    <w:rsid w:val="00244418"/>
    <w:rsid w:val="00244CEE"/>
    <w:rsid w:val="00245D84"/>
    <w:rsid w:val="002465EB"/>
    <w:rsid w:val="00251CD7"/>
    <w:rsid w:val="002560F3"/>
    <w:rsid w:val="00256A21"/>
    <w:rsid w:val="0025748C"/>
    <w:rsid w:val="002616C8"/>
    <w:rsid w:val="00262E98"/>
    <w:rsid w:val="00266CBD"/>
    <w:rsid w:val="00270396"/>
    <w:rsid w:val="00270D3E"/>
    <w:rsid w:val="00272D48"/>
    <w:rsid w:val="00275080"/>
    <w:rsid w:val="00276F6B"/>
    <w:rsid w:val="00277272"/>
    <w:rsid w:val="00281669"/>
    <w:rsid w:val="00281798"/>
    <w:rsid w:val="00281A6A"/>
    <w:rsid w:val="0028300B"/>
    <w:rsid w:val="0028569E"/>
    <w:rsid w:val="0029215F"/>
    <w:rsid w:val="0029443B"/>
    <w:rsid w:val="00294CDB"/>
    <w:rsid w:val="00295EDC"/>
    <w:rsid w:val="00296743"/>
    <w:rsid w:val="00297167"/>
    <w:rsid w:val="00297490"/>
    <w:rsid w:val="002976E9"/>
    <w:rsid w:val="002A0CE6"/>
    <w:rsid w:val="002A2023"/>
    <w:rsid w:val="002A2D52"/>
    <w:rsid w:val="002A3026"/>
    <w:rsid w:val="002A3164"/>
    <w:rsid w:val="002A40AA"/>
    <w:rsid w:val="002A51E7"/>
    <w:rsid w:val="002A62C1"/>
    <w:rsid w:val="002A7CB4"/>
    <w:rsid w:val="002B2E46"/>
    <w:rsid w:val="002B3FD7"/>
    <w:rsid w:val="002B632D"/>
    <w:rsid w:val="002B7408"/>
    <w:rsid w:val="002B784A"/>
    <w:rsid w:val="002C19A2"/>
    <w:rsid w:val="002C2B00"/>
    <w:rsid w:val="002C394F"/>
    <w:rsid w:val="002C4A01"/>
    <w:rsid w:val="002C5995"/>
    <w:rsid w:val="002D18DF"/>
    <w:rsid w:val="002D38A0"/>
    <w:rsid w:val="002D3B52"/>
    <w:rsid w:val="002D57FC"/>
    <w:rsid w:val="002D5D55"/>
    <w:rsid w:val="002E02FF"/>
    <w:rsid w:val="002E12B2"/>
    <w:rsid w:val="002E1E22"/>
    <w:rsid w:val="002E244C"/>
    <w:rsid w:val="002E2479"/>
    <w:rsid w:val="002E2F24"/>
    <w:rsid w:val="002E576C"/>
    <w:rsid w:val="002E661E"/>
    <w:rsid w:val="002E6B04"/>
    <w:rsid w:val="002E73D2"/>
    <w:rsid w:val="002E7480"/>
    <w:rsid w:val="002F0879"/>
    <w:rsid w:val="002F44E5"/>
    <w:rsid w:val="002F7032"/>
    <w:rsid w:val="002F74AC"/>
    <w:rsid w:val="00301CF2"/>
    <w:rsid w:val="00301F2E"/>
    <w:rsid w:val="003020B5"/>
    <w:rsid w:val="00304290"/>
    <w:rsid w:val="00305DBC"/>
    <w:rsid w:val="00306244"/>
    <w:rsid w:val="003073BF"/>
    <w:rsid w:val="0031293D"/>
    <w:rsid w:val="00314894"/>
    <w:rsid w:val="00315DC8"/>
    <w:rsid w:val="003167EC"/>
    <w:rsid w:val="00316D47"/>
    <w:rsid w:val="0032006B"/>
    <w:rsid w:val="00320970"/>
    <w:rsid w:val="00321F5C"/>
    <w:rsid w:val="00321F71"/>
    <w:rsid w:val="00326F29"/>
    <w:rsid w:val="00327FC2"/>
    <w:rsid w:val="00330D0E"/>
    <w:rsid w:val="0033441A"/>
    <w:rsid w:val="0033468C"/>
    <w:rsid w:val="003358CF"/>
    <w:rsid w:val="0034204E"/>
    <w:rsid w:val="003429C4"/>
    <w:rsid w:val="003431CC"/>
    <w:rsid w:val="00345107"/>
    <w:rsid w:val="00345AA2"/>
    <w:rsid w:val="00353FFF"/>
    <w:rsid w:val="0035454F"/>
    <w:rsid w:val="00355819"/>
    <w:rsid w:val="00357587"/>
    <w:rsid w:val="0036156F"/>
    <w:rsid w:val="003634C1"/>
    <w:rsid w:val="00364197"/>
    <w:rsid w:val="00364359"/>
    <w:rsid w:val="00366BDC"/>
    <w:rsid w:val="0036729E"/>
    <w:rsid w:val="00367F19"/>
    <w:rsid w:val="00370BA2"/>
    <w:rsid w:val="003714B2"/>
    <w:rsid w:val="00371FFB"/>
    <w:rsid w:val="00375B27"/>
    <w:rsid w:val="00375DBB"/>
    <w:rsid w:val="0037702F"/>
    <w:rsid w:val="00380CDD"/>
    <w:rsid w:val="003812C5"/>
    <w:rsid w:val="0038500A"/>
    <w:rsid w:val="00391722"/>
    <w:rsid w:val="00392FB8"/>
    <w:rsid w:val="00394160"/>
    <w:rsid w:val="00394BB0"/>
    <w:rsid w:val="0039568D"/>
    <w:rsid w:val="0039586F"/>
    <w:rsid w:val="0039724D"/>
    <w:rsid w:val="00397896"/>
    <w:rsid w:val="003978D3"/>
    <w:rsid w:val="00397FED"/>
    <w:rsid w:val="003A1C5F"/>
    <w:rsid w:val="003A382D"/>
    <w:rsid w:val="003A4412"/>
    <w:rsid w:val="003B224C"/>
    <w:rsid w:val="003B57C9"/>
    <w:rsid w:val="003B60BE"/>
    <w:rsid w:val="003B7852"/>
    <w:rsid w:val="003C1917"/>
    <w:rsid w:val="003C3F1B"/>
    <w:rsid w:val="003C6891"/>
    <w:rsid w:val="003D209B"/>
    <w:rsid w:val="003D277E"/>
    <w:rsid w:val="003D4AAB"/>
    <w:rsid w:val="003E3E32"/>
    <w:rsid w:val="003E5232"/>
    <w:rsid w:val="003E67BB"/>
    <w:rsid w:val="003F37D4"/>
    <w:rsid w:val="003F4CB9"/>
    <w:rsid w:val="003F5483"/>
    <w:rsid w:val="00402787"/>
    <w:rsid w:val="00403170"/>
    <w:rsid w:val="00404297"/>
    <w:rsid w:val="00404466"/>
    <w:rsid w:val="00410C32"/>
    <w:rsid w:val="00410EE8"/>
    <w:rsid w:val="00411EAD"/>
    <w:rsid w:val="00412009"/>
    <w:rsid w:val="0041209B"/>
    <w:rsid w:val="00412651"/>
    <w:rsid w:val="00413185"/>
    <w:rsid w:val="0041429A"/>
    <w:rsid w:val="00417C2F"/>
    <w:rsid w:val="00421579"/>
    <w:rsid w:val="004223BF"/>
    <w:rsid w:val="0042534C"/>
    <w:rsid w:val="004257A2"/>
    <w:rsid w:val="00425CB6"/>
    <w:rsid w:val="00425EBF"/>
    <w:rsid w:val="00433C9C"/>
    <w:rsid w:val="00434DAC"/>
    <w:rsid w:val="00437B3C"/>
    <w:rsid w:val="00442008"/>
    <w:rsid w:val="0044323D"/>
    <w:rsid w:val="00443CFB"/>
    <w:rsid w:val="00444EAB"/>
    <w:rsid w:val="004464CF"/>
    <w:rsid w:val="00447964"/>
    <w:rsid w:val="00450B00"/>
    <w:rsid w:val="00451591"/>
    <w:rsid w:val="00452696"/>
    <w:rsid w:val="00453419"/>
    <w:rsid w:val="00454135"/>
    <w:rsid w:val="0045553C"/>
    <w:rsid w:val="00464700"/>
    <w:rsid w:val="00464730"/>
    <w:rsid w:val="00464E12"/>
    <w:rsid w:val="0046625F"/>
    <w:rsid w:val="004662ED"/>
    <w:rsid w:val="00473DC2"/>
    <w:rsid w:val="004747A7"/>
    <w:rsid w:val="00474B95"/>
    <w:rsid w:val="00475694"/>
    <w:rsid w:val="00476C4E"/>
    <w:rsid w:val="00476DBE"/>
    <w:rsid w:val="0047743D"/>
    <w:rsid w:val="004810E1"/>
    <w:rsid w:val="004811A7"/>
    <w:rsid w:val="004811C4"/>
    <w:rsid w:val="0048279F"/>
    <w:rsid w:val="00482D06"/>
    <w:rsid w:val="00484923"/>
    <w:rsid w:val="00485B63"/>
    <w:rsid w:val="00486680"/>
    <w:rsid w:val="004930EE"/>
    <w:rsid w:val="00494449"/>
    <w:rsid w:val="004A24CB"/>
    <w:rsid w:val="004A5A33"/>
    <w:rsid w:val="004A5BBE"/>
    <w:rsid w:val="004A6ED5"/>
    <w:rsid w:val="004A7D89"/>
    <w:rsid w:val="004B2939"/>
    <w:rsid w:val="004B3A7B"/>
    <w:rsid w:val="004B721E"/>
    <w:rsid w:val="004C1680"/>
    <w:rsid w:val="004C39F8"/>
    <w:rsid w:val="004C5C76"/>
    <w:rsid w:val="004C6D1B"/>
    <w:rsid w:val="004C724C"/>
    <w:rsid w:val="004D02C4"/>
    <w:rsid w:val="004D0729"/>
    <w:rsid w:val="004D1F55"/>
    <w:rsid w:val="004D2E00"/>
    <w:rsid w:val="004D3107"/>
    <w:rsid w:val="004D3A61"/>
    <w:rsid w:val="004D4AF8"/>
    <w:rsid w:val="004D4B86"/>
    <w:rsid w:val="004D60B3"/>
    <w:rsid w:val="004D7A24"/>
    <w:rsid w:val="004E010B"/>
    <w:rsid w:val="004E0CD0"/>
    <w:rsid w:val="004E23B5"/>
    <w:rsid w:val="004F0CEC"/>
    <w:rsid w:val="004F531F"/>
    <w:rsid w:val="004F61C6"/>
    <w:rsid w:val="004F7A7C"/>
    <w:rsid w:val="00500B45"/>
    <w:rsid w:val="00507465"/>
    <w:rsid w:val="0051036C"/>
    <w:rsid w:val="00510434"/>
    <w:rsid w:val="0051240B"/>
    <w:rsid w:val="00513EB6"/>
    <w:rsid w:val="005149DD"/>
    <w:rsid w:val="00514FAA"/>
    <w:rsid w:val="00515875"/>
    <w:rsid w:val="00516A30"/>
    <w:rsid w:val="00534A31"/>
    <w:rsid w:val="0054246B"/>
    <w:rsid w:val="00543046"/>
    <w:rsid w:val="00544856"/>
    <w:rsid w:val="00545D31"/>
    <w:rsid w:val="005470C7"/>
    <w:rsid w:val="005475ED"/>
    <w:rsid w:val="00547755"/>
    <w:rsid w:val="005504AF"/>
    <w:rsid w:val="0055129C"/>
    <w:rsid w:val="00551DEF"/>
    <w:rsid w:val="00557721"/>
    <w:rsid w:val="00557A49"/>
    <w:rsid w:val="00560D41"/>
    <w:rsid w:val="00562485"/>
    <w:rsid w:val="005626C6"/>
    <w:rsid w:val="00562BED"/>
    <w:rsid w:val="005658A4"/>
    <w:rsid w:val="00571EBD"/>
    <w:rsid w:val="00572FE4"/>
    <w:rsid w:val="00574E05"/>
    <w:rsid w:val="0057587F"/>
    <w:rsid w:val="005758F8"/>
    <w:rsid w:val="00575983"/>
    <w:rsid w:val="00575B4B"/>
    <w:rsid w:val="005769C3"/>
    <w:rsid w:val="0057752C"/>
    <w:rsid w:val="005828D6"/>
    <w:rsid w:val="00582DEC"/>
    <w:rsid w:val="005842FA"/>
    <w:rsid w:val="0058472D"/>
    <w:rsid w:val="00585A57"/>
    <w:rsid w:val="005865ED"/>
    <w:rsid w:val="00587B68"/>
    <w:rsid w:val="00594AC4"/>
    <w:rsid w:val="00596FAC"/>
    <w:rsid w:val="005A3C3D"/>
    <w:rsid w:val="005A4F20"/>
    <w:rsid w:val="005A4FF4"/>
    <w:rsid w:val="005A77B5"/>
    <w:rsid w:val="005B0A4B"/>
    <w:rsid w:val="005B0C48"/>
    <w:rsid w:val="005B1223"/>
    <w:rsid w:val="005B5172"/>
    <w:rsid w:val="005B7DDF"/>
    <w:rsid w:val="005C430B"/>
    <w:rsid w:val="005C5436"/>
    <w:rsid w:val="005C5639"/>
    <w:rsid w:val="005C575D"/>
    <w:rsid w:val="005D1B4E"/>
    <w:rsid w:val="005D1B69"/>
    <w:rsid w:val="005D23B0"/>
    <w:rsid w:val="005D264D"/>
    <w:rsid w:val="005D2E37"/>
    <w:rsid w:val="005D3353"/>
    <w:rsid w:val="005D6F1E"/>
    <w:rsid w:val="005E12E2"/>
    <w:rsid w:val="005E1537"/>
    <w:rsid w:val="005E20CB"/>
    <w:rsid w:val="005E20EB"/>
    <w:rsid w:val="005E220E"/>
    <w:rsid w:val="005E270A"/>
    <w:rsid w:val="005E309F"/>
    <w:rsid w:val="005E30FC"/>
    <w:rsid w:val="005E4D20"/>
    <w:rsid w:val="005E6D8F"/>
    <w:rsid w:val="005E7F80"/>
    <w:rsid w:val="005F0AE5"/>
    <w:rsid w:val="005F153F"/>
    <w:rsid w:val="005F39E9"/>
    <w:rsid w:val="00601CA0"/>
    <w:rsid w:val="00603652"/>
    <w:rsid w:val="0060603B"/>
    <w:rsid w:val="00606DF1"/>
    <w:rsid w:val="0061000E"/>
    <w:rsid w:val="00610AD6"/>
    <w:rsid w:val="00612A89"/>
    <w:rsid w:val="00612EC8"/>
    <w:rsid w:val="006167DD"/>
    <w:rsid w:val="00617387"/>
    <w:rsid w:val="006245FA"/>
    <w:rsid w:val="0062650C"/>
    <w:rsid w:val="00627FAB"/>
    <w:rsid w:val="006318A7"/>
    <w:rsid w:val="00632279"/>
    <w:rsid w:val="00633C3E"/>
    <w:rsid w:val="006357B6"/>
    <w:rsid w:val="00637A9D"/>
    <w:rsid w:val="00640A8A"/>
    <w:rsid w:val="00640FB9"/>
    <w:rsid w:val="00641343"/>
    <w:rsid w:val="00641AA6"/>
    <w:rsid w:val="00643701"/>
    <w:rsid w:val="00644681"/>
    <w:rsid w:val="00645512"/>
    <w:rsid w:val="006464D3"/>
    <w:rsid w:val="0064681C"/>
    <w:rsid w:val="006502C6"/>
    <w:rsid w:val="00650512"/>
    <w:rsid w:val="00654629"/>
    <w:rsid w:val="0065481B"/>
    <w:rsid w:val="0066008D"/>
    <w:rsid w:val="00663690"/>
    <w:rsid w:val="006642A7"/>
    <w:rsid w:val="00664892"/>
    <w:rsid w:val="00667518"/>
    <w:rsid w:val="006678D8"/>
    <w:rsid w:val="00667F67"/>
    <w:rsid w:val="0067028C"/>
    <w:rsid w:val="00670565"/>
    <w:rsid w:val="006706D3"/>
    <w:rsid w:val="00672FDC"/>
    <w:rsid w:val="0068195E"/>
    <w:rsid w:val="006851EB"/>
    <w:rsid w:val="0068679B"/>
    <w:rsid w:val="00693C78"/>
    <w:rsid w:val="0069422C"/>
    <w:rsid w:val="0069450A"/>
    <w:rsid w:val="006970CE"/>
    <w:rsid w:val="00697D23"/>
    <w:rsid w:val="006A0039"/>
    <w:rsid w:val="006A0D1B"/>
    <w:rsid w:val="006A1044"/>
    <w:rsid w:val="006A3B8C"/>
    <w:rsid w:val="006A4661"/>
    <w:rsid w:val="006A4816"/>
    <w:rsid w:val="006A4C65"/>
    <w:rsid w:val="006A774E"/>
    <w:rsid w:val="006B0B5E"/>
    <w:rsid w:val="006B1224"/>
    <w:rsid w:val="006B3040"/>
    <w:rsid w:val="006B4DBE"/>
    <w:rsid w:val="006B505C"/>
    <w:rsid w:val="006B5CDD"/>
    <w:rsid w:val="006B601D"/>
    <w:rsid w:val="006C065C"/>
    <w:rsid w:val="006C1BCD"/>
    <w:rsid w:val="006C3DC4"/>
    <w:rsid w:val="006C4857"/>
    <w:rsid w:val="006C4FAB"/>
    <w:rsid w:val="006C5821"/>
    <w:rsid w:val="006D0913"/>
    <w:rsid w:val="006D1901"/>
    <w:rsid w:val="006D5968"/>
    <w:rsid w:val="006D6444"/>
    <w:rsid w:val="006D70A9"/>
    <w:rsid w:val="006E10D8"/>
    <w:rsid w:val="006E18E0"/>
    <w:rsid w:val="006E2503"/>
    <w:rsid w:val="006E2EEC"/>
    <w:rsid w:val="006E49D3"/>
    <w:rsid w:val="006E4AFE"/>
    <w:rsid w:val="006E5A50"/>
    <w:rsid w:val="006E5BF1"/>
    <w:rsid w:val="006E620F"/>
    <w:rsid w:val="006F0D51"/>
    <w:rsid w:val="006F4EBA"/>
    <w:rsid w:val="006F5051"/>
    <w:rsid w:val="006F5223"/>
    <w:rsid w:val="0070036F"/>
    <w:rsid w:val="007013DA"/>
    <w:rsid w:val="007019D5"/>
    <w:rsid w:val="00701B8C"/>
    <w:rsid w:val="00703120"/>
    <w:rsid w:val="00705264"/>
    <w:rsid w:val="0070561A"/>
    <w:rsid w:val="00710962"/>
    <w:rsid w:val="0071177C"/>
    <w:rsid w:val="00711E90"/>
    <w:rsid w:val="00715298"/>
    <w:rsid w:val="0071725C"/>
    <w:rsid w:val="00725B59"/>
    <w:rsid w:val="00726792"/>
    <w:rsid w:val="00726BE9"/>
    <w:rsid w:val="007311B9"/>
    <w:rsid w:val="00731A5E"/>
    <w:rsid w:val="00732476"/>
    <w:rsid w:val="00732BBF"/>
    <w:rsid w:val="007330A2"/>
    <w:rsid w:val="00733E26"/>
    <w:rsid w:val="00740485"/>
    <w:rsid w:val="007412FE"/>
    <w:rsid w:val="00741EBA"/>
    <w:rsid w:val="0074217F"/>
    <w:rsid w:val="007465C9"/>
    <w:rsid w:val="00747C92"/>
    <w:rsid w:val="00750231"/>
    <w:rsid w:val="007512EF"/>
    <w:rsid w:val="00751732"/>
    <w:rsid w:val="00753968"/>
    <w:rsid w:val="007570AA"/>
    <w:rsid w:val="00757438"/>
    <w:rsid w:val="00760CC2"/>
    <w:rsid w:val="007628F5"/>
    <w:rsid w:val="00764DCF"/>
    <w:rsid w:val="00765B68"/>
    <w:rsid w:val="00765C14"/>
    <w:rsid w:val="007666DE"/>
    <w:rsid w:val="00766C5C"/>
    <w:rsid w:val="007722A4"/>
    <w:rsid w:val="00774F9C"/>
    <w:rsid w:val="007755C1"/>
    <w:rsid w:val="00776D13"/>
    <w:rsid w:val="007813E4"/>
    <w:rsid w:val="00781433"/>
    <w:rsid w:val="00782ADF"/>
    <w:rsid w:val="00786AF9"/>
    <w:rsid w:val="007941AD"/>
    <w:rsid w:val="0079473C"/>
    <w:rsid w:val="00794BA9"/>
    <w:rsid w:val="007A0C31"/>
    <w:rsid w:val="007A3A69"/>
    <w:rsid w:val="007A3FBB"/>
    <w:rsid w:val="007A4411"/>
    <w:rsid w:val="007A5253"/>
    <w:rsid w:val="007A6FD1"/>
    <w:rsid w:val="007B029E"/>
    <w:rsid w:val="007B592F"/>
    <w:rsid w:val="007C1EF5"/>
    <w:rsid w:val="007C321B"/>
    <w:rsid w:val="007C639E"/>
    <w:rsid w:val="007D0ECB"/>
    <w:rsid w:val="007D25AA"/>
    <w:rsid w:val="007D31CA"/>
    <w:rsid w:val="007D5942"/>
    <w:rsid w:val="007D768A"/>
    <w:rsid w:val="007E1259"/>
    <w:rsid w:val="007E4301"/>
    <w:rsid w:val="007E5F52"/>
    <w:rsid w:val="007E6693"/>
    <w:rsid w:val="007E72FD"/>
    <w:rsid w:val="007F3BA3"/>
    <w:rsid w:val="007F494D"/>
    <w:rsid w:val="007F4C27"/>
    <w:rsid w:val="007F6071"/>
    <w:rsid w:val="007F60E8"/>
    <w:rsid w:val="008002DF"/>
    <w:rsid w:val="0080049F"/>
    <w:rsid w:val="00800692"/>
    <w:rsid w:val="00800D43"/>
    <w:rsid w:val="0080107F"/>
    <w:rsid w:val="00802707"/>
    <w:rsid w:val="00802DF5"/>
    <w:rsid w:val="008054CA"/>
    <w:rsid w:val="00805A66"/>
    <w:rsid w:val="008068D2"/>
    <w:rsid w:val="0081075E"/>
    <w:rsid w:val="00811ECB"/>
    <w:rsid w:val="00812161"/>
    <w:rsid w:val="0081356A"/>
    <w:rsid w:val="00813F91"/>
    <w:rsid w:val="00815601"/>
    <w:rsid w:val="00816073"/>
    <w:rsid w:val="008177DD"/>
    <w:rsid w:val="0082134A"/>
    <w:rsid w:val="0082217B"/>
    <w:rsid w:val="00824389"/>
    <w:rsid w:val="008279FC"/>
    <w:rsid w:val="00831A51"/>
    <w:rsid w:val="00832997"/>
    <w:rsid w:val="00833206"/>
    <w:rsid w:val="00834EE4"/>
    <w:rsid w:val="00834F8F"/>
    <w:rsid w:val="0083644B"/>
    <w:rsid w:val="00836C87"/>
    <w:rsid w:val="00837EEE"/>
    <w:rsid w:val="00840CA8"/>
    <w:rsid w:val="008422E5"/>
    <w:rsid w:val="0084309E"/>
    <w:rsid w:val="008443EE"/>
    <w:rsid w:val="008445EA"/>
    <w:rsid w:val="008463BB"/>
    <w:rsid w:val="00846698"/>
    <w:rsid w:val="00847A29"/>
    <w:rsid w:val="00852287"/>
    <w:rsid w:val="008522A2"/>
    <w:rsid w:val="0085339F"/>
    <w:rsid w:val="00853AEE"/>
    <w:rsid w:val="0085492A"/>
    <w:rsid w:val="00855648"/>
    <w:rsid w:val="0086063D"/>
    <w:rsid w:val="00863B42"/>
    <w:rsid w:val="00864B04"/>
    <w:rsid w:val="00870C18"/>
    <w:rsid w:val="0087300B"/>
    <w:rsid w:val="00873053"/>
    <w:rsid w:val="008739E7"/>
    <w:rsid w:val="00873C32"/>
    <w:rsid w:val="0088020A"/>
    <w:rsid w:val="008810D6"/>
    <w:rsid w:val="008828A5"/>
    <w:rsid w:val="008836B0"/>
    <w:rsid w:val="008854D9"/>
    <w:rsid w:val="00890114"/>
    <w:rsid w:val="008901EB"/>
    <w:rsid w:val="00892E62"/>
    <w:rsid w:val="008A07EC"/>
    <w:rsid w:val="008A10BC"/>
    <w:rsid w:val="008A182E"/>
    <w:rsid w:val="008A3093"/>
    <w:rsid w:val="008A3979"/>
    <w:rsid w:val="008A6D5F"/>
    <w:rsid w:val="008B4C74"/>
    <w:rsid w:val="008B4FC7"/>
    <w:rsid w:val="008B77B0"/>
    <w:rsid w:val="008C2979"/>
    <w:rsid w:val="008C42E3"/>
    <w:rsid w:val="008C695C"/>
    <w:rsid w:val="008C6A7F"/>
    <w:rsid w:val="008D25B6"/>
    <w:rsid w:val="008D3BCF"/>
    <w:rsid w:val="008D4119"/>
    <w:rsid w:val="008D7E2B"/>
    <w:rsid w:val="008D7E8C"/>
    <w:rsid w:val="008E0730"/>
    <w:rsid w:val="008E22AB"/>
    <w:rsid w:val="008E3181"/>
    <w:rsid w:val="008E344E"/>
    <w:rsid w:val="008E4997"/>
    <w:rsid w:val="008E7E24"/>
    <w:rsid w:val="008E7FAF"/>
    <w:rsid w:val="008F0AE9"/>
    <w:rsid w:val="008F41D9"/>
    <w:rsid w:val="008F543C"/>
    <w:rsid w:val="008F7B32"/>
    <w:rsid w:val="009000CE"/>
    <w:rsid w:val="00900FD9"/>
    <w:rsid w:val="00902777"/>
    <w:rsid w:val="00902908"/>
    <w:rsid w:val="00903D75"/>
    <w:rsid w:val="00903F68"/>
    <w:rsid w:val="00904307"/>
    <w:rsid w:val="00905CF2"/>
    <w:rsid w:val="0091078E"/>
    <w:rsid w:val="00910A5F"/>
    <w:rsid w:val="00910E97"/>
    <w:rsid w:val="00911BB0"/>
    <w:rsid w:val="009131C5"/>
    <w:rsid w:val="0091416E"/>
    <w:rsid w:val="00914A5F"/>
    <w:rsid w:val="00914CF7"/>
    <w:rsid w:val="00916499"/>
    <w:rsid w:val="009164DD"/>
    <w:rsid w:val="00920948"/>
    <w:rsid w:val="00921FDE"/>
    <w:rsid w:val="009241CE"/>
    <w:rsid w:val="009249AE"/>
    <w:rsid w:val="0092535E"/>
    <w:rsid w:val="00925ED9"/>
    <w:rsid w:val="009303D3"/>
    <w:rsid w:val="00932F70"/>
    <w:rsid w:val="009348AB"/>
    <w:rsid w:val="0093558F"/>
    <w:rsid w:val="0093587D"/>
    <w:rsid w:val="00935AF8"/>
    <w:rsid w:val="00936A12"/>
    <w:rsid w:val="00940569"/>
    <w:rsid w:val="00940D52"/>
    <w:rsid w:val="009423FB"/>
    <w:rsid w:val="009448BF"/>
    <w:rsid w:val="00944E8D"/>
    <w:rsid w:val="00946833"/>
    <w:rsid w:val="009470D9"/>
    <w:rsid w:val="0094730F"/>
    <w:rsid w:val="00953801"/>
    <w:rsid w:val="00954122"/>
    <w:rsid w:val="0095509B"/>
    <w:rsid w:val="00955E5C"/>
    <w:rsid w:val="00961B05"/>
    <w:rsid w:val="00962AC0"/>
    <w:rsid w:val="00962D12"/>
    <w:rsid w:val="00966570"/>
    <w:rsid w:val="00967874"/>
    <w:rsid w:val="009678B0"/>
    <w:rsid w:val="00970CB6"/>
    <w:rsid w:val="009712AD"/>
    <w:rsid w:val="009728C0"/>
    <w:rsid w:val="00973B75"/>
    <w:rsid w:val="009750D2"/>
    <w:rsid w:val="009770BF"/>
    <w:rsid w:val="00980560"/>
    <w:rsid w:val="00980DD5"/>
    <w:rsid w:val="009817CC"/>
    <w:rsid w:val="00981FDF"/>
    <w:rsid w:val="009825B5"/>
    <w:rsid w:val="00982682"/>
    <w:rsid w:val="00983A51"/>
    <w:rsid w:val="009844BB"/>
    <w:rsid w:val="009879EC"/>
    <w:rsid w:val="00987FD6"/>
    <w:rsid w:val="00991824"/>
    <w:rsid w:val="009928D9"/>
    <w:rsid w:val="00997118"/>
    <w:rsid w:val="00997C7D"/>
    <w:rsid w:val="009A1416"/>
    <w:rsid w:val="009A164A"/>
    <w:rsid w:val="009A1AC6"/>
    <w:rsid w:val="009A1C25"/>
    <w:rsid w:val="009A20B5"/>
    <w:rsid w:val="009A3284"/>
    <w:rsid w:val="009A3593"/>
    <w:rsid w:val="009A5FE6"/>
    <w:rsid w:val="009A7CEF"/>
    <w:rsid w:val="009B0D9E"/>
    <w:rsid w:val="009B2C4C"/>
    <w:rsid w:val="009B469C"/>
    <w:rsid w:val="009B4F11"/>
    <w:rsid w:val="009B55B6"/>
    <w:rsid w:val="009C13EB"/>
    <w:rsid w:val="009C1ED4"/>
    <w:rsid w:val="009C2AAE"/>
    <w:rsid w:val="009C511F"/>
    <w:rsid w:val="009C545A"/>
    <w:rsid w:val="009C7CC9"/>
    <w:rsid w:val="009D1981"/>
    <w:rsid w:val="009D201D"/>
    <w:rsid w:val="009D26B7"/>
    <w:rsid w:val="009D31A4"/>
    <w:rsid w:val="009D34A0"/>
    <w:rsid w:val="009D4F6A"/>
    <w:rsid w:val="009D5D0A"/>
    <w:rsid w:val="009E2346"/>
    <w:rsid w:val="009E4BCC"/>
    <w:rsid w:val="009E5C94"/>
    <w:rsid w:val="009E752A"/>
    <w:rsid w:val="009F15C2"/>
    <w:rsid w:val="009F645E"/>
    <w:rsid w:val="009F671D"/>
    <w:rsid w:val="00A01455"/>
    <w:rsid w:val="00A03E58"/>
    <w:rsid w:val="00A03F8D"/>
    <w:rsid w:val="00A05834"/>
    <w:rsid w:val="00A071A1"/>
    <w:rsid w:val="00A07DFB"/>
    <w:rsid w:val="00A107D3"/>
    <w:rsid w:val="00A1203B"/>
    <w:rsid w:val="00A15CCC"/>
    <w:rsid w:val="00A17B22"/>
    <w:rsid w:val="00A20E99"/>
    <w:rsid w:val="00A2129A"/>
    <w:rsid w:val="00A22852"/>
    <w:rsid w:val="00A26564"/>
    <w:rsid w:val="00A26BFF"/>
    <w:rsid w:val="00A2755F"/>
    <w:rsid w:val="00A31283"/>
    <w:rsid w:val="00A33C2F"/>
    <w:rsid w:val="00A35C2F"/>
    <w:rsid w:val="00A35EB2"/>
    <w:rsid w:val="00A36400"/>
    <w:rsid w:val="00A3768A"/>
    <w:rsid w:val="00A37F4F"/>
    <w:rsid w:val="00A42049"/>
    <w:rsid w:val="00A4321A"/>
    <w:rsid w:val="00A43347"/>
    <w:rsid w:val="00A4602F"/>
    <w:rsid w:val="00A47E44"/>
    <w:rsid w:val="00A51B83"/>
    <w:rsid w:val="00A553C5"/>
    <w:rsid w:val="00A5556D"/>
    <w:rsid w:val="00A55BB9"/>
    <w:rsid w:val="00A55EDE"/>
    <w:rsid w:val="00A56F72"/>
    <w:rsid w:val="00A570C8"/>
    <w:rsid w:val="00A570CF"/>
    <w:rsid w:val="00A60013"/>
    <w:rsid w:val="00A615C2"/>
    <w:rsid w:val="00A61B91"/>
    <w:rsid w:val="00A622D6"/>
    <w:rsid w:val="00A63699"/>
    <w:rsid w:val="00A64BCC"/>
    <w:rsid w:val="00A6531A"/>
    <w:rsid w:val="00A71BD3"/>
    <w:rsid w:val="00A72AF6"/>
    <w:rsid w:val="00A76533"/>
    <w:rsid w:val="00A83D7B"/>
    <w:rsid w:val="00A86790"/>
    <w:rsid w:val="00A878CA"/>
    <w:rsid w:val="00A906EE"/>
    <w:rsid w:val="00A90ACA"/>
    <w:rsid w:val="00A91340"/>
    <w:rsid w:val="00A934FC"/>
    <w:rsid w:val="00A95141"/>
    <w:rsid w:val="00A95692"/>
    <w:rsid w:val="00A9592F"/>
    <w:rsid w:val="00A95E3D"/>
    <w:rsid w:val="00A97EC6"/>
    <w:rsid w:val="00AA1EE8"/>
    <w:rsid w:val="00AA1F2C"/>
    <w:rsid w:val="00AA1FDD"/>
    <w:rsid w:val="00AA1FE8"/>
    <w:rsid w:val="00AA4D2C"/>
    <w:rsid w:val="00AA5864"/>
    <w:rsid w:val="00AA5FC9"/>
    <w:rsid w:val="00AB0768"/>
    <w:rsid w:val="00AB18B6"/>
    <w:rsid w:val="00AB1ABA"/>
    <w:rsid w:val="00AB2D7A"/>
    <w:rsid w:val="00AB3172"/>
    <w:rsid w:val="00AB4022"/>
    <w:rsid w:val="00AB405E"/>
    <w:rsid w:val="00AC29ED"/>
    <w:rsid w:val="00AC2E79"/>
    <w:rsid w:val="00AC34DB"/>
    <w:rsid w:val="00AC6515"/>
    <w:rsid w:val="00AC7AA7"/>
    <w:rsid w:val="00AC7C8E"/>
    <w:rsid w:val="00AD056B"/>
    <w:rsid w:val="00AD0DD0"/>
    <w:rsid w:val="00AD226D"/>
    <w:rsid w:val="00AD228F"/>
    <w:rsid w:val="00AD3A81"/>
    <w:rsid w:val="00AD48D8"/>
    <w:rsid w:val="00AD590B"/>
    <w:rsid w:val="00AE1032"/>
    <w:rsid w:val="00AE154D"/>
    <w:rsid w:val="00AE3666"/>
    <w:rsid w:val="00AE55B0"/>
    <w:rsid w:val="00AE61AB"/>
    <w:rsid w:val="00B0013F"/>
    <w:rsid w:val="00B00D1B"/>
    <w:rsid w:val="00B0545B"/>
    <w:rsid w:val="00B111A0"/>
    <w:rsid w:val="00B11DF3"/>
    <w:rsid w:val="00B12A73"/>
    <w:rsid w:val="00B13FAE"/>
    <w:rsid w:val="00B140E8"/>
    <w:rsid w:val="00B148EF"/>
    <w:rsid w:val="00B14B35"/>
    <w:rsid w:val="00B16009"/>
    <w:rsid w:val="00B16B01"/>
    <w:rsid w:val="00B17494"/>
    <w:rsid w:val="00B2214F"/>
    <w:rsid w:val="00B252C3"/>
    <w:rsid w:val="00B253E1"/>
    <w:rsid w:val="00B262C2"/>
    <w:rsid w:val="00B26CB5"/>
    <w:rsid w:val="00B26F25"/>
    <w:rsid w:val="00B30E7A"/>
    <w:rsid w:val="00B316EA"/>
    <w:rsid w:val="00B31BD0"/>
    <w:rsid w:val="00B32172"/>
    <w:rsid w:val="00B32ED8"/>
    <w:rsid w:val="00B374D3"/>
    <w:rsid w:val="00B42632"/>
    <w:rsid w:val="00B428F3"/>
    <w:rsid w:val="00B42ABB"/>
    <w:rsid w:val="00B42D57"/>
    <w:rsid w:val="00B4332A"/>
    <w:rsid w:val="00B44FD3"/>
    <w:rsid w:val="00B4618A"/>
    <w:rsid w:val="00B47B1D"/>
    <w:rsid w:val="00B51E6C"/>
    <w:rsid w:val="00B54E7E"/>
    <w:rsid w:val="00B5536D"/>
    <w:rsid w:val="00B558E6"/>
    <w:rsid w:val="00B600DA"/>
    <w:rsid w:val="00B61ABD"/>
    <w:rsid w:val="00B6384D"/>
    <w:rsid w:val="00B65668"/>
    <w:rsid w:val="00B677CF"/>
    <w:rsid w:val="00B7212B"/>
    <w:rsid w:val="00B73487"/>
    <w:rsid w:val="00B73A7A"/>
    <w:rsid w:val="00B74495"/>
    <w:rsid w:val="00B75562"/>
    <w:rsid w:val="00B75567"/>
    <w:rsid w:val="00B7616D"/>
    <w:rsid w:val="00B87096"/>
    <w:rsid w:val="00B93C75"/>
    <w:rsid w:val="00B95236"/>
    <w:rsid w:val="00B97DFD"/>
    <w:rsid w:val="00BA0FCB"/>
    <w:rsid w:val="00BA2D4C"/>
    <w:rsid w:val="00BA658C"/>
    <w:rsid w:val="00BA6DF0"/>
    <w:rsid w:val="00BB1FF6"/>
    <w:rsid w:val="00BB5987"/>
    <w:rsid w:val="00BB5D7E"/>
    <w:rsid w:val="00BC0879"/>
    <w:rsid w:val="00BC0B0A"/>
    <w:rsid w:val="00BC109A"/>
    <w:rsid w:val="00BC6A26"/>
    <w:rsid w:val="00BC74C2"/>
    <w:rsid w:val="00BC7D76"/>
    <w:rsid w:val="00BD0439"/>
    <w:rsid w:val="00BD3A8B"/>
    <w:rsid w:val="00BD6824"/>
    <w:rsid w:val="00BD6906"/>
    <w:rsid w:val="00BE3465"/>
    <w:rsid w:val="00BE6298"/>
    <w:rsid w:val="00BF095E"/>
    <w:rsid w:val="00BF0FEE"/>
    <w:rsid w:val="00BF117C"/>
    <w:rsid w:val="00BF27AA"/>
    <w:rsid w:val="00BF2B66"/>
    <w:rsid w:val="00BF49AA"/>
    <w:rsid w:val="00BF4D90"/>
    <w:rsid w:val="00BF67BA"/>
    <w:rsid w:val="00BF6F37"/>
    <w:rsid w:val="00BF7CC2"/>
    <w:rsid w:val="00BF7D1B"/>
    <w:rsid w:val="00C051FE"/>
    <w:rsid w:val="00C060D8"/>
    <w:rsid w:val="00C0630A"/>
    <w:rsid w:val="00C07291"/>
    <w:rsid w:val="00C10132"/>
    <w:rsid w:val="00C104B1"/>
    <w:rsid w:val="00C10B64"/>
    <w:rsid w:val="00C11C9C"/>
    <w:rsid w:val="00C13630"/>
    <w:rsid w:val="00C16A28"/>
    <w:rsid w:val="00C20E94"/>
    <w:rsid w:val="00C214B2"/>
    <w:rsid w:val="00C22F43"/>
    <w:rsid w:val="00C23E89"/>
    <w:rsid w:val="00C24FEB"/>
    <w:rsid w:val="00C26273"/>
    <w:rsid w:val="00C35FEF"/>
    <w:rsid w:val="00C41633"/>
    <w:rsid w:val="00C423A4"/>
    <w:rsid w:val="00C5019C"/>
    <w:rsid w:val="00C50F8E"/>
    <w:rsid w:val="00C521E4"/>
    <w:rsid w:val="00C52F3A"/>
    <w:rsid w:val="00C567F8"/>
    <w:rsid w:val="00C601DD"/>
    <w:rsid w:val="00C64386"/>
    <w:rsid w:val="00C64389"/>
    <w:rsid w:val="00C653E7"/>
    <w:rsid w:val="00C65C5F"/>
    <w:rsid w:val="00C66FB1"/>
    <w:rsid w:val="00C7053D"/>
    <w:rsid w:val="00C708F7"/>
    <w:rsid w:val="00C70994"/>
    <w:rsid w:val="00C710C3"/>
    <w:rsid w:val="00C72355"/>
    <w:rsid w:val="00C72F2C"/>
    <w:rsid w:val="00C732F2"/>
    <w:rsid w:val="00C73707"/>
    <w:rsid w:val="00C7484F"/>
    <w:rsid w:val="00C7519B"/>
    <w:rsid w:val="00C768D0"/>
    <w:rsid w:val="00C769E1"/>
    <w:rsid w:val="00C80158"/>
    <w:rsid w:val="00C8024A"/>
    <w:rsid w:val="00C8079F"/>
    <w:rsid w:val="00C80DE0"/>
    <w:rsid w:val="00C82252"/>
    <w:rsid w:val="00C836F7"/>
    <w:rsid w:val="00C86946"/>
    <w:rsid w:val="00C921F9"/>
    <w:rsid w:val="00C94848"/>
    <w:rsid w:val="00C966A1"/>
    <w:rsid w:val="00CA5410"/>
    <w:rsid w:val="00CB00F4"/>
    <w:rsid w:val="00CB0C46"/>
    <w:rsid w:val="00CB48DC"/>
    <w:rsid w:val="00CB4A75"/>
    <w:rsid w:val="00CB54CB"/>
    <w:rsid w:val="00CB72FF"/>
    <w:rsid w:val="00CC42AB"/>
    <w:rsid w:val="00CC630C"/>
    <w:rsid w:val="00CC636D"/>
    <w:rsid w:val="00CC665C"/>
    <w:rsid w:val="00CC7602"/>
    <w:rsid w:val="00CD0219"/>
    <w:rsid w:val="00CD14F8"/>
    <w:rsid w:val="00CD3630"/>
    <w:rsid w:val="00CD4D32"/>
    <w:rsid w:val="00CD5975"/>
    <w:rsid w:val="00CD59AF"/>
    <w:rsid w:val="00CD766F"/>
    <w:rsid w:val="00CE0ED2"/>
    <w:rsid w:val="00CE1806"/>
    <w:rsid w:val="00CE5199"/>
    <w:rsid w:val="00CF2854"/>
    <w:rsid w:val="00CF3797"/>
    <w:rsid w:val="00D00F08"/>
    <w:rsid w:val="00D01438"/>
    <w:rsid w:val="00D0148C"/>
    <w:rsid w:val="00D0160C"/>
    <w:rsid w:val="00D0177A"/>
    <w:rsid w:val="00D01ED7"/>
    <w:rsid w:val="00D04783"/>
    <w:rsid w:val="00D04792"/>
    <w:rsid w:val="00D04FBD"/>
    <w:rsid w:val="00D0680F"/>
    <w:rsid w:val="00D06C99"/>
    <w:rsid w:val="00D075C7"/>
    <w:rsid w:val="00D07EFE"/>
    <w:rsid w:val="00D12187"/>
    <w:rsid w:val="00D12749"/>
    <w:rsid w:val="00D1348E"/>
    <w:rsid w:val="00D13B0D"/>
    <w:rsid w:val="00D14D97"/>
    <w:rsid w:val="00D1661F"/>
    <w:rsid w:val="00D173A3"/>
    <w:rsid w:val="00D17CD1"/>
    <w:rsid w:val="00D20F5E"/>
    <w:rsid w:val="00D21EF3"/>
    <w:rsid w:val="00D2236C"/>
    <w:rsid w:val="00D232D6"/>
    <w:rsid w:val="00D236BA"/>
    <w:rsid w:val="00D2583E"/>
    <w:rsid w:val="00D27D5A"/>
    <w:rsid w:val="00D35FCA"/>
    <w:rsid w:val="00D376C8"/>
    <w:rsid w:val="00D4206F"/>
    <w:rsid w:val="00D42766"/>
    <w:rsid w:val="00D4658D"/>
    <w:rsid w:val="00D46DD2"/>
    <w:rsid w:val="00D47395"/>
    <w:rsid w:val="00D531BF"/>
    <w:rsid w:val="00D54E46"/>
    <w:rsid w:val="00D606F4"/>
    <w:rsid w:val="00D60D9A"/>
    <w:rsid w:val="00D61ED6"/>
    <w:rsid w:val="00D62C6E"/>
    <w:rsid w:val="00D631D8"/>
    <w:rsid w:val="00D63ABA"/>
    <w:rsid w:val="00D65EA7"/>
    <w:rsid w:val="00D6650F"/>
    <w:rsid w:val="00D66E25"/>
    <w:rsid w:val="00D70353"/>
    <w:rsid w:val="00D70930"/>
    <w:rsid w:val="00D72AAC"/>
    <w:rsid w:val="00D76ABB"/>
    <w:rsid w:val="00D76ACE"/>
    <w:rsid w:val="00D80BC6"/>
    <w:rsid w:val="00D81751"/>
    <w:rsid w:val="00D81C2F"/>
    <w:rsid w:val="00D8299D"/>
    <w:rsid w:val="00D83768"/>
    <w:rsid w:val="00D83E6E"/>
    <w:rsid w:val="00D84A73"/>
    <w:rsid w:val="00D84BE2"/>
    <w:rsid w:val="00D8621F"/>
    <w:rsid w:val="00D8647B"/>
    <w:rsid w:val="00D87DFD"/>
    <w:rsid w:val="00D9029B"/>
    <w:rsid w:val="00D915EB"/>
    <w:rsid w:val="00D929D8"/>
    <w:rsid w:val="00D93612"/>
    <w:rsid w:val="00D93CE6"/>
    <w:rsid w:val="00D943AC"/>
    <w:rsid w:val="00D95138"/>
    <w:rsid w:val="00D95738"/>
    <w:rsid w:val="00DA3240"/>
    <w:rsid w:val="00DA7705"/>
    <w:rsid w:val="00DA7960"/>
    <w:rsid w:val="00DA79AD"/>
    <w:rsid w:val="00DB0AF0"/>
    <w:rsid w:val="00DB225A"/>
    <w:rsid w:val="00DB2CBF"/>
    <w:rsid w:val="00DB2D64"/>
    <w:rsid w:val="00DB3544"/>
    <w:rsid w:val="00DB408D"/>
    <w:rsid w:val="00DB4ECB"/>
    <w:rsid w:val="00DB6522"/>
    <w:rsid w:val="00DB733B"/>
    <w:rsid w:val="00DC3843"/>
    <w:rsid w:val="00DC4AE7"/>
    <w:rsid w:val="00DD05D3"/>
    <w:rsid w:val="00DD3170"/>
    <w:rsid w:val="00DD477D"/>
    <w:rsid w:val="00DD7E63"/>
    <w:rsid w:val="00DE3DC7"/>
    <w:rsid w:val="00DE42C4"/>
    <w:rsid w:val="00DE5D76"/>
    <w:rsid w:val="00DF342D"/>
    <w:rsid w:val="00DF438F"/>
    <w:rsid w:val="00DF4856"/>
    <w:rsid w:val="00DF4E7A"/>
    <w:rsid w:val="00DF5F74"/>
    <w:rsid w:val="00E0358B"/>
    <w:rsid w:val="00E050C2"/>
    <w:rsid w:val="00E053DB"/>
    <w:rsid w:val="00E05B0B"/>
    <w:rsid w:val="00E05DEE"/>
    <w:rsid w:val="00E0791F"/>
    <w:rsid w:val="00E1187A"/>
    <w:rsid w:val="00E15E77"/>
    <w:rsid w:val="00E17127"/>
    <w:rsid w:val="00E246A3"/>
    <w:rsid w:val="00E3101C"/>
    <w:rsid w:val="00E312BD"/>
    <w:rsid w:val="00E31B07"/>
    <w:rsid w:val="00E33609"/>
    <w:rsid w:val="00E34A70"/>
    <w:rsid w:val="00E34B95"/>
    <w:rsid w:val="00E35678"/>
    <w:rsid w:val="00E376BF"/>
    <w:rsid w:val="00E434C7"/>
    <w:rsid w:val="00E44BBC"/>
    <w:rsid w:val="00E44E63"/>
    <w:rsid w:val="00E4527B"/>
    <w:rsid w:val="00E47150"/>
    <w:rsid w:val="00E47293"/>
    <w:rsid w:val="00E533F6"/>
    <w:rsid w:val="00E540C6"/>
    <w:rsid w:val="00E547E3"/>
    <w:rsid w:val="00E55D01"/>
    <w:rsid w:val="00E577B9"/>
    <w:rsid w:val="00E606A5"/>
    <w:rsid w:val="00E619F4"/>
    <w:rsid w:val="00E620A3"/>
    <w:rsid w:val="00E6223A"/>
    <w:rsid w:val="00E62F0C"/>
    <w:rsid w:val="00E64BDA"/>
    <w:rsid w:val="00E64D5E"/>
    <w:rsid w:val="00E65924"/>
    <w:rsid w:val="00E65F77"/>
    <w:rsid w:val="00E70253"/>
    <w:rsid w:val="00E72708"/>
    <w:rsid w:val="00E7338D"/>
    <w:rsid w:val="00E76DC3"/>
    <w:rsid w:val="00E77D76"/>
    <w:rsid w:val="00E80485"/>
    <w:rsid w:val="00E8082D"/>
    <w:rsid w:val="00E85F91"/>
    <w:rsid w:val="00E91087"/>
    <w:rsid w:val="00E91303"/>
    <w:rsid w:val="00E915F7"/>
    <w:rsid w:val="00E91B8C"/>
    <w:rsid w:val="00E95D0E"/>
    <w:rsid w:val="00E95FC5"/>
    <w:rsid w:val="00E96A5B"/>
    <w:rsid w:val="00E96ECA"/>
    <w:rsid w:val="00EA3958"/>
    <w:rsid w:val="00EA415B"/>
    <w:rsid w:val="00EA5413"/>
    <w:rsid w:val="00EA62B6"/>
    <w:rsid w:val="00EA6F20"/>
    <w:rsid w:val="00EB065C"/>
    <w:rsid w:val="00EB0781"/>
    <w:rsid w:val="00EB09CF"/>
    <w:rsid w:val="00EB2E82"/>
    <w:rsid w:val="00EB3996"/>
    <w:rsid w:val="00EB3C94"/>
    <w:rsid w:val="00EB431C"/>
    <w:rsid w:val="00EB70F9"/>
    <w:rsid w:val="00EC0366"/>
    <w:rsid w:val="00EC2882"/>
    <w:rsid w:val="00EC6AA1"/>
    <w:rsid w:val="00EC75A7"/>
    <w:rsid w:val="00ED041E"/>
    <w:rsid w:val="00ED0E90"/>
    <w:rsid w:val="00ED1C12"/>
    <w:rsid w:val="00ED2362"/>
    <w:rsid w:val="00ED2EBC"/>
    <w:rsid w:val="00ED48DD"/>
    <w:rsid w:val="00ED634B"/>
    <w:rsid w:val="00ED63BC"/>
    <w:rsid w:val="00EE1679"/>
    <w:rsid w:val="00EE1E80"/>
    <w:rsid w:val="00EE276E"/>
    <w:rsid w:val="00EE41C9"/>
    <w:rsid w:val="00EE4DA7"/>
    <w:rsid w:val="00EE5015"/>
    <w:rsid w:val="00EE72CC"/>
    <w:rsid w:val="00EF1C4C"/>
    <w:rsid w:val="00EF207E"/>
    <w:rsid w:val="00EF2603"/>
    <w:rsid w:val="00EF54B4"/>
    <w:rsid w:val="00EF6CE0"/>
    <w:rsid w:val="00EF72CE"/>
    <w:rsid w:val="00F00C00"/>
    <w:rsid w:val="00F02BFA"/>
    <w:rsid w:val="00F02CA9"/>
    <w:rsid w:val="00F02F1B"/>
    <w:rsid w:val="00F03BC4"/>
    <w:rsid w:val="00F04D5A"/>
    <w:rsid w:val="00F1008A"/>
    <w:rsid w:val="00F1363D"/>
    <w:rsid w:val="00F203A1"/>
    <w:rsid w:val="00F207AE"/>
    <w:rsid w:val="00F22767"/>
    <w:rsid w:val="00F24FA9"/>
    <w:rsid w:val="00F259F6"/>
    <w:rsid w:val="00F2771C"/>
    <w:rsid w:val="00F27AC2"/>
    <w:rsid w:val="00F3028B"/>
    <w:rsid w:val="00F312C9"/>
    <w:rsid w:val="00F32816"/>
    <w:rsid w:val="00F34C71"/>
    <w:rsid w:val="00F3579C"/>
    <w:rsid w:val="00F35AE5"/>
    <w:rsid w:val="00F35FCA"/>
    <w:rsid w:val="00F37240"/>
    <w:rsid w:val="00F3765E"/>
    <w:rsid w:val="00F41441"/>
    <w:rsid w:val="00F4183C"/>
    <w:rsid w:val="00F42DD6"/>
    <w:rsid w:val="00F50F74"/>
    <w:rsid w:val="00F5167D"/>
    <w:rsid w:val="00F54687"/>
    <w:rsid w:val="00F551C4"/>
    <w:rsid w:val="00F56CCC"/>
    <w:rsid w:val="00F6313C"/>
    <w:rsid w:val="00F63AA8"/>
    <w:rsid w:val="00F64ACB"/>
    <w:rsid w:val="00F70A95"/>
    <w:rsid w:val="00F70CEB"/>
    <w:rsid w:val="00F74CA0"/>
    <w:rsid w:val="00F76974"/>
    <w:rsid w:val="00F7741B"/>
    <w:rsid w:val="00F77571"/>
    <w:rsid w:val="00F85F00"/>
    <w:rsid w:val="00F8627A"/>
    <w:rsid w:val="00F8730D"/>
    <w:rsid w:val="00F906DF"/>
    <w:rsid w:val="00F913D7"/>
    <w:rsid w:val="00F93B48"/>
    <w:rsid w:val="00F93D6E"/>
    <w:rsid w:val="00F93DE5"/>
    <w:rsid w:val="00F94D78"/>
    <w:rsid w:val="00F956B8"/>
    <w:rsid w:val="00F95C87"/>
    <w:rsid w:val="00F96D4D"/>
    <w:rsid w:val="00FA22A3"/>
    <w:rsid w:val="00FA3CE2"/>
    <w:rsid w:val="00FA4587"/>
    <w:rsid w:val="00FA4DD2"/>
    <w:rsid w:val="00FA7781"/>
    <w:rsid w:val="00FB2E54"/>
    <w:rsid w:val="00FB38FB"/>
    <w:rsid w:val="00FB5A81"/>
    <w:rsid w:val="00FC0A94"/>
    <w:rsid w:val="00FC27D6"/>
    <w:rsid w:val="00FC68A3"/>
    <w:rsid w:val="00FC7031"/>
    <w:rsid w:val="00FC7A2C"/>
    <w:rsid w:val="00FD227F"/>
    <w:rsid w:val="00FD2C51"/>
    <w:rsid w:val="00FD308E"/>
    <w:rsid w:val="00FD3603"/>
    <w:rsid w:val="00FD39DD"/>
    <w:rsid w:val="00FD3B04"/>
    <w:rsid w:val="00FD3F6F"/>
    <w:rsid w:val="00FD647D"/>
    <w:rsid w:val="00FD6B7F"/>
    <w:rsid w:val="00FE06F4"/>
    <w:rsid w:val="00FE32F9"/>
    <w:rsid w:val="00FE3444"/>
    <w:rsid w:val="00FE4705"/>
    <w:rsid w:val="00FE719C"/>
    <w:rsid w:val="00FF68C7"/>
    <w:rsid w:val="00FF6E88"/>
    <w:rsid w:val="1500D903"/>
    <w:rsid w:val="27DE1321"/>
    <w:rsid w:val="2CF3E07A"/>
    <w:rsid w:val="2D477473"/>
    <w:rsid w:val="2F4DABB5"/>
    <w:rsid w:val="33AA8A39"/>
    <w:rsid w:val="380A77A9"/>
    <w:rsid w:val="3C08F21E"/>
    <w:rsid w:val="41382B4F"/>
    <w:rsid w:val="52834323"/>
    <w:rsid w:val="5F73822B"/>
    <w:rsid w:val="6EB4C218"/>
    <w:rsid w:val="74639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9531C0"/>
  <w15:docId w15:val="{F1931ADD-7926-4652-8103-F8845CE8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18"/>
        <w:szCs w:val="18"/>
        <w:lang w:val="nb-NO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5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semiHidden="1" w:unhideWhenUsed="1" w:qFormat="1"/>
    <w:lsdException w:name="Emphasis" w:uiPriority="9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9" w:semiHidden="1" w:unhideWhenUsed="1" w:qFormat="1"/>
    <w:lsdException w:name="Subtle Reference" w:uiPriority="9" w:semiHidden="1" w:unhideWhenUsed="1" w:qFormat="1"/>
    <w:lsdException w:name="Intense Reference" w:uiPriority="9" w:semiHidden="1" w:unhideWhenUsed="1" w:qFormat="1"/>
    <w:lsdException w:name="Book Title" w:uiPriority="9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173A3"/>
    <w:rPr>
      <w:rFonts w:ascii="Calibri Light" w:hAnsi="Calibri Light"/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029E4"/>
    <w:pPr>
      <w:outlineLvl w:val="0"/>
    </w:pPr>
    <w:rPr>
      <w:rFonts w:ascii="Amatic SC" w:hAnsi="Amatic SC" w:cs="Amatic SC"/>
      <w:noProof/>
      <w:color w:val="000000" w:themeColor="text1"/>
      <w:sz w:val="120"/>
      <w:szCs w:val="120"/>
      <w:lang w:val="se-NO" w:bidi="nb-N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A66AC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A66AC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A66AC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43255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243255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Cs w:val="20"/>
    </w:rPr>
  </w:style>
  <w:style w:type="character" w:styleId="Standardskriftforavsnitt" w:default="1">
    <w:name w:val="Default Paragraph Font"/>
    <w:uiPriority w:val="1"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5"/>
    <w:qFormat/>
    <w:rsid w:val="00047424"/>
    <w:pPr>
      <w:spacing w:after="120" w:line="160" w:lineRule="exact"/>
    </w:pPr>
  </w:style>
  <w:style w:type="character" w:styleId="BrdtekstTegn" w:customStyle="1">
    <w:name w:val="Brødtekst Tegn"/>
    <w:basedOn w:val="Standardskriftforavsnitt"/>
    <w:link w:val="Brdtekst"/>
    <w:uiPriority w:val="5"/>
    <w:rsid w:val="00047424"/>
    <w:rPr>
      <w:rFonts w:ascii="Calibri Light" w:hAnsi="Calibri Light"/>
      <w:sz w:val="16"/>
    </w:rPr>
  </w:style>
  <w:style w:type="paragraph" w:styleId="Mned" w:customStyle="1">
    <w:name w:val="Måned"/>
    <w:basedOn w:val="Normal"/>
    <w:uiPriority w:val="1"/>
    <w:unhideWhenUsed/>
    <w:qFormat/>
    <w:pPr>
      <w:spacing w:before="0" w:after="0"/>
    </w:pPr>
    <w:rPr>
      <w:rFonts w:asciiTheme="majorHAnsi" w:hAnsiTheme="majorHAnsi" w:eastAsiaTheme="majorEastAsia"/>
      <w:color w:val="FFFFFF" w:themeColor="background1"/>
      <w:sz w:val="120"/>
      <w:szCs w:val="120"/>
    </w:rPr>
  </w:style>
  <w:style w:type="paragraph" w:styleId="r" w:customStyle="1">
    <w:name w:val="År"/>
    <w:basedOn w:val="Normal"/>
    <w:uiPriority w:val="2"/>
    <w:qFormat/>
    <w:pPr>
      <w:spacing w:before="0" w:after="120"/>
      <w:jc w:val="right"/>
    </w:pPr>
    <w:rPr>
      <w:rFonts w:asciiTheme="majorHAnsi" w:hAnsiTheme="majorHAnsi" w:eastAsiaTheme="majorEastAsia"/>
      <w:color w:val="FFFFFF" w:themeColor="background1"/>
      <w:sz w:val="64"/>
      <w:szCs w:val="64"/>
    </w:rPr>
  </w:style>
  <w:style w:type="paragraph" w:styleId="Undertittel">
    <w:name w:val="Subtitle"/>
    <w:basedOn w:val="Normal"/>
    <w:link w:val="UndertittelTegn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styleId="UndertittelTegn" w:customStyle="1">
    <w:name w:val="Undertittel Tegn"/>
    <w:basedOn w:val="Standardskriftforavsnitt"/>
    <w:link w:val="Undertittel"/>
    <w:uiPriority w:val="3"/>
    <w:rPr>
      <w:b/>
      <w:color w:val="FFFFFF" w:themeColor="background1"/>
      <w:sz w:val="24"/>
      <w:szCs w:val="24"/>
    </w:rPr>
  </w:style>
  <w:style w:type="paragraph" w:styleId="Tittel">
    <w:name w:val="Title"/>
    <w:basedOn w:val="Normal"/>
    <w:link w:val="TittelTegn"/>
    <w:uiPriority w:val="4"/>
    <w:qFormat/>
    <w:pPr>
      <w:spacing w:before="240" w:after="120"/>
    </w:pPr>
    <w:rPr>
      <w:rFonts w:asciiTheme="majorHAnsi" w:hAnsiTheme="majorHAnsi" w:eastAsiaTheme="majorEastAsia" w:cstheme="majorBidi"/>
      <w:color w:val="253356" w:themeColor="accent1" w:themeShade="80"/>
      <w:spacing w:val="5"/>
      <w:kern w:val="28"/>
      <w:sz w:val="40"/>
      <w:szCs w:val="40"/>
    </w:rPr>
  </w:style>
  <w:style w:type="character" w:styleId="TittelTegn" w:customStyle="1">
    <w:name w:val="Tittel Tegn"/>
    <w:basedOn w:val="Standardskriftforavsnitt"/>
    <w:link w:val="Tittel"/>
    <w:uiPriority w:val="4"/>
    <w:rPr>
      <w:rFonts w:asciiTheme="majorHAnsi" w:hAnsiTheme="majorHAnsi" w:eastAsiaTheme="majorEastAsia" w:cstheme="majorBidi"/>
      <w:color w:val="253356" w:themeColor="accent1" w:themeShade="80"/>
      <w:spacing w:val="5"/>
      <w:kern w:val="28"/>
      <w:sz w:val="40"/>
      <w:szCs w:val="40"/>
    </w:rPr>
  </w:style>
  <w:style w:type="paragraph" w:styleId="Dager" w:customStyle="1">
    <w:name w:val="Dager"/>
    <w:basedOn w:val="Normal"/>
    <w:link w:val="DagerTegn"/>
    <w:uiPriority w:val="6"/>
    <w:qFormat/>
    <w:rsid w:val="00903F68"/>
    <w:pPr>
      <w:framePr w:hSpace="141" w:wrap="around" w:hAnchor="margin" w:vAnchor="text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/>
    </w:rPr>
  </w:style>
  <w:style w:type="table" w:styleId="Tabellkalender" w:customStyle="1">
    <w:name w:val="Tabellkalender"/>
    <w:basedOn w:val="Vanligtabell"/>
    <w:tblPr>
      <w:tblBorders>
        <w:top w:val="single" w:color="BFBFBF" w:themeColor="background1" w:themeShade="BF" w:sz="6" w:space="0"/>
        <w:left w:val="single" w:color="BFBFBF" w:themeColor="background1" w:themeShade="BF" w:sz="6" w:space="0"/>
        <w:bottom w:val="single" w:color="BFBFBF" w:themeColor="background1" w:themeShade="BF" w:sz="6" w:space="0"/>
        <w:right w:val="single" w:color="BFBFBF" w:themeColor="background1" w:themeShade="BF" w:sz="6" w:space="0"/>
        <w:insideV w:val="single" w:color="BFBFBF" w:themeColor="background1" w:themeShade="BF" w:sz="6" w:space="0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styleId="Datoer" w:customStyle="1">
    <w:name w:val="Datoer"/>
    <w:basedOn w:val="Normal"/>
    <w:uiPriority w:val="7"/>
    <w:qFormat/>
    <w:rsid w:val="00B87096"/>
    <w:pPr>
      <w:spacing w:before="0" w:after="0"/>
    </w:pPr>
    <w:rPr>
      <w:rFonts w:ascii="Jura Medium" w:hAnsi="Jura Medium"/>
      <w:color w:val="000000" w:themeColor="text1"/>
      <w:sz w:val="48"/>
    </w:rPr>
  </w:style>
  <w:style w:type="paragraph" w:styleId="Bobletekst">
    <w:name w:val="Balloon Text"/>
    <w:basedOn w:val="Normal"/>
    <w:link w:val="BobletekstTegn"/>
    <w:uiPriority w:val="19"/>
    <w:semiHidden/>
    <w:unhideWhenUsed/>
    <w:rPr>
      <w:rFonts w:ascii="Tahoma" w:hAnsi="Tahoma" w:cs="Tahoma"/>
      <w:szCs w:val="16"/>
    </w:rPr>
  </w:style>
  <w:style w:type="character" w:styleId="BobletekstTegn" w:customStyle="1">
    <w:name w:val="Bobletekst Tegn"/>
    <w:basedOn w:val="Standardskriftforavsnitt"/>
    <w:link w:val="Bobletekst"/>
    <w:uiPriority w:val="19"/>
    <w:semiHidden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uiPriority w:val="19"/>
    <w:semiHidden/>
    <w:unhideWhenUsed/>
  </w:style>
  <w:style w:type="paragraph" w:styleId="Blokktekst">
    <w:name w:val="Block Text"/>
    <w:basedOn w:val="Normal"/>
    <w:uiPriority w:val="19"/>
    <w:semiHidden/>
    <w:unhideWhenUsed/>
    <w:pPr>
      <w:pBdr>
        <w:top w:val="single" w:color="4A66AC" w:themeColor="accent1" w:sz="2" w:space="10" w:shadow="1"/>
        <w:left w:val="single" w:color="4A66AC" w:themeColor="accent1" w:sz="2" w:space="10" w:shadow="1"/>
        <w:bottom w:val="single" w:color="4A66AC" w:themeColor="accent1" w:sz="2" w:space="10" w:shadow="1"/>
        <w:right w:val="single" w:color="4A66AC" w:themeColor="accent1" w:sz="2" w:space="10" w:shadow="1"/>
      </w:pBdr>
      <w:ind w:left="1152" w:right="1152"/>
    </w:pPr>
    <w:rPr>
      <w:i/>
      <w:iCs/>
      <w:color w:val="4A66AC" w:themeColor="accent1"/>
    </w:rPr>
  </w:style>
  <w:style w:type="paragraph" w:styleId="Brdtekst2">
    <w:name w:val="Body Text 2"/>
    <w:basedOn w:val="Normal"/>
    <w:link w:val="Brdtekst2Tegn"/>
    <w:uiPriority w:val="19"/>
    <w:semiHidden/>
    <w:unhideWhenUsed/>
    <w:pPr>
      <w:spacing w:after="120"/>
      <w:ind w:left="360"/>
    </w:pPr>
  </w:style>
  <w:style w:type="paragraph" w:styleId="Brdtekst3">
    <w:name w:val="Body Text 3"/>
    <w:basedOn w:val="Normal"/>
    <w:link w:val="Brdtekst3Tegn"/>
    <w:uiPriority w:val="19"/>
    <w:semiHidden/>
    <w:unhideWhenUsed/>
    <w:pPr>
      <w:spacing w:after="120"/>
    </w:pPr>
    <w:rPr>
      <w:szCs w:val="16"/>
    </w:rPr>
  </w:style>
  <w:style w:type="character" w:styleId="Brdtekst3Tegn" w:customStyle="1">
    <w:name w:val="Brødtekst 3 Tegn"/>
    <w:basedOn w:val="Standardskriftforavsnitt"/>
    <w:link w:val="Brdtekst3"/>
    <w:uiPriority w:val="19"/>
    <w:semiHidden/>
    <w:rPr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19"/>
    <w:semiHidden/>
    <w:unhideWhenUsed/>
    <w:pPr>
      <w:spacing w:after="0" w:line="240" w:lineRule="auto"/>
      <w:ind w:firstLine="360"/>
    </w:pPr>
  </w:style>
  <w:style w:type="character" w:styleId="Brdtekst-frsteinnrykkTegn" w:customStyle="1">
    <w:name w:val="Brødtekst - første innrykk Tegn"/>
    <w:basedOn w:val="BrdtekstTegn"/>
    <w:link w:val="Brdtekst-frsteinnrykk"/>
    <w:uiPriority w:val="19"/>
    <w:semiHidden/>
    <w:rPr>
      <w:rFonts w:ascii="Calibri Light" w:hAnsi="Calibri Light"/>
      <w:sz w:val="20"/>
    </w:rPr>
  </w:style>
  <w:style w:type="character" w:styleId="Brdtekst2Tegn" w:customStyle="1">
    <w:name w:val="Brødtekst 2 Tegn"/>
    <w:basedOn w:val="Standardskriftforavsnitt"/>
    <w:link w:val="Brdtekst2"/>
    <w:uiPriority w:val="19"/>
    <w:semiHidden/>
    <w:rPr>
      <w:sz w:val="20"/>
    </w:rPr>
  </w:style>
  <w:style w:type="paragraph" w:styleId="Brdtekst-frsteinnrykk2">
    <w:name w:val="Body Text First Indent 2"/>
    <w:basedOn w:val="Brdtekst2"/>
    <w:link w:val="Brdtekst-frsteinnrykk2Tegn"/>
    <w:uiPriority w:val="19"/>
    <w:semiHidden/>
    <w:unhideWhenUsed/>
    <w:pPr>
      <w:spacing w:after="0"/>
      <w:ind w:firstLine="360"/>
    </w:pPr>
  </w:style>
  <w:style w:type="character" w:styleId="Brdtekst-frsteinnrykk2Tegn" w:customStyle="1">
    <w:name w:val="Brødtekst - første innrykk 2 Tegn"/>
    <w:basedOn w:val="Brdtekst2Tegn"/>
    <w:link w:val="Brdtekst-frsteinnrykk2"/>
    <w:uiPriority w:val="19"/>
    <w:semiHidden/>
    <w:rPr>
      <w:sz w:val="20"/>
    </w:rPr>
  </w:style>
  <w:style w:type="paragraph" w:styleId="Brdtekstinnrykk2">
    <w:name w:val="Body Text Indent 2"/>
    <w:basedOn w:val="Normal"/>
    <w:link w:val="Brdtekstinnrykk2Tegn"/>
    <w:uiPriority w:val="19"/>
    <w:semiHidden/>
    <w:unhideWhenUsed/>
    <w:pPr>
      <w:spacing w:after="120" w:line="480" w:lineRule="auto"/>
      <w:ind w:left="360"/>
    </w:pPr>
  </w:style>
  <w:style w:type="character" w:styleId="Brdtekstinnrykk2Tegn" w:customStyle="1">
    <w:name w:val="Brødtekstinnrykk 2 Tegn"/>
    <w:basedOn w:val="Standardskriftforavsnitt"/>
    <w:link w:val="Brdtekstinnrykk2"/>
    <w:uiPriority w:val="19"/>
    <w:semiHidden/>
    <w:rPr>
      <w:sz w:val="20"/>
    </w:rPr>
  </w:style>
  <w:style w:type="paragraph" w:styleId="Brdtekstinnrykk3">
    <w:name w:val="Body Text Indent 3"/>
    <w:basedOn w:val="Normal"/>
    <w:link w:val="Brdtekstinnrykk3Tegn"/>
    <w:uiPriority w:val="19"/>
    <w:semiHidden/>
    <w:unhideWhenUsed/>
    <w:pPr>
      <w:spacing w:after="120"/>
      <w:ind w:left="360"/>
    </w:pPr>
    <w:rPr>
      <w:szCs w:val="16"/>
    </w:rPr>
  </w:style>
  <w:style w:type="character" w:styleId="Brdtekstinnrykk3Tegn" w:customStyle="1">
    <w:name w:val="Brødtekstinnrykk 3 Tegn"/>
    <w:basedOn w:val="Standardskriftforavsnitt"/>
    <w:link w:val="Brdtekstinnrykk3"/>
    <w:uiPriority w:val="19"/>
    <w:semiHidden/>
    <w:rPr>
      <w:sz w:val="16"/>
      <w:szCs w:val="16"/>
    </w:rPr>
  </w:style>
  <w:style w:type="paragraph" w:styleId="Bildetekst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A66AC" w:themeColor="accent1"/>
    </w:rPr>
  </w:style>
  <w:style w:type="paragraph" w:styleId="Hilsen">
    <w:name w:val="Closing"/>
    <w:basedOn w:val="Normal"/>
    <w:link w:val="HilsenTegn"/>
    <w:uiPriority w:val="19"/>
    <w:semiHidden/>
    <w:unhideWhenUsed/>
    <w:pPr>
      <w:ind w:left="4320"/>
    </w:pPr>
  </w:style>
  <w:style w:type="character" w:styleId="HilsenTegn" w:customStyle="1">
    <w:name w:val="Hilsen Tegn"/>
    <w:basedOn w:val="Standardskriftforavsnitt"/>
    <w:link w:val="Hilsen"/>
    <w:uiPriority w:val="19"/>
    <w:semiHidden/>
    <w:rPr>
      <w:sz w:val="20"/>
    </w:rPr>
  </w:style>
  <w:style w:type="paragraph" w:styleId="Merknadstekst">
    <w:name w:val="annotation text"/>
    <w:basedOn w:val="Normal"/>
    <w:link w:val="MerknadstekstTegn"/>
    <w:uiPriority w:val="19"/>
    <w:semiHidden/>
    <w:unhideWhenUsed/>
    <w:rPr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1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19"/>
    <w:semiHidden/>
    <w:unhideWhenUsed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19"/>
    <w:semiHidden/>
    <w:rPr>
      <w:b/>
      <w:bCs/>
      <w:sz w:val="20"/>
      <w:szCs w:val="20"/>
    </w:rPr>
  </w:style>
  <w:style w:type="paragraph" w:styleId="Dato">
    <w:name w:val="Date"/>
    <w:basedOn w:val="Normal"/>
    <w:next w:val="Normal"/>
    <w:link w:val="DatoTegn"/>
    <w:uiPriority w:val="19"/>
    <w:semiHidden/>
    <w:unhideWhenUsed/>
  </w:style>
  <w:style w:type="character" w:styleId="DatoTegn" w:customStyle="1">
    <w:name w:val="Dato Tegn"/>
    <w:basedOn w:val="Standardskriftforavsnitt"/>
    <w:link w:val="Dato"/>
    <w:uiPriority w:val="19"/>
    <w:semiHidden/>
    <w:rPr>
      <w:sz w:val="20"/>
    </w:rPr>
  </w:style>
  <w:style w:type="paragraph" w:styleId="Dokumentkart">
    <w:name w:val="Document Map"/>
    <w:basedOn w:val="Normal"/>
    <w:link w:val="DokumentkartTegn"/>
    <w:uiPriority w:val="19"/>
    <w:semiHidden/>
    <w:unhideWhenUsed/>
    <w:rPr>
      <w:rFonts w:ascii="Tahoma" w:hAnsi="Tahoma" w:cs="Tahoma"/>
      <w:szCs w:val="16"/>
    </w:rPr>
  </w:style>
  <w:style w:type="character" w:styleId="DokumentkartTegn" w:customStyle="1">
    <w:name w:val="Dokumentkart Tegn"/>
    <w:basedOn w:val="Standardskriftforavsnitt"/>
    <w:link w:val="Dokumentkart"/>
    <w:uiPriority w:val="19"/>
    <w:semiHidden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Tegn"/>
    <w:uiPriority w:val="19"/>
    <w:semiHidden/>
    <w:unhideWhenUsed/>
  </w:style>
  <w:style w:type="character" w:styleId="E-postsignaturTegn" w:customStyle="1">
    <w:name w:val="E-postsignatur Tegn"/>
    <w:basedOn w:val="Standardskriftforavsnitt"/>
    <w:link w:val="E-postsignatur"/>
    <w:uiPriority w:val="19"/>
    <w:semiHidden/>
    <w:rPr>
      <w:sz w:val="20"/>
    </w:rPr>
  </w:style>
  <w:style w:type="paragraph" w:styleId="Sluttnotetekst">
    <w:name w:val="endnote text"/>
    <w:basedOn w:val="Normal"/>
    <w:link w:val="SluttnotetekstTegn"/>
    <w:uiPriority w:val="19"/>
    <w:semiHidden/>
    <w:unhideWhenUsed/>
    <w:rPr>
      <w:szCs w:val="20"/>
    </w:rPr>
  </w:style>
  <w:style w:type="character" w:styleId="SluttnotetekstTegn" w:customStyle="1">
    <w:name w:val="Sluttnotetekst Tegn"/>
    <w:basedOn w:val="Standardskriftforavsnitt"/>
    <w:link w:val="Sluttnotetekst"/>
    <w:uiPriority w:val="19"/>
    <w:semiHidden/>
    <w:rPr>
      <w:sz w:val="20"/>
      <w:szCs w:val="20"/>
    </w:rPr>
  </w:style>
  <w:style w:type="paragraph" w:styleId="Konvoluttadresse">
    <w:name w:val="envelope address"/>
    <w:basedOn w:val="Normal"/>
    <w:uiPriority w:val="19"/>
    <w:semiHidden/>
    <w:unhideWhenUsed/>
    <w:pPr>
      <w:framePr w:w="7920" w:h="1980" w:hSpace="180" w:wrap="auto" w:hAnchor="page" w:xAlign="center" w:yAlign="bottom" w:hRule="exact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Avsenderadresse">
    <w:name w:val="envelope return"/>
    <w:basedOn w:val="Normal"/>
    <w:uiPriority w:val="19"/>
    <w:semiHidden/>
    <w:unhideWhenUsed/>
    <w:rPr>
      <w:rFonts w:asciiTheme="majorHAnsi" w:hAnsiTheme="majorHAnsi" w:eastAsiaTheme="majorEastAsia" w:cstheme="majorBidi"/>
      <w:szCs w:val="20"/>
    </w:rPr>
  </w:style>
  <w:style w:type="paragraph" w:styleId="Topptekst">
    <w:name w:val="header"/>
    <w:basedOn w:val="Normal"/>
    <w:link w:val="TopptekstTegn"/>
    <w:uiPriority w:val="99"/>
    <w:unhideWhenUsed/>
    <w:pPr>
      <w:spacing w:before="0" w:after="0"/>
    </w:pPr>
  </w:style>
  <w:style w:type="paragraph" w:styleId="Fotnotetekst">
    <w:name w:val="footnote text"/>
    <w:basedOn w:val="Normal"/>
    <w:link w:val="FotnotetekstTegn"/>
    <w:uiPriority w:val="19"/>
    <w:semiHidden/>
    <w:unhideWhenUsed/>
    <w:rPr>
      <w:szCs w:val="20"/>
    </w:rPr>
  </w:style>
  <w:style w:type="character" w:styleId="FotnotetekstTegn" w:customStyle="1">
    <w:name w:val="Fotnotetekst Tegn"/>
    <w:basedOn w:val="Standardskriftforavsnitt"/>
    <w:link w:val="Fotnotetekst"/>
    <w:uiPriority w:val="19"/>
    <w:semiHidden/>
    <w:rPr>
      <w:sz w:val="20"/>
      <w:szCs w:val="20"/>
    </w:rPr>
  </w:style>
  <w:style w:type="character" w:styleId="TopptekstTegn" w:customStyle="1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spacing w:before="0" w:after="0"/>
    </w:pPr>
  </w:style>
  <w:style w:type="character" w:styleId="Overskrift1Tegn" w:customStyle="1">
    <w:name w:val="Overskrift 1 Tegn"/>
    <w:basedOn w:val="Standardskriftforavsnitt"/>
    <w:link w:val="Overskrift1"/>
    <w:uiPriority w:val="9"/>
    <w:rsid w:val="000029E4"/>
    <w:rPr>
      <w:rFonts w:ascii="Amatic SC" w:hAnsi="Amatic SC" w:cs="Amatic SC"/>
      <w:noProof/>
      <w:color w:val="000000" w:themeColor="text1"/>
      <w:sz w:val="120"/>
      <w:szCs w:val="120"/>
      <w:lang w:val="se-NO" w:bidi="nb-NO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Pr>
      <w:rFonts w:asciiTheme="majorHAnsi" w:hAnsiTheme="majorHAnsi" w:eastAsiaTheme="majorEastAsia" w:cstheme="majorBidi"/>
      <w:b/>
      <w:bCs/>
      <w:color w:val="4A66AC" w:themeColor="accent1"/>
      <w:sz w:val="26"/>
      <w:szCs w:val="26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Pr>
      <w:rFonts w:asciiTheme="majorHAnsi" w:hAnsiTheme="majorHAnsi" w:eastAsiaTheme="majorEastAsia" w:cstheme="majorBidi"/>
      <w:b/>
      <w:bCs/>
      <w:color w:val="4A66AC" w:themeColor="accent1"/>
      <w:sz w:val="20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Pr>
      <w:rFonts w:asciiTheme="majorHAnsi" w:hAnsiTheme="majorHAnsi" w:eastAsiaTheme="majorEastAsia" w:cstheme="majorBidi"/>
      <w:b/>
      <w:bCs/>
      <w:i/>
      <w:iCs/>
      <w:color w:val="4A66AC" w:themeColor="accent1"/>
      <w:sz w:val="20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Pr>
      <w:rFonts w:asciiTheme="majorHAnsi" w:hAnsiTheme="majorHAnsi" w:eastAsiaTheme="majorEastAsia" w:cstheme="majorBidi"/>
      <w:color w:val="243255" w:themeColor="accent1" w:themeShade="7F"/>
      <w:sz w:val="20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Pr>
      <w:rFonts w:asciiTheme="majorHAnsi" w:hAnsiTheme="majorHAnsi" w:eastAsiaTheme="majorEastAsia" w:cstheme="majorBidi"/>
      <w:i/>
      <w:iCs/>
      <w:color w:val="243255" w:themeColor="accent1" w:themeShade="7F"/>
      <w:sz w:val="20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HTML-adresse">
    <w:name w:val="HTML Address"/>
    <w:basedOn w:val="Normal"/>
    <w:link w:val="HTML-adresseTegn"/>
    <w:uiPriority w:val="19"/>
    <w:semiHidden/>
    <w:unhideWhenUsed/>
    <w:rPr>
      <w:i/>
      <w:iCs/>
    </w:rPr>
  </w:style>
  <w:style w:type="character" w:styleId="HTML-adresseTegn" w:customStyle="1">
    <w:name w:val="HTML-adresse Tegn"/>
    <w:basedOn w:val="Standardskriftforavsnitt"/>
    <w:link w:val="HTML-adresse"/>
    <w:uiPriority w:val="19"/>
    <w:semiHidden/>
    <w:rPr>
      <w:i/>
      <w:iCs/>
      <w:sz w:val="20"/>
    </w:rPr>
  </w:style>
  <w:style w:type="paragraph" w:styleId="HTML-forhndsformatert">
    <w:name w:val="HTML Preformatted"/>
    <w:basedOn w:val="Normal"/>
    <w:link w:val="HTML-forhndsformatertTegn"/>
    <w:uiPriority w:val="19"/>
    <w:semiHidden/>
    <w:unhideWhenUsed/>
    <w:rPr>
      <w:rFonts w:ascii="Consolas" w:hAnsi="Consolas"/>
      <w:szCs w:val="20"/>
    </w:rPr>
  </w:style>
  <w:style w:type="character" w:styleId="HTML-forhndsformatertTegn" w:customStyle="1">
    <w:name w:val="HTML-forhåndsformatert Tegn"/>
    <w:basedOn w:val="Standardskriftforavsnitt"/>
    <w:link w:val="HTML-forhndsformatert"/>
    <w:uiPriority w:val="19"/>
    <w:semiHidden/>
    <w:rPr>
      <w:rFonts w:ascii="Consolas" w:hAnsi="Consolas"/>
      <w:sz w:val="20"/>
      <w:szCs w:val="20"/>
    </w:rPr>
  </w:style>
  <w:style w:type="paragraph" w:styleId="Indeks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ks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ks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ks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ks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ks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ks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ks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ks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Stikkordregisteroverskrift">
    <w:name w:val="index heading"/>
    <w:basedOn w:val="Normal"/>
    <w:next w:val="Indeks1"/>
    <w:uiPriority w:val="19"/>
    <w:semiHidden/>
    <w:unhideWhenUsed/>
    <w:rPr>
      <w:rFonts w:asciiTheme="majorHAnsi" w:hAnsiTheme="majorHAnsi" w:eastAsiaTheme="majorEastAsia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Punktliste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krotekst">
    <w:name w:val="macro"/>
    <w:link w:val="MakrotekstTegn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krotekstTegn" w:customStyle="1">
    <w:name w:val="Makrotekst Tegn"/>
    <w:basedOn w:val="Standardskriftforavsnitt"/>
    <w:link w:val="Makrotekst"/>
    <w:uiPriority w:val="19"/>
    <w:semiHidden/>
    <w:rPr>
      <w:rFonts w:ascii="Consolas" w:hAnsi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19"/>
    <w:semiHidden/>
    <w:unhideWhenUsed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MeldingshodeTegn" w:customStyle="1">
    <w:name w:val="Meldingshode Tegn"/>
    <w:basedOn w:val="Standardskriftforavsnitt"/>
    <w:link w:val="Meldingshode"/>
    <w:uiPriority w:val="19"/>
    <w:semiHidden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Ingenmellomrom">
    <w:name w:val="No Spacing"/>
    <w:link w:val="IngenmellomromTegn"/>
    <w:uiPriority w:val="1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19"/>
    <w:semiHidden/>
    <w:unhideWhenUsed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19"/>
    <w:semiHidden/>
    <w:unhideWhenUsed/>
  </w:style>
  <w:style w:type="character" w:styleId="NotatoverskriftTegn" w:customStyle="1">
    <w:name w:val="Notatoverskrift Tegn"/>
    <w:basedOn w:val="Standardskriftforavsnitt"/>
    <w:link w:val="Notatoverskrift"/>
    <w:uiPriority w:val="19"/>
    <w:semiHidden/>
    <w:rPr>
      <w:sz w:val="20"/>
    </w:rPr>
  </w:style>
  <w:style w:type="paragraph" w:styleId="Rentekst">
    <w:name w:val="Plain Text"/>
    <w:basedOn w:val="Normal"/>
    <w:link w:val="RentekstTegn"/>
    <w:uiPriority w:val="19"/>
    <w:semiHidden/>
    <w:unhideWhenUsed/>
    <w:rPr>
      <w:rFonts w:ascii="Consolas" w:hAnsi="Consolas"/>
      <w:sz w:val="21"/>
      <w:szCs w:val="21"/>
    </w:rPr>
  </w:style>
  <w:style w:type="character" w:styleId="RentekstTegn" w:customStyle="1">
    <w:name w:val="Ren tekst Tegn"/>
    <w:basedOn w:val="Standardskriftforavsnitt"/>
    <w:link w:val="Rentekst"/>
    <w:uiPriority w:val="19"/>
    <w:semiHidden/>
    <w:rPr>
      <w:rFonts w:ascii="Consolas" w:hAnsi="Consolas"/>
      <w:sz w:val="21"/>
      <w:szCs w:val="21"/>
    </w:rPr>
  </w:style>
  <w:style w:type="paragraph" w:styleId="Sitat">
    <w:name w:val="Quote"/>
    <w:basedOn w:val="Normal"/>
    <w:link w:val="SitatTegn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styleId="SitatTegn" w:customStyle="1">
    <w:name w:val="Sitat Tegn"/>
    <w:basedOn w:val="Standardskriftforavsnitt"/>
    <w:link w:val="Sitat"/>
    <w:uiPriority w:val="8"/>
    <w:rPr>
      <w:iCs/>
    </w:rPr>
  </w:style>
  <w:style w:type="paragraph" w:styleId="Innledendehilsen">
    <w:name w:val="Salutation"/>
    <w:basedOn w:val="Normal"/>
    <w:next w:val="Normal"/>
    <w:link w:val="InnledendehilsenTegn"/>
    <w:uiPriority w:val="19"/>
    <w:semiHidden/>
    <w:unhideWhenUsed/>
  </w:style>
  <w:style w:type="character" w:styleId="InnledendehilsenTegn" w:customStyle="1">
    <w:name w:val="Innledende hilsen Tegn"/>
    <w:basedOn w:val="Standardskriftforavsnitt"/>
    <w:link w:val="Innledendehilsen"/>
    <w:uiPriority w:val="19"/>
    <w:semiHidden/>
    <w:rPr>
      <w:sz w:val="20"/>
    </w:rPr>
  </w:style>
  <w:style w:type="paragraph" w:styleId="Underskrift">
    <w:name w:val="Signature"/>
    <w:basedOn w:val="Normal"/>
    <w:link w:val="UnderskriftTegn"/>
    <w:uiPriority w:val="19"/>
    <w:semiHidden/>
    <w:unhideWhenUsed/>
    <w:pPr>
      <w:ind w:left="4320"/>
    </w:pPr>
  </w:style>
  <w:style w:type="character" w:styleId="UnderskriftTegn" w:customStyle="1">
    <w:name w:val="Underskrift Tegn"/>
    <w:basedOn w:val="Standardskriftforavsnitt"/>
    <w:link w:val="Underskrift"/>
    <w:uiPriority w:val="19"/>
    <w:semiHidden/>
    <w:rPr>
      <w:sz w:val="20"/>
    </w:rPr>
  </w:style>
  <w:style w:type="paragraph" w:styleId="Kildeliste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Figurliste">
    <w:name w:val="table of figures"/>
    <w:basedOn w:val="Normal"/>
    <w:next w:val="Normal"/>
    <w:uiPriority w:val="19"/>
    <w:semiHidden/>
    <w:unhideWhenUsed/>
  </w:style>
  <w:style w:type="paragraph" w:styleId="Kildelisteoverskrift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INNH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INNH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INNH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INNH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INNH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INNH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Overskriftforinnholdsfortegnelse">
    <w:name w:val="TOC Heading"/>
    <w:basedOn w:val="Overskrift1"/>
    <w:next w:val="Normal"/>
    <w:uiPriority w:val="14"/>
    <w:semiHidden/>
    <w:unhideWhenUsed/>
    <w:qFormat/>
    <w:pPr>
      <w:outlineLvl w:val="9"/>
    </w:pPr>
  </w:style>
  <w:style w:type="character" w:styleId="BunntekstTegn" w:customStyle="1">
    <w:name w:val="Bunntekst Tegn"/>
    <w:basedOn w:val="Standardskriftforavsnitt"/>
    <w:link w:val="Bunntekst"/>
    <w:uiPriority w:val="99"/>
  </w:style>
  <w:style w:type="table" w:styleId="Vanligtabell4">
    <w:name w:val="Plain Table 4"/>
    <w:basedOn w:val="Vanligtabel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ssholdertekst">
    <w:name w:val="Placeholder Text"/>
    <w:basedOn w:val="Standardskriftforavsnitt"/>
    <w:semiHidden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594AC4"/>
    <w:rPr>
      <w:color w:val="0000FF"/>
      <w:u w:val="single"/>
    </w:rPr>
  </w:style>
  <w:style w:type="paragraph" w:styleId="merkedager" w:customStyle="1">
    <w:name w:val="merkedager"/>
    <w:basedOn w:val="Normal"/>
    <w:link w:val="merkedagerTegn"/>
    <w:qFormat/>
    <w:rsid w:val="005B5172"/>
    <w:pPr>
      <w:framePr w:hSpace="141" w:wrap="around" w:hAnchor="margin" w:vAnchor="text" w:y="904"/>
      <w:spacing w:line="180" w:lineRule="exact"/>
    </w:pPr>
    <w:rPr>
      <w:noProof/>
      <w:color w:val="595959" w:themeColor="text1" w:themeTint="A6"/>
      <w:sz w:val="18"/>
    </w:rPr>
  </w:style>
  <w:style w:type="character" w:styleId="merkedagerTegn" w:customStyle="1">
    <w:name w:val="merkedager Tegn"/>
    <w:basedOn w:val="Standardskriftforavsnitt"/>
    <w:link w:val="merkedager"/>
    <w:rsid w:val="005B5172"/>
    <w:rPr>
      <w:rFonts w:ascii="Calibri Light" w:hAnsi="Calibri Light"/>
      <w:noProof/>
      <w:color w:val="595959" w:themeColor="text1" w:themeTint="A6"/>
    </w:rPr>
  </w:style>
  <w:style w:type="character" w:styleId="DagerTegn" w:customStyle="1">
    <w:name w:val="Dager Tegn"/>
    <w:basedOn w:val="Standardskriftforavsnitt"/>
    <w:link w:val="Dager"/>
    <w:uiPriority w:val="6"/>
    <w:rsid w:val="00903F68"/>
    <w:rPr>
      <w:rFonts w:ascii="Calibri" w:hAnsi="Calibri"/>
      <w:b/>
      <w:bCs/>
      <w:color w:val="000000" w:themeColor="text1"/>
      <w:sz w:val="30"/>
      <w:szCs w:val="30"/>
      <w:lang w:val="se-NO"/>
    </w:rPr>
  </w:style>
  <w:style w:type="table" w:styleId="Rutenettabell1lysuthevingsfarge4">
    <w:name w:val="Grid Table 1 Light Accent 4"/>
    <w:basedOn w:val="Vanligtabell"/>
    <w:uiPriority w:val="46"/>
    <w:rsid w:val="001E77B1"/>
    <w:pPr>
      <w:spacing w:after="0"/>
    </w:pPr>
    <w:tblPr>
      <w:tblStyleRowBandSize w:val="1"/>
      <w:tblStyleColBandSize w:val="1"/>
      <w:tblBorders>
        <w:top w:val="single" w:color="CBD2DC" w:themeColor="accent4" w:themeTint="66" w:sz="4" w:space="0"/>
        <w:left w:val="single" w:color="CBD2DC" w:themeColor="accent4" w:themeTint="66" w:sz="4" w:space="0"/>
        <w:bottom w:val="single" w:color="CBD2DC" w:themeColor="accent4" w:themeTint="66" w:sz="4" w:space="0"/>
        <w:right w:val="single" w:color="CBD2DC" w:themeColor="accent4" w:themeTint="66" w:sz="4" w:space="0"/>
        <w:insideH w:val="single" w:color="CBD2DC" w:themeColor="accent4" w:themeTint="66" w:sz="4" w:space="0"/>
        <w:insideV w:val="single" w:color="CBD2D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B2BBCB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BCB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IngenmellomromTegn" w:customStyle="1">
    <w:name w:val="Ingen mellomrom Tegn"/>
    <w:basedOn w:val="Standardskriftforavsnitt"/>
    <w:link w:val="Ingenmellomrom"/>
    <w:uiPriority w:val="1"/>
    <w:rsid w:val="006F5223"/>
  </w:style>
  <w:style w:type="character" w:styleId="Merknadsreferanse">
    <w:name w:val="annotation reference"/>
    <w:basedOn w:val="Standardskriftforavsnitt"/>
    <w:uiPriority w:val="99"/>
    <w:semiHidden/>
    <w:unhideWhenUsed/>
    <w:rsid w:val="00476C4E"/>
    <w:rPr>
      <w:sz w:val="16"/>
      <w:szCs w:val="16"/>
    </w:rPr>
  </w:style>
  <w:style w:type="character" w:styleId="cf01" w:customStyle="1">
    <w:name w:val="cf01"/>
    <w:basedOn w:val="Standardskriftforavsnitt"/>
    <w:rsid w:val="008177DD"/>
    <w:rPr>
      <w:rFonts w:hint="default"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openxmlformats.org/officeDocument/2006/relationships/customXml" Target="../customXml/item2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glossaryDocument" Target="glossary/document.xml" Id="rId16" /><Relationship Type="http://schemas.openxmlformats.org/officeDocument/2006/relationships/customXml" Target="../customXml/item4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customXml" Target="../customXml/item3.xml" Id="rId19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nlaugb\AppData\Roaming\Microsoft\Maler\Kalender%20for%20&#248;yeblikksbild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A41452BADF44046A6BBFC5438C776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6BA6AC-152C-42A3-92A4-56A84E37F7EE}"/>
      </w:docPartPr>
      <w:docPartBody>
        <w:p w:rsidR="00AA23BB" w:rsidP="008C695C" w:rsidRDefault="008C695C">
          <w:pPr>
            <w:pStyle w:val="577D56AB64B34859B1D0062823A4A1E0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650656A8C5342378E1D8607E7F8EA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03586F-432A-4832-9FA9-79E402AD53C1}"/>
      </w:docPartPr>
      <w:docPartBody>
        <w:p w:rsidR="00AA23BB" w:rsidP="008C695C" w:rsidRDefault="008C695C">
          <w:pPr>
            <w:pStyle w:val="9E4F298A21E74D1585CB41C26873B8BF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1DD1608CD6B4C09815557205BB074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F4101-C010-412D-8F27-3DD2825E10D9}"/>
      </w:docPartPr>
      <w:docPartBody>
        <w:p w:rsidR="00AA23BB" w:rsidP="008C695C" w:rsidRDefault="008C695C">
          <w:pPr>
            <w:pStyle w:val="F2BEC1FFF1414ECFADE31E9EFC51AD5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7286E085E424CC9BEDF1F9518CEA1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9FF6DE-AA75-4FF8-A7B7-633991021A06}"/>
      </w:docPartPr>
      <w:docPartBody>
        <w:p w:rsidR="00AA23BB" w:rsidP="008C695C" w:rsidRDefault="008C695C">
          <w:pPr>
            <w:pStyle w:val="C5991DCDE51B4FD693789EA5D137121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955FE7534AC4AA8B55F97CDE3EE5C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244950-1329-4C4F-9D03-B7A140EB616B}"/>
      </w:docPartPr>
      <w:docPartBody>
        <w:p w:rsidR="00AA23BB" w:rsidP="008C695C" w:rsidRDefault="008C695C">
          <w:pPr>
            <w:pStyle w:val="2D6D8670EB7F424DAD27093773CE9B0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9690520E8834C21832A226D238D00F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7F480B5-8FA0-418B-81F6-E7772CC01644}"/>
      </w:docPartPr>
      <w:docPartBody>
        <w:p w:rsidR="00AA23BB" w:rsidP="008C695C" w:rsidRDefault="008C695C">
          <w:pPr>
            <w:pStyle w:val="1461432A6C0B430BB11F81D87136053F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825549AA13145E5B9871E1458A539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4FE419-55C9-422F-A00F-6910BE9C71AE}"/>
      </w:docPartPr>
      <w:docPartBody>
        <w:p w:rsidR="00AA23BB" w:rsidP="008C695C" w:rsidRDefault="008C695C">
          <w:pPr>
            <w:pStyle w:val="32760D938F7F4B9BA6CBF55438C5A92D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8576E1AE92A49B4829DDDD249DB4F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2C8D94F-AF45-48FA-A502-473D90F06992}"/>
      </w:docPartPr>
      <w:docPartBody>
        <w:p w:rsidR="00AA23BB" w:rsidP="008C695C" w:rsidRDefault="008C695C">
          <w:pPr>
            <w:pStyle w:val="BEA63E7AA7FF4EC099F8F4E74E40F560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6A6F75DE6E542B798FBEB634BE195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626AA9-B370-4550-9F10-A98EA7435AA8}"/>
      </w:docPartPr>
      <w:docPartBody>
        <w:p w:rsidR="00AA23BB" w:rsidP="008C695C" w:rsidRDefault="008C695C">
          <w:pPr>
            <w:pStyle w:val="9587C2D5087B4EDA9E417F1B2D995C0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5EE1DA60D5346F9A89CFBCE905FEB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424127-E355-4E2A-850E-06AAE6D77B36}"/>
      </w:docPartPr>
      <w:docPartBody>
        <w:p w:rsidR="00AA23BB" w:rsidP="008C695C" w:rsidRDefault="008C695C">
          <w:pPr>
            <w:pStyle w:val="EBB2859E0435487281324AE4E051F48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F5FCCE147C240CF9DD7C1F80D7736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7879C6-1549-4DFE-BE2A-9438EABCDE8B}"/>
      </w:docPartPr>
      <w:docPartBody>
        <w:p w:rsidR="00AA23BB" w:rsidP="008C695C" w:rsidRDefault="008C695C">
          <w:pPr>
            <w:pStyle w:val="366631F160F1421C9556C4962442F31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37FF9E7CE1840418D32141DB955E46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1A7D022-BFCE-4D07-A5D4-0D1C6706A2CF}"/>
      </w:docPartPr>
      <w:docPartBody>
        <w:p w:rsidR="00AA23BB" w:rsidP="008C695C" w:rsidRDefault="008C695C">
          <w:pPr>
            <w:pStyle w:val="5776AEC63D18443FA7FCB2C28520A5D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44943C65F294F2DA76A0BEC5349F5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75524E3-F57C-4192-AC4E-10D3BB6537DB}"/>
      </w:docPartPr>
      <w:docPartBody>
        <w:p w:rsidR="00AA23BB" w:rsidP="008C695C" w:rsidRDefault="008C695C">
          <w:pPr>
            <w:pStyle w:val="B5FEAE6B36C54C289A7D699CD2D7D18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733487A1FD94E12BAEB0BF91983B3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22AFAE-C5DB-4CB2-907B-CD255B09B423}"/>
      </w:docPartPr>
      <w:docPartBody>
        <w:p w:rsidR="00AA23BB" w:rsidP="008C695C" w:rsidRDefault="008C695C">
          <w:pPr>
            <w:pStyle w:val="C608F2D58D33492190471822CCA8655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C7EF3A38E744B7E8D3951F5C21E4E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4D05BA-1CCF-4B8B-B676-B3FBA0CB2250}"/>
      </w:docPartPr>
      <w:docPartBody>
        <w:p w:rsidR="00C82F26" w:rsidP="009348AB" w:rsidRDefault="009348AB">
          <w:pPr>
            <w:pStyle w:val="CC7EF3A38E744B7E8D3951F5C21E4EE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DA1541614514E6B8236E70B47971F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44A844-7E71-4F66-93FD-96F25B9EF8D4}"/>
      </w:docPartPr>
      <w:docPartBody>
        <w:p w:rsidR="00C82F26" w:rsidP="009348AB" w:rsidRDefault="009348AB">
          <w:pPr>
            <w:pStyle w:val="3DA1541614514E6B8236E70B47971FD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16E53BB46864FE0B17350B1A195E4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174509-014A-4760-9E9A-00961778B505}"/>
      </w:docPartPr>
      <w:docPartBody>
        <w:p w:rsidR="00C82F26" w:rsidP="009348AB" w:rsidRDefault="009348AB">
          <w:pPr>
            <w:pStyle w:val="416E53BB46864FE0B17350B1A195E43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F5F679C07EA44CF8ED8F30CFB68A9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3B43A69-C90A-4915-B230-85D7ABC1F971}"/>
      </w:docPartPr>
      <w:docPartBody>
        <w:p w:rsidR="00C82F26" w:rsidP="009348AB" w:rsidRDefault="009348AB">
          <w:pPr>
            <w:pStyle w:val="0F5F679C07EA44CF8ED8F30CFB68A92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551C3517C784E9BBEE2E31FFC31A6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C3BCDE-5DFC-4DBB-A6F0-BB75E49AC5EB}"/>
      </w:docPartPr>
      <w:docPartBody>
        <w:p w:rsidR="00C82F26" w:rsidP="009348AB" w:rsidRDefault="009348AB">
          <w:pPr>
            <w:pStyle w:val="1551C3517C784E9BBEE2E31FFC31A6F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DFDACF15EE64B9E8446DBFAC5089E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706BD1-B2C9-4377-8D9D-ABFD17F4CC1B}"/>
      </w:docPartPr>
      <w:docPartBody>
        <w:p w:rsidR="00C82F26" w:rsidP="009348AB" w:rsidRDefault="009348AB">
          <w:pPr>
            <w:pStyle w:val="DDFDACF15EE64B9E8446DBFAC5089EC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95CCCB1DA1C4FD397A670775E7B8D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F998D6-CD66-4AB4-AF78-E06CAC329422}"/>
      </w:docPartPr>
      <w:docPartBody>
        <w:p w:rsidR="00C82F26" w:rsidP="009348AB" w:rsidRDefault="009348AB">
          <w:pPr>
            <w:pStyle w:val="A95CCCB1DA1C4FD397A670775E7B8DA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3B43F381F88497385381C9BF34A86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A1A1D18-8BCC-4373-8069-A89B4E76545D}"/>
      </w:docPartPr>
      <w:docPartBody>
        <w:p w:rsidR="00C82F26" w:rsidP="009348AB" w:rsidRDefault="009348AB">
          <w:pPr>
            <w:pStyle w:val="53B43F381F88497385381C9BF34A860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7DB815D55F5453AA34ABE005DD93A2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EB9014F-4BD4-4BD7-A0EB-B9158F740FAF}"/>
      </w:docPartPr>
      <w:docPartBody>
        <w:p w:rsidR="00C82F26" w:rsidP="009348AB" w:rsidRDefault="009348AB">
          <w:pPr>
            <w:pStyle w:val="67DB815D55F5453AA34ABE005DD93A2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1032AC6541546F3912C4F31937E81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EF3D7E5-910E-4B5B-923C-800D1AD5E350}"/>
      </w:docPartPr>
      <w:docPartBody>
        <w:p w:rsidR="00C82F26" w:rsidP="009348AB" w:rsidRDefault="009348AB">
          <w:pPr>
            <w:pStyle w:val="11032AC6541546F3912C4F31937E814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D7515A6725C4D6DB7D53BED3B636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0571C6-A42E-47EE-9718-23A301F8CE21}"/>
      </w:docPartPr>
      <w:docPartBody>
        <w:p w:rsidR="00C82F26" w:rsidP="009348AB" w:rsidRDefault="009348AB">
          <w:pPr>
            <w:pStyle w:val="AD7515A6725C4D6DB7D53BED3B636C8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E377545BAA140C1AF72EAF972C6890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AD31F3F-6405-4681-9E01-BCB43870C36F}"/>
      </w:docPartPr>
      <w:docPartBody>
        <w:p w:rsidR="00C82F26" w:rsidP="009348AB" w:rsidRDefault="009348AB">
          <w:pPr>
            <w:pStyle w:val="5E377545BAA140C1AF72EAF972C6890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7F7BB8EC6B54F5FBA233CD10A0703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D47362-214A-42AC-BEAE-E150E83E2D89}"/>
      </w:docPartPr>
      <w:docPartBody>
        <w:p w:rsidR="00C82F26" w:rsidP="009348AB" w:rsidRDefault="009348AB">
          <w:pPr>
            <w:pStyle w:val="E7F7BB8EC6B54F5FBA233CD10A07032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C961CC72CF643BF96E7736246E292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95A353-5429-4984-887A-DBF11FAC346D}"/>
      </w:docPartPr>
      <w:docPartBody>
        <w:p w:rsidR="00C82F26" w:rsidP="009348AB" w:rsidRDefault="009348AB">
          <w:pPr>
            <w:pStyle w:val="7C961CC72CF643BF96E7736246E2921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DE6311C31944B9EADB61F2DE674395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F39D52B-105F-431F-A4F2-900BEEF80233}"/>
      </w:docPartPr>
      <w:docPartBody>
        <w:p w:rsidR="00C82F26" w:rsidP="009348AB" w:rsidRDefault="009348AB">
          <w:pPr>
            <w:pStyle w:val="CDE6311C31944B9EADB61F2DE674395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44C1B96C0664509BE126C8DCCEF0A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00CA5C-B840-48C1-9752-4D2F11E2B614}"/>
      </w:docPartPr>
      <w:docPartBody>
        <w:p w:rsidR="00C82F26" w:rsidP="009348AB" w:rsidRDefault="009348AB">
          <w:pPr>
            <w:pStyle w:val="544C1B96C0664509BE126C8DCCEF0AD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36CE299620143009F2386C46B81E9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59138B9-1041-4B13-9436-32D7D05DAA73}"/>
      </w:docPartPr>
      <w:docPartBody>
        <w:p w:rsidR="00C82F26" w:rsidP="009348AB" w:rsidRDefault="009348AB">
          <w:pPr>
            <w:pStyle w:val="C36CE299620143009F2386C46B81E90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CE73C42FA334DE69A34F704DD4CD60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5043170-11A8-45D1-90E5-42C05C8B2543}"/>
      </w:docPartPr>
      <w:docPartBody>
        <w:p w:rsidR="00C82F26" w:rsidP="009348AB" w:rsidRDefault="009348AB">
          <w:pPr>
            <w:pStyle w:val="1CE73C42FA334DE69A34F704DD4CD60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FFCCA8A6F7546F69B9B21FE9702F4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8C3DB4-C88B-4AFA-BFDC-CA8B1AED212D}"/>
      </w:docPartPr>
      <w:docPartBody>
        <w:p w:rsidR="00C82F26" w:rsidP="009348AB" w:rsidRDefault="009348AB">
          <w:pPr>
            <w:pStyle w:val="4FFCCA8A6F7546F69B9B21FE9702F4B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0B8C8DF7BAA467489EC97BF2C14CB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B97849-C67B-40F8-840F-51C1E31FA0D0}"/>
      </w:docPartPr>
      <w:docPartBody>
        <w:p w:rsidR="00C82F26" w:rsidP="009348AB" w:rsidRDefault="009348AB">
          <w:pPr>
            <w:pStyle w:val="10B8C8DF7BAA467489EC97BF2C14CBD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1F5148A137E419AA0ABA412CB0506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38A8CC-216C-4597-8427-21DA98B4803F}"/>
      </w:docPartPr>
      <w:docPartBody>
        <w:p w:rsidR="00C82F26" w:rsidP="009348AB" w:rsidRDefault="009348AB">
          <w:pPr>
            <w:pStyle w:val="31F5148A137E419AA0ABA412CB05065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D484A8C0C414A9EBD789BFBE1AC9F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FC76252-9ABB-4CCF-B8EB-D70DFBA443E4}"/>
      </w:docPartPr>
      <w:docPartBody>
        <w:p w:rsidR="00C82F26" w:rsidP="009348AB" w:rsidRDefault="009348AB">
          <w:pPr>
            <w:pStyle w:val="CD484A8C0C414A9EBD789BFBE1AC9FC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3F55EA1D9594B03A1ECFDEB939ECA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2AD599-6740-4EFA-8694-284AC5FFB117}"/>
      </w:docPartPr>
      <w:docPartBody>
        <w:p w:rsidR="00C82F26" w:rsidP="009348AB" w:rsidRDefault="009348AB">
          <w:pPr>
            <w:pStyle w:val="33F55EA1D9594B03A1ECFDEB939ECAB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6D52D8492DC4BD984576B1797B22B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64C0E5-F9C8-481C-9743-9528DC9B4C1E}"/>
      </w:docPartPr>
      <w:docPartBody>
        <w:p w:rsidR="00C82F26" w:rsidP="009348AB" w:rsidRDefault="009348AB">
          <w:pPr>
            <w:pStyle w:val="C6D52D8492DC4BD984576B1797B22B7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2623D7F2DC94B68A483E1F969442E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6A0FA3-E916-4C8F-890B-5BADD8C60A76}"/>
      </w:docPartPr>
      <w:docPartBody>
        <w:p w:rsidR="00C82F26" w:rsidP="009348AB" w:rsidRDefault="009348AB">
          <w:pPr>
            <w:pStyle w:val="12623D7F2DC94B68A483E1F969442EA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A534B2149C74A19AD626E6DA1DE3E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3D88418-8933-49E6-86A4-12AC8D8FD399}"/>
      </w:docPartPr>
      <w:docPartBody>
        <w:p w:rsidR="00C82F26" w:rsidP="009348AB" w:rsidRDefault="009348AB">
          <w:pPr>
            <w:pStyle w:val="0A534B2149C74A19AD626E6DA1DE3E0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91F0143EB40471FB1732503A5FA9D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186AD7-609C-441B-BA0E-6EC02A429D62}"/>
      </w:docPartPr>
      <w:docPartBody>
        <w:p w:rsidR="00C82F26" w:rsidP="009348AB" w:rsidRDefault="009348AB">
          <w:pPr>
            <w:pStyle w:val="691F0143EB40471FB1732503A5FA9D5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80BF63F231F43378FBA7B0879EC453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84C70-967A-4EA4-861C-394F3E61D4EC}"/>
      </w:docPartPr>
      <w:docPartBody>
        <w:p w:rsidR="00C82F26" w:rsidP="009348AB" w:rsidRDefault="009348AB">
          <w:pPr>
            <w:pStyle w:val="080BF63F231F43378FBA7B0879EC453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0A3D5D25A05454F8B177A5161C20D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E13DB2-F750-4224-A847-333EBF79D1CD}"/>
      </w:docPartPr>
      <w:docPartBody>
        <w:p w:rsidR="00C82F26" w:rsidP="009348AB" w:rsidRDefault="009348AB">
          <w:pPr>
            <w:pStyle w:val="F0A3D5D25A05454F8B177A5161C20DC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063BCC7B73B4AC092285DEB087DB89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D1FD2E-123F-48DF-92DE-812DA4B062EB}"/>
      </w:docPartPr>
      <w:docPartBody>
        <w:p w:rsidR="00C82F26" w:rsidP="009348AB" w:rsidRDefault="009348AB">
          <w:pPr>
            <w:pStyle w:val="8063BCC7B73B4AC092285DEB087DB89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8B90B029CDB4725A4093F58090A15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2411AF-1EBC-48C5-9F04-88D3BA6D219C}"/>
      </w:docPartPr>
      <w:docPartBody>
        <w:p w:rsidR="00C82F26" w:rsidP="009348AB" w:rsidRDefault="009348AB">
          <w:pPr>
            <w:pStyle w:val="18B90B029CDB4725A4093F58090A15E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D76CB9643934BDE8329C547E2935C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A387E5-AB8E-45D4-9462-182B6BAAD9B1}"/>
      </w:docPartPr>
      <w:docPartBody>
        <w:p w:rsidR="00C82F26" w:rsidP="009348AB" w:rsidRDefault="009348AB">
          <w:pPr>
            <w:pStyle w:val="CD76CB9643934BDE8329C547E2935C4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73CB8A32EC24872853B9F16FD9A53A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52875E4-2204-4720-B106-A72A24183F2E}"/>
      </w:docPartPr>
      <w:docPartBody>
        <w:p w:rsidR="00C82F26" w:rsidP="009348AB" w:rsidRDefault="009348AB">
          <w:pPr>
            <w:pStyle w:val="C73CB8A32EC24872853B9F16FD9A53A3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561B40020A84AE0A6F00602F09EF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84ECED-4ACF-448A-9D36-5AD553838092}"/>
      </w:docPartPr>
      <w:docPartBody>
        <w:p w:rsidR="00C82F26" w:rsidP="009348AB" w:rsidRDefault="009348AB">
          <w:pPr>
            <w:pStyle w:val="B561B40020A84AE0A6F00602F09EF4A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E3D7AF96549484B807989F28B921C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1CF4D28-06FB-4E58-ACAF-64DE5CBF8F7A}"/>
      </w:docPartPr>
      <w:docPartBody>
        <w:p w:rsidR="00C82F26" w:rsidP="009348AB" w:rsidRDefault="009348AB">
          <w:pPr>
            <w:pStyle w:val="7E3D7AF96549484B807989F28B921CA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F13F26640554CE499A4B6FB7FCCD01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BAE0605-C66D-47C4-9CCD-21764E1CC7A1}"/>
      </w:docPartPr>
      <w:docPartBody>
        <w:p w:rsidR="00C82F26" w:rsidP="009348AB" w:rsidRDefault="009348AB">
          <w:pPr>
            <w:pStyle w:val="CF13F26640554CE499A4B6FB7FCCD01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5ACFD023FBF4E3BB2041F0DCB92FF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1E3321-F1EB-4ACF-B616-AD31F5A41103}"/>
      </w:docPartPr>
      <w:docPartBody>
        <w:p w:rsidR="00C82F26" w:rsidP="009348AB" w:rsidRDefault="009348AB">
          <w:pPr>
            <w:pStyle w:val="15ACFD023FBF4E3BB2041F0DCB92FF4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095C99FCDC645BAB949A2B9888471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8FAFD8-1C73-46F1-A4ED-FE5FA3F4BCDC}"/>
      </w:docPartPr>
      <w:docPartBody>
        <w:p w:rsidR="00C82F26" w:rsidP="009348AB" w:rsidRDefault="009348AB">
          <w:pPr>
            <w:pStyle w:val="3095C99FCDC645BAB949A2B988847103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C417E234A2D47D4960C00F042B0BB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6DD47C6-3D59-4A6F-AC94-71431088710E}"/>
      </w:docPartPr>
      <w:docPartBody>
        <w:p w:rsidR="00C82F26" w:rsidP="009348AB" w:rsidRDefault="009348AB">
          <w:pPr>
            <w:pStyle w:val="0C417E234A2D47D4960C00F042B0BBD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E20130A74484AD28900430A242501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56AAC6-A830-4C4D-94C0-6870BB14F90B}"/>
      </w:docPartPr>
      <w:docPartBody>
        <w:p w:rsidR="00C82F26" w:rsidP="009348AB" w:rsidRDefault="009348AB">
          <w:pPr>
            <w:pStyle w:val="EE20130A74484AD28900430A242501A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559A94210624BF19B2665A327D2CE3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1A69110-7B00-4B25-9F2D-721837E044C0}"/>
      </w:docPartPr>
      <w:docPartBody>
        <w:p w:rsidR="00C82F26" w:rsidP="009348AB" w:rsidRDefault="009348AB">
          <w:pPr>
            <w:pStyle w:val="8559A94210624BF19B2665A327D2CE3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5FCBBD8547E417295207B9C69D54F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499DE4-EADD-48B8-BBC9-447F5CD73CAB}"/>
      </w:docPartPr>
      <w:docPartBody>
        <w:p w:rsidR="00C82F26" w:rsidP="009348AB" w:rsidRDefault="009348AB">
          <w:pPr>
            <w:pStyle w:val="15FCBBD8547E417295207B9C69D54F8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ACE9998D2244D4796E5A116785B6F2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317A63-ACFB-42EC-A36B-D2A71A3185AF}"/>
      </w:docPartPr>
      <w:docPartBody>
        <w:p w:rsidR="00C82F26" w:rsidP="009348AB" w:rsidRDefault="009348AB">
          <w:pPr>
            <w:pStyle w:val="DACE9998D2244D4796E5A116785B6F2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8468C14721847D29F6BC4895EDC76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3E782C-B017-49A4-9D2F-22D0A92559A7}"/>
      </w:docPartPr>
      <w:docPartBody>
        <w:p w:rsidR="00C82F26" w:rsidP="009348AB" w:rsidRDefault="009348AB">
          <w:pPr>
            <w:pStyle w:val="88468C14721847D29F6BC4895EDC765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BE397EC7C6747FAB292AC631E5B84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7D3691E-8967-4FD4-A405-C820C84F864C}"/>
      </w:docPartPr>
      <w:docPartBody>
        <w:p w:rsidR="00C82F26" w:rsidP="009348AB" w:rsidRDefault="009348AB">
          <w:pPr>
            <w:pStyle w:val="4BE397EC7C6747FAB292AC631E5B847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3AB559879B142C78799B2F012171E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1BBD719-0BB4-46B6-A560-0F3D0AA84709}"/>
      </w:docPartPr>
      <w:docPartBody>
        <w:p w:rsidR="00C82F26" w:rsidP="009348AB" w:rsidRDefault="009348AB">
          <w:pPr>
            <w:pStyle w:val="C3AB559879B142C78799B2F012171E3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BCC23C3B2684AF392BA064A6A188C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25F406D-FD8A-40A0-9D1C-76B548EBEE07}"/>
      </w:docPartPr>
      <w:docPartBody>
        <w:p w:rsidR="00C82F26" w:rsidP="009348AB" w:rsidRDefault="009348AB">
          <w:pPr>
            <w:pStyle w:val="FBCC23C3B2684AF392BA064A6A188CC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196DF9E7E9D4F9AA4C568088DEE8A8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3E130-2167-43B2-B935-42BD5D1E5A2A}"/>
      </w:docPartPr>
      <w:docPartBody>
        <w:p w:rsidR="00C82F26" w:rsidP="009348AB" w:rsidRDefault="009348AB">
          <w:pPr>
            <w:pStyle w:val="1196DF9E7E9D4F9AA4C568088DEE8A8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73B528A4B69468ABBF6F902045291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51C4F3-F144-4CB6-B54B-EBF92AAD0E5A}"/>
      </w:docPartPr>
      <w:docPartBody>
        <w:p w:rsidR="00C82F26" w:rsidP="009348AB" w:rsidRDefault="009348AB">
          <w:pPr>
            <w:pStyle w:val="D73B528A4B69468ABBF6F902045291D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6EDF01B2C9640FAB044A123A364FBB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414DC6F-2CC7-4E50-B3A4-2FA090CEA3E8}"/>
      </w:docPartPr>
      <w:docPartBody>
        <w:p w:rsidR="00C82F26" w:rsidP="009348AB" w:rsidRDefault="009348AB">
          <w:pPr>
            <w:pStyle w:val="26EDF01B2C9640FAB044A123A364FBB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7B521947FF341BAB789909499FD0D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5753E6-EA65-4A45-8C17-4EF2AE9175C0}"/>
      </w:docPartPr>
      <w:docPartBody>
        <w:p w:rsidR="00C82F26" w:rsidP="009348AB" w:rsidRDefault="009348AB">
          <w:pPr>
            <w:pStyle w:val="37B521947FF341BAB789909499FD0DA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D4EEEB2E348403A91E1A0F8B376E8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6F315C-C67B-40DC-B577-C702B402FBB8}"/>
      </w:docPartPr>
      <w:docPartBody>
        <w:p w:rsidR="00C82F26" w:rsidP="009348AB" w:rsidRDefault="009348AB">
          <w:pPr>
            <w:pStyle w:val="6D4EEEB2E348403A91E1A0F8B376E85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DF2B94FD7C54A4BACFE90919BB8AC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6C0C50-7D9B-467C-8C70-506B4C70C7FC}"/>
      </w:docPartPr>
      <w:docPartBody>
        <w:p w:rsidR="00C82F26" w:rsidP="009348AB" w:rsidRDefault="009348AB">
          <w:pPr>
            <w:pStyle w:val="0DF2B94FD7C54A4BACFE90919BB8AC7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0E7E98CDD184D6583AE359CAB66D6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18A121-6DE5-46E5-8766-C4812F8F1FFE}"/>
      </w:docPartPr>
      <w:docPartBody>
        <w:p w:rsidR="00C82F26" w:rsidP="009348AB" w:rsidRDefault="009348AB">
          <w:pPr>
            <w:pStyle w:val="40E7E98CDD184D6583AE359CAB66D6F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B0BCCD6AF5E4520951C12E03BA9B3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3A38FA-9C6C-4DFA-A025-A3DD02FC57F1}"/>
      </w:docPartPr>
      <w:docPartBody>
        <w:p w:rsidR="00C82F26" w:rsidP="009348AB" w:rsidRDefault="009348AB">
          <w:pPr>
            <w:pStyle w:val="3B0BCCD6AF5E4520951C12E03BA9B3F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282615B20EC4A91B42E854C9D0191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C5034A-2074-4553-94F2-12C82EF008DB}"/>
      </w:docPartPr>
      <w:docPartBody>
        <w:p w:rsidR="00C82F26" w:rsidP="009348AB" w:rsidRDefault="009348AB">
          <w:pPr>
            <w:pStyle w:val="7282615B20EC4A91B42E854C9D0191C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FAA17D88D444EED846F22FEB18953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31FA66-09B6-471B-81A2-3956564ED013}"/>
      </w:docPartPr>
      <w:docPartBody>
        <w:p w:rsidR="00C82F26" w:rsidP="009348AB" w:rsidRDefault="009348AB">
          <w:pPr>
            <w:pStyle w:val="2FAA17D88D444EED846F22FEB189530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8DFC96C67F74DCFB41F86639A9179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343CB3-7C07-491D-988E-2EF93583384F}"/>
      </w:docPartPr>
      <w:docPartBody>
        <w:p w:rsidR="00C82F26" w:rsidP="009348AB" w:rsidRDefault="009348AB">
          <w:pPr>
            <w:pStyle w:val="78DFC96C67F74DCFB41F86639A9179E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9339D05616B45AFB508CB47AF742B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011E55-68AE-4E6B-A5DB-30B6D4AECE8B}"/>
      </w:docPartPr>
      <w:docPartBody>
        <w:p w:rsidR="00C82F26" w:rsidP="009348AB" w:rsidRDefault="009348AB">
          <w:pPr>
            <w:pStyle w:val="E9339D05616B45AFB508CB47AF742B8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74526ABF2A7467E9EC7170F180DDD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52F79B7-7867-4C73-99AA-2FF18221E31F}"/>
      </w:docPartPr>
      <w:docPartBody>
        <w:p w:rsidR="00C82F26" w:rsidP="009348AB" w:rsidRDefault="009348AB">
          <w:pPr>
            <w:pStyle w:val="D74526ABF2A7467E9EC7170F180DDD2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D1E075CFDFF480EB93A750B2BEBCC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CB455C3-D29E-4553-A34A-12AB0CFC99A5}"/>
      </w:docPartPr>
      <w:docPartBody>
        <w:p w:rsidR="00C82F26" w:rsidP="009348AB" w:rsidRDefault="009348AB">
          <w:pPr>
            <w:pStyle w:val="2D1E075CFDFF480EB93A750B2BEBCCC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4B40A52E7A04BACB44A395A8343F4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6C6C66-5588-44C2-B6F8-4C1E2572D76E}"/>
      </w:docPartPr>
      <w:docPartBody>
        <w:p w:rsidR="00C82F26" w:rsidP="009348AB" w:rsidRDefault="009348AB">
          <w:pPr>
            <w:pStyle w:val="34B40A52E7A04BACB44A395A8343F4D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6AC279473874498946892789E945A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054837-F127-4690-92EB-2671751C88F1}"/>
      </w:docPartPr>
      <w:docPartBody>
        <w:p w:rsidR="00C82F26" w:rsidP="009348AB" w:rsidRDefault="009348AB">
          <w:pPr>
            <w:pStyle w:val="66AC279473874498946892789E945A1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B0635B77D7B46F3B2C0CA08E37A9E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F1314E-2C98-4BA2-A278-230EC0552BED}"/>
      </w:docPartPr>
      <w:docPartBody>
        <w:p w:rsidR="00C82F26" w:rsidP="009348AB" w:rsidRDefault="009348AB">
          <w:pPr>
            <w:pStyle w:val="7B0635B77D7B46F3B2C0CA08E37A9E6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2D08E5AFAA3430DB9F6D8FCB57CDD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4630F9-5598-4A4A-8C15-DC6FA9C95126}"/>
      </w:docPartPr>
      <w:docPartBody>
        <w:p w:rsidR="00C82F26" w:rsidP="009348AB" w:rsidRDefault="009348AB">
          <w:pPr>
            <w:pStyle w:val="72D08E5AFAA3430DB9F6D8FCB57CDDE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28E115482064905B056316A951D87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D5D766B-58AE-45B6-B7DF-E1A77B719235}"/>
      </w:docPartPr>
      <w:docPartBody>
        <w:p w:rsidR="00C82F26" w:rsidP="009348AB" w:rsidRDefault="009348AB">
          <w:pPr>
            <w:pStyle w:val="428E115482064905B056316A951D877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0F4B7F95F704A968271B5395D50E1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FCE2D2-7E3B-495D-81BE-8BC40A050A2A}"/>
      </w:docPartPr>
      <w:docPartBody>
        <w:p w:rsidR="00C82F26" w:rsidP="009348AB" w:rsidRDefault="009348AB">
          <w:pPr>
            <w:pStyle w:val="C0F4B7F95F704A968271B5395D50E18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3D4C6EFD57E474F8CBEC18A44F1A4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604336-BDA6-49B5-9C88-E9DC57B1363D}"/>
      </w:docPartPr>
      <w:docPartBody>
        <w:p w:rsidR="00C82F26" w:rsidP="009348AB" w:rsidRDefault="009348AB">
          <w:pPr>
            <w:pStyle w:val="73D4C6EFD57E474F8CBEC18A44F1A43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3DB6A0FDAD24850BB3BC17D3CD9AC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5BBDC7-8091-4447-A4A7-E48DFA6D4DED}"/>
      </w:docPartPr>
      <w:docPartBody>
        <w:p w:rsidR="00C82F26" w:rsidP="009348AB" w:rsidRDefault="009348AB">
          <w:pPr>
            <w:pStyle w:val="23DB6A0FDAD24850BB3BC17D3CD9ACB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D7C9C921B584F4996D7CDBD839196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D080AB-1628-4AE2-8059-1E1687D868B9}"/>
      </w:docPartPr>
      <w:docPartBody>
        <w:p w:rsidR="00C82F26" w:rsidP="009348AB" w:rsidRDefault="009348AB">
          <w:pPr>
            <w:pStyle w:val="4D7C9C921B584F4996D7CDBD839196D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E5DC4B2B33C45DDB77F67E2608AE5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1A3F8D-B9E9-484D-94C9-1AC4435DA929}"/>
      </w:docPartPr>
      <w:docPartBody>
        <w:p w:rsidR="00C82F26" w:rsidP="009348AB" w:rsidRDefault="009348AB">
          <w:pPr>
            <w:pStyle w:val="0E5DC4B2B33C45DDB77F67E2608AE51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C1E6A58E7A4444589BB20F2278B6C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C91C15C-7922-40DA-815B-3A4AE458BC82}"/>
      </w:docPartPr>
      <w:docPartBody>
        <w:p w:rsidR="00C82F26" w:rsidP="009348AB" w:rsidRDefault="009348AB">
          <w:pPr>
            <w:pStyle w:val="FC1E6A58E7A4444589BB20F2278B6CE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BD0156F880E471687EBD2A52D2AA0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A895A7-C131-4D8A-B88C-EAB473B7E3E7}"/>
      </w:docPartPr>
      <w:docPartBody>
        <w:p w:rsidR="00C82F26" w:rsidP="009348AB" w:rsidRDefault="009348AB">
          <w:pPr>
            <w:pStyle w:val="FBD0156F880E471687EBD2A52D2AA02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8B9A09FA02E4997965FBA8D9FB6795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32F92C8-97AB-44BB-A634-EED741B5B3CF}"/>
      </w:docPartPr>
      <w:docPartBody>
        <w:p w:rsidR="00C82F26" w:rsidP="009348AB" w:rsidRDefault="009348AB">
          <w:pPr>
            <w:pStyle w:val="E8B9A09FA02E4997965FBA8D9FB6795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DBA111C93E745EEA52E8770C7D232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14BFF3B-0DBE-42A7-AE16-D812FCE3F92E}"/>
      </w:docPartPr>
      <w:docPartBody>
        <w:p w:rsidR="00C82F26" w:rsidP="009348AB" w:rsidRDefault="009348AB">
          <w:pPr>
            <w:pStyle w:val="4DBA111C93E745EEA52E8770C7D2327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01EFC199C224081A3B93EC2A0A9433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5820C9-3459-4F9E-A63D-782AFDE6EA97}"/>
      </w:docPartPr>
      <w:docPartBody>
        <w:p w:rsidR="00C82F26" w:rsidP="009348AB" w:rsidRDefault="009348AB">
          <w:pPr>
            <w:pStyle w:val="201EFC199C224081A3B93EC2A0A9433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982E088FCDD472795ADBB4E6A7507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58F8F5-8FF9-4A17-A401-F10F5043381D}"/>
      </w:docPartPr>
      <w:docPartBody>
        <w:p w:rsidR="00C82F26" w:rsidP="009348AB" w:rsidRDefault="009348AB">
          <w:pPr>
            <w:pStyle w:val="6982E088FCDD472795ADBB4E6A75075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B40D33B08F44BFFB13C2B33B532D9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20C63C-BED0-4160-AAB8-CCB91437E519}"/>
      </w:docPartPr>
      <w:docPartBody>
        <w:p w:rsidR="004811C4" w:rsidP="004811C4" w:rsidRDefault="004811C4">
          <w:pPr>
            <w:pStyle w:val="3B40D33B08F44BFFB13C2B33B532D98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96723BD70BC4F79B853BB4C85AAF7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710808-E5C3-4AD8-BAB5-D8CB9AC14D12}"/>
      </w:docPartPr>
      <w:docPartBody>
        <w:p w:rsidR="006A3B8C" w:rsidP="006A3B8C" w:rsidRDefault="006A3B8C">
          <w:pPr>
            <w:pStyle w:val="096723BD70BC4F79B853BB4C85AAF78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436ECEFE78F4A06B47BA3AFE9BDBD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737294-E6E9-44F4-8049-BB16C85EABE8}"/>
      </w:docPartPr>
      <w:docPartBody>
        <w:p w:rsidR="006A3B8C" w:rsidP="006A3B8C" w:rsidRDefault="006A3B8C">
          <w:pPr>
            <w:pStyle w:val="3436ECEFE78F4A06B47BA3AFE9BDBDE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758540F092C43489C46A0573B3FA2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F0B26B-622D-4098-A60C-C288A3570FA7}"/>
      </w:docPartPr>
      <w:docPartBody>
        <w:p w:rsidR="006A3B8C" w:rsidP="006A3B8C" w:rsidRDefault="006A3B8C">
          <w:pPr>
            <w:pStyle w:val="D758540F092C43489C46A0573B3FA22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8F8FAE7D58F44A4AABD528A684076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0FC8A3-164B-4A76-A2FF-A336BD24E65D}"/>
      </w:docPartPr>
      <w:docPartBody>
        <w:p w:rsidR="006A3B8C" w:rsidP="006A3B8C" w:rsidRDefault="006A3B8C">
          <w:pPr>
            <w:pStyle w:val="88F8FAE7D58F44A4AABD528A6840760D"/>
          </w:pPr>
          <w:r w:rsidRPr="001D2583">
            <w:rPr>
              <w:rStyle w:val="Plassholdertekst"/>
              <w:sz w:val="17"/>
              <w:szCs w:val="17"/>
            </w:rPr>
            <w:t>Velg et element.</w:t>
          </w:r>
        </w:p>
      </w:docPartBody>
    </w:docPart>
    <w:docPart>
      <w:docPartPr>
        <w:name w:val="D9820DCEAB784BA3ABAF11C1B6B080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6AD1D4D-B51E-4523-946E-24A00B735897}"/>
      </w:docPartPr>
      <w:docPartBody>
        <w:p w:rsidR="006A3B8C" w:rsidP="006A3B8C" w:rsidRDefault="006A3B8C">
          <w:pPr>
            <w:pStyle w:val="D9820DCEAB784BA3ABAF11C1B6B0801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CC532181D8B47D2826C526FF3A59E2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BF888E-7600-4B72-87AD-A263754B5987}"/>
      </w:docPartPr>
      <w:docPartBody>
        <w:p w:rsidR="006A3B8C" w:rsidP="006A3B8C" w:rsidRDefault="006A3B8C">
          <w:pPr>
            <w:pStyle w:val="4CC532181D8B47D2826C526FF3A59E2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B85D568BFE44104954DADA0E0F732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113641-CE3C-4C58-BE3B-13DE1D5A14F4}"/>
      </w:docPartPr>
      <w:docPartBody>
        <w:p w:rsidR="006A3B8C" w:rsidP="006A3B8C" w:rsidRDefault="006A3B8C">
          <w:pPr>
            <w:pStyle w:val="2B85D568BFE44104954DADA0E0F7323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262E031987F496481EB2AB3AB388F8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348478-499F-4127-A407-F718362B9F7F}"/>
      </w:docPartPr>
      <w:docPartBody>
        <w:p w:rsidR="006A3B8C" w:rsidP="006A3B8C" w:rsidRDefault="006A3B8C">
          <w:pPr>
            <w:pStyle w:val="D262E031987F496481EB2AB3AB388F8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411DDB5DA8F4A338C7D347948CF06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0B041A-E63E-418F-A841-5757DDED0DE9}"/>
      </w:docPartPr>
      <w:docPartBody>
        <w:p w:rsidR="006A3B8C" w:rsidP="006A3B8C" w:rsidRDefault="006A3B8C">
          <w:pPr>
            <w:pStyle w:val="6411DDB5DA8F4A338C7D347948CF069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37770E52CF647C7A05E53533E8B42B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A6B529-B8F3-4F9C-BCDA-8FB1605FB776}"/>
      </w:docPartPr>
      <w:docPartBody>
        <w:p w:rsidR="006A3B8C" w:rsidP="006A3B8C" w:rsidRDefault="006A3B8C">
          <w:pPr>
            <w:pStyle w:val="437770E52CF647C7A05E53533E8B42B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35C44DB80DA4793B9539C9375FDFF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0D49FD-FE79-4AD3-80DC-16324823D38F}"/>
      </w:docPartPr>
      <w:docPartBody>
        <w:p w:rsidR="006A3B8C" w:rsidP="006A3B8C" w:rsidRDefault="006A3B8C">
          <w:pPr>
            <w:pStyle w:val="335C44DB80DA4793B9539C9375FDFFC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067343A7F3E4748BC6EC1C18C3BAA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7A141C-5A0A-410C-A0DF-29B4DAA1A1DA}"/>
      </w:docPartPr>
      <w:docPartBody>
        <w:p w:rsidR="006A3B8C" w:rsidP="006A3B8C" w:rsidRDefault="006A3B8C">
          <w:pPr>
            <w:pStyle w:val="1067343A7F3E4748BC6EC1C18C3BAAE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C6E4408F1C24B7E8C4FE1700E0E50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B5EC82-D98D-44AA-97CD-6AA05A853BFE}"/>
      </w:docPartPr>
      <w:docPartBody>
        <w:p w:rsidR="006A3B8C" w:rsidP="006A3B8C" w:rsidRDefault="006A3B8C">
          <w:pPr>
            <w:pStyle w:val="FC6E4408F1C24B7E8C4FE1700E0E503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820214B3FC34729874AB0CD0DE35F8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6F16FC-31A4-445C-9503-14C4C0D2ED41}"/>
      </w:docPartPr>
      <w:docPartBody>
        <w:p w:rsidR="006A3B8C" w:rsidP="006A3B8C" w:rsidRDefault="006A3B8C">
          <w:pPr>
            <w:pStyle w:val="D820214B3FC34729874AB0CD0DE35F8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869C6E3E0B74F9A92DFA374BDEE44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96CD58-B132-4579-A9EC-A288654959E3}"/>
      </w:docPartPr>
      <w:docPartBody>
        <w:p w:rsidR="006A3B8C" w:rsidP="006A3B8C" w:rsidRDefault="006A3B8C">
          <w:pPr>
            <w:pStyle w:val="0869C6E3E0B74F9A92DFA374BDEE44E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69D28071A7C42C8848A6DF18677A15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30D8F7E-98AA-4CC9-89EA-4D2C359CB036}"/>
      </w:docPartPr>
      <w:docPartBody>
        <w:p w:rsidR="006A3B8C" w:rsidP="006A3B8C" w:rsidRDefault="006A3B8C">
          <w:pPr>
            <w:pStyle w:val="469D28071A7C42C8848A6DF18677A15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DACBDD7C68E4B63AAAA97DE20D9A4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6F3048-3FE0-40CF-A1F6-88FAA1941E26}"/>
      </w:docPartPr>
      <w:docPartBody>
        <w:p w:rsidR="006A3B8C" w:rsidP="006A3B8C" w:rsidRDefault="006A3B8C">
          <w:pPr>
            <w:pStyle w:val="FDACBDD7C68E4B63AAAA97DE20D9A46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F52232C45454D7FB49A5C630AE8FC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D4C63B-5767-4612-9D50-4D3ED5992BD4}"/>
      </w:docPartPr>
      <w:docPartBody>
        <w:p w:rsidR="006A3B8C" w:rsidP="006A3B8C" w:rsidRDefault="006A3B8C">
          <w:pPr>
            <w:pStyle w:val="FF52232C45454D7FB49A5C630AE8FC1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9D0F122A4BD4BAA8452581C29EBDC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C352B9-6721-46F2-93FE-8E6F43070BDC}"/>
      </w:docPartPr>
      <w:docPartBody>
        <w:p w:rsidR="006A3B8C" w:rsidP="006A3B8C" w:rsidRDefault="006A3B8C">
          <w:pPr>
            <w:pStyle w:val="B9D0F122A4BD4BAA8452581C29EBDC8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7D3E47ADDB14ABCB10C3D4597C31F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6CDB88-A2C6-4CBF-8B86-B21C5965EB5B}"/>
      </w:docPartPr>
      <w:docPartBody>
        <w:p w:rsidR="006A3B8C" w:rsidP="006A3B8C" w:rsidRDefault="006A3B8C">
          <w:pPr>
            <w:pStyle w:val="87D3E47ADDB14ABCB10C3D4597C31FE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7DDCA4DB5AE4B3CA37C11472B25F08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FC3839-36EE-42A4-85D6-1EE5401CC777}"/>
      </w:docPartPr>
      <w:docPartBody>
        <w:p w:rsidR="006A3B8C" w:rsidP="006A3B8C" w:rsidRDefault="006A3B8C">
          <w:pPr>
            <w:pStyle w:val="67DDCA4DB5AE4B3CA37C11472B25F08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45037BA2B864C5C8D76EA5C1B4129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33BF432-DC54-4F67-9AEF-F49C23A05A36}"/>
      </w:docPartPr>
      <w:docPartBody>
        <w:p w:rsidR="006A3B8C" w:rsidP="006A3B8C" w:rsidRDefault="006A3B8C">
          <w:pPr>
            <w:pStyle w:val="D45037BA2B864C5C8D76EA5C1B4129D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8C6274C6D59421C8E3C6C066114E4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C3108A-4BB3-49D5-8AEA-521A448EB3D5}"/>
      </w:docPartPr>
      <w:docPartBody>
        <w:p w:rsidR="006A3B8C" w:rsidP="006A3B8C" w:rsidRDefault="006A3B8C">
          <w:pPr>
            <w:pStyle w:val="58C6274C6D59421C8E3C6C066114E45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E37BEEC26F34ADAB23868E5ECFC8D9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74E152-A8CF-427B-AABC-22A2B3E2600E}"/>
      </w:docPartPr>
      <w:docPartBody>
        <w:p w:rsidR="006A3B8C" w:rsidP="006A3B8C" w:rsidRDefault="006A3B8C">
          <w:pPr>
            <w:pStyle w:val="5E37BEEC26F34ADAB23868E5ECFC8D9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DA935A04AC54460B00B544A26FB3C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CDBBE1-4AAE-40B0-A805-12CA9212ACA8}"/>
      </w:docPartPr>
      <w:docPartBody>
        <w:p w:rsidR="006A3B8C" w:rsidP="006A3B8C" w:rsidRDefault="006A3B8C">
          <w:pPr>
            <w:pStyle w:val="4DA935A04AC54460B00B544A26FB3C2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CE98878A2074778ADCB505D7A263EE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07F166-17DD-4F87-8DDC-ADF0B83A4A3F}"/>
      </w:docPartPr>
      <w:docPartBody>
        <w:p w:rsidR="006A3B8C" w:rsidP="006A3B8C" w:rsidRDefault="006A3B8C">
          <w:pPr>
            <w:pStyle w:val="ACE98878A2074778ADCB505D7A263EE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2DD30DC86A94EC9A356B0D69640E85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DCCBBF5-A710-4B31-9AB7-63FBE27D75FF}"/>
      </w:docPartPr>
      <w:docPartBody>
        <w:p w:rsidR="006A3B8C" w:rsidP="006A3B8C" w:rsidRDefault="006A3B8C">
          <w:pPr>
            <w:pStyle w:val="82DD30DC86A94EC9A356B0D69640E85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0A9BFD1ED524D7F97D80458E3E80E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B926E3-825E-4E36-AF32-F22D83011A00}"/>
      </w:docPartPr>
      <w:docPartBody>
        <w:p w:rsidR="006A3B8C" w:rsidP="006A3B8C" w:rsidRDefault="006A3B8C">
          <w:pPr>
            <w:pStyle w:val="10A9BFD1ED524D7F97D80458E3E80ED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818E1693EA74C698070F5E6D12697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9CF930-DDF9-4783-BD82-09D28A8B1A8A}"/>
      </w:docPartPr>
      <w:docPartBody>
        <w:p w:rsidR="006A3B8C" w:rsidP="006A3B8C" w:rsidRDefault="006A3B8C">
          <w:pPr>
            <w:pStyle w:val="A818E1693EA74C698070F5E6D12697C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F7BC7D927E6422895C4A1FC95A114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2FC315-2DFF-4C23-AFCC-AA1134915376}"/>
      </w:docPartPr>
      <w:docPartBody>
        <w:p w:rsidR="006A3B8C" w:rsidP="006A3B8C" w:rsidRDefault="006A3B8C">
          <w:pPr>
            <w:pStyle w:val="DF7BC7D927E6422895C4A1FC95A1146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E19F4D3E1D14229911FEB17174D5B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472222-AB10-4431-87C5-F3ABE6B90CF8}"/>
      </w:docPartPr>
      <w:docPartBody>
        <w:p w:rsidR="006A3B8C" w:rsidP="006A3B8C" w:rsidRDefault="006A3B8C">
          <w:pPr>
            <w:pStyle w:val="7E19F4D3E1D14229911FEB17174D5BB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3FB9CF79B5A404BBE7135A6DBCDDB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DAE9AF-A8B5-4125-B354-6F27F5358FC9}"/>
      </w:docPartPr>
      <w:docPartBody>
        <w:p w:rsidR="006A3B8C" w:rsidP="006A3B8C" w:rsidRDefault="006A3B8C">
          <w:pPr>
            <w:pStyle w:val="73FB9CF79B5A404BBE7135A6DBCDDBE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993FBB5FF2AF43028DFA228292ACCB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742B23D-34EF-4D91-9EC0-A9D4849E893E}"/>
      </w:docPartPr>
      <w:docPartBody>
        <w:p w:rsidR="006A3B8C" w:rsidP="006A3B8C" w:rsidRDefault="006A3B8C">
          <w:pPr>
            <w:pStyle w:val="993FBB5FF2AF43028DFA228292ACCBF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E9FB9B7E13044B78FD37A1FCA913E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405EBC-B8E5-46A3-B809-45AE09AA72C1}"/>
      </w:docPartPr>
      <w:docPartBody>
        <w:p w:rsidR="006A3B8C" w:rsidP="006A3B8C" w:rsidRDefault="006A3B8C">
          <w:pPr>
            <w:pStyle w:val="BE9FB9B7E13044B78FD37A1FCA913E5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A9A707E24EF412C9D620936E6541F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5A33D96-88EA-431F-94F5-1B4A16DFBFC7}"/>
      </w:docPartPr>
      <w:docPartBody>
        <w:p w:rsidR="006A3B8C" w:rsidP="006A3B8C" w:rsidRDefault="006A3B8C">
          <w:pPr>
            <w:pStyle w:val="3A9A707E24EF412C9D620936E6541F1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51F2CCC17F249BD8AF2DE1FF3DF2B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2AF7FF-898F-4C59-ACDF-2E6C2D857628}"/>
      </w:docPartPr>
      <w:docPartBody>
        <w:p w:rsidR="006A3B8C" w:rsidP="006A3B8C" w:rsidRDefault="006A3B8C">
          <w:pPr>
            <w:pStyle w:val="151F2CCC17F249BD8AF2DE1FF3DF2B73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CB616150A184CC59CEAE67503615C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0DD6B7-C2A4-4215-8D8A-F92EE845CB35}"/>
      </w:docPartPr>
      <w:docPartBody>
        <w:p w:rsidR="006A3B8C" w:rsidP="006A3B8C" w:rsidRDefault="006A3B8C">
          <w:pPr>
            <w:pStyle w:val="3CB616150A184CC59CEAE67503615C3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27063FE2EAA45C4A9068C7FD51982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A1AE62-A540-4546-857D-7176CD4D1823}"/>
      </w:docPartPr>
      <w:docPartBody>
        <w:p w:rsidR="006A3B8C" w:rsidP="006A3B8C" w:rsidRDefault="006A3B8C">
          <w:pPr>
            <w:pStyle w:val="327063FE2EAA45C4A9068C7FD5198200"/>
          </w:pPr>
          <w:r w:rsidRPr="003B037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ura Medium">
    <w:altName w:val="Calibri"/>
    <w:charset w:val="00"/>
    <w:family w:val="auto"/>
    <w:pitch w:val="variable"/>
    <w:sig w:usb0="6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11"/>
    <w:rsid w:val="00032D5F"/>
    <w:rsid w:val="000578DC"/>
    <w:rsid w:val="000F2205"/>
    <w:rsid w:val="002D38A0"/>
    <w:rsid w:val="002F67FB"/>
    <w:rsid w:val="00345241"/>
    <w:rsid w:val="003C73E3"/>
    <w:rsid w:val="004811C4"/>
    <w:rsid w:val="0049582F"/>
    <w:rsid w:val="005A771A"/>
    <w:rsid w:val="005B3ED0"/>
    <w:rsid w:val="006A3B8C"/>
    <w:rsid w:val="006D2FAA"/>
    <w:rsid w:val="00721111"/>
    <w:rsid w:val="00721449"/>
    <w:rsid w:val="007F3BA3"/>
    <w:rsid w:val="00892E62"/>
    <w:rsid w:val="008C695C"/>
    <w:rsid w:val="009348AB"/>
    <w:rsid w:val="00962844"/>
    <w:rsid w:val="00A44526"/>
    <w:rsid w:val="00A66284"/>
    <w:rsid w:val="00A878CA"/>
    <w:rsid w:val="00A90ACA"/>
    <w:rsid w:val="00AA23BB"/>
    <w:rsid w:val="00AB2B3C"/>
    <w:rsid w:val="00AB40A0"/>
    <w:rsid w:val="00AF6205"/>
    <w:rsid w:val="00B65668"/>
    <w:rsid w:val="00BD1C9B"/>
    <w:rsid w:val="00C50F8E"/>
    <w:rsid w:val="00C82F26"/>
    <w:rsid w:val="00E0358B"/>
    <w:rsid w:val="00E03B68"/>
    <w:rsid w:val="00E371ED"/>
    <w:rsid w:val="00F22F31"/>
    <w:rsid w:val="00F44A4C"/>
    <w:rsid w:val="00FE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semiHidden/>
    <w:rsid w:val="00F44A4C"/>
    <w:rPr>
      <w:color w:val="808080"/>
    </w:rPr>
  </w:style>
  <w:style w:type="paragraph" w:customStyle="1" w:styleId="577D56AB64B34859B1D0062823A4A1E01">
    <w:name w:val="577D56AB64B34859B1D0062823A4A1E0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9E4F298A21E74D1585CB41C26873B8BF1">
    <w:name w:val="9E4F298A21E74D1585CB41C26873B8BF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1461432A6C0B430BB11F81D87136053F1">
    <w:name w:val="1461432A6C0B430BB11F81D87136053F1"/>
    <w:rsid w:val="008C695C"/>
    <w:pPr>
      <w:spacing w:before="40" w:after="120" w:line="160" w:lineRule="exact"/>
    </w:pPr>
    <w:rPr>
      <w:rFonts w:ascii="Calibri Light" w:hAnsi="Calibri Light"/>
      <w:sz w:val="16"/>
      <w:szCs w:val="18"/>
      <w:lang w:eastAsia="en-US"/>
    </w:rPr>
  </w:style>
  <w:style w:type="paragraph" w:customStyle="1" w:styleId="32760D938F7F4B9BA6CBF55438C5A92D1">
    <w:name w:val="32760D938F7F4B9BA6CBF55438C5A92D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BEA63E7AA7FF4EC099F8F4E74E40F5601">
    <w:name w:val="BEA63E7AA7FF4EC099F8F4E74E40F560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9587C2D5087B4EDA9E417F1B2D995C0E">
    <w:name w:val="9587C2D5087B4EDA9E417F1B2D995C0E"/>
    <w:rsid w:val="008C695C"/>
  </w:style>
  <w:style w:type="paragraph" w:customStyle="1" w:styleId="EBB2859E0435487281324AE4E051F48E">
    <w:name w:val="EBB2859E0435487281324AE4E051F48E"/>
    <w:rsid w:val="008C695C"/>
  </w:style>
  <w:style w:type="paragraph" w:customStyle="1" w:styleId="366631F160F1421C9556C4962442F311">
    <w:name w:val="366631F160F1421C9556C4962442F311"/>
    <w:rsid w:val="008C695C"/>
  </w:style>
  <w:style w:type="paragraph" w:customStyle="1" w:styleId="5776AEC63D18443FA7FCB2C28520A5D2">
    <w:name w:val="5776AEC63D18443FA7FCB2C28520A5D2"/>
    <w:rsid w:val="00AA23BB"/>
  </w:style>
  <w:style w:type="paragraph" w:customStyle="1" w:styleId="B5FEAE6B36C54C289A7D699CD2D7D18B">
    <w:name w:val="B5FEAE6B36C54C289A7D699CD2D7D18B"/>
    <w:rsid w:val="00AA23BB"/>
  </w:style>
  <w:style w:type="paragraph" w:customStyle="1" w:styleId="C608F2D58D33492190471822CCA86550">
    <w:name w:val="C608F2D58D33492190471822CCA86550"/>
    <w:rsid w:val="00AA23BB"/>
  </w:style>
  <w:style w:type="paragraph" w:customStyle="1" w:styleId="F2BEC1FFF1414ECFADE31E9EFC51AD5C">
    <w:name w:val="F2BEC1FFF1414ECFADE31E9EFC51AD5C"/>
    <w:rsid w:val="00AA23BB"/>
  </w:style>
  <w:style w:type="paragraph" w:customStyle="1" w:styleId="C5991DCDE51B4FD693789EA5D137121A">
    <w:name w:val="C5991DCDE51B4FD693789EA5D137121A"/>
    <w:rsid w:val="00AA23BB"/>
  </w:style>
  <w:style w:type="paragraph" w:customStyle="1" w:styleId="2D6D8670EB7F424DAD27093773CE9B00">
    <w:name w:val="2D6D8670EB7F424DAD27093773CE9B00"/>
    <w:rsid w:val="00AA23BB"/>
  </w:style>
  <w:style w:type="paragraph" w:customStyle="1" w:styleId="CC7EF3A38E744B7E8D3951F5C21E4EEB">
    <w:name w:val="CC7EF3A38E744B7E8D3951F5C21E4EEB"/>
    <w:rsid w:val="009348AB"/>
  </w:style>
  <w:style w:type="paragraph" w:customStyle="1" w:styleId="3DA1541614514E6B8236E70B47971FD0">
    <w:name w:val="3DA1541614514E6B8236E70B47971FD0"/>
    <w:rsid w:val="009348AB"/>
  </w:style>
  <w:style w:type="paragraph" w:customStyle="1" w:styleId="416E53BB46864FE0B17350B1A195E43E">
    <w:name w:val="416E53BB46864FE0B17350B1A195E43E"/>
    <w:rsid w:val="009348AB"/>
  </w:style>
  <w:style w:type="paragraph" w:customStyle="1" w:styleId="0F5F679C07EA44CF8ED8F30CFB68A92D">
    <w:name w:val="0F5F679C07EA44CF8ED8F30CFB68A92D"/>
    <w:rsid w:val="009348AB"/>
  </w:style>
  <w:style w:type="paragraph" w:customStyle="1" w:styleId="1551C3517C784E9BBEE2E31FFC31A6F5">
    <w:name w:val="1551C3517C784E9BBEE2E31FFC31A6F5"/>
    <w:rsid w:val="009348AB"/>
  </w:style>
  <w:style w:type="paragraph" w:customStyle="1" w:styleId="DDFDACF15EE64B9E8446DBFAC5089EC2">
    <w:name w:val="DDFDACF15EE64B9E8446DBFAC5089EC2"/>
    <w:rsid w:val="009348AB"/>
  </w:style>
  <w:style w:type="paragraph" w:customStyle="1" w:styleId="A95CCCB1DA1C4FD397A670775E7B8DA1">
    <w:name w:val="A95CCCB1DA1C4FD397A670775E7B8DA1"/>
    <w:rsid w:val="009348AB"/>
  </w:style>
  <w:style w:type="paragraph" w:customStyle="1" w:styleId="53B43F381F88497385381C9BF34A8604">
    <w:name w:val="53B43F381F88497385381C9BF34A8604"/>
    <w:rsid w:val="009348AB"/>
  </w:style>
  <w:style w:type="paragraph" w:customStyle="1" w:styleId="67DB815D55F5453AA34ABE005DD93A2F">
    <w:name w:val="67DB815D55F5453AA34ABE005DD93A2F"/>
    <w:rsid w:val="009348AB"/>
  </w:style>
  <w:style w:type="paragraph" w:customStyle="1" w:styleId="11032AC6541546F3912C4F31937E814D">
    <w:name w:val="11032AC6541546F3912C4F31937E814D"/>
    <w:rsid w:val="009348AB"/>
  </w:style>
  <w:style w:type="paragraph" w:customStyle="1" w:styleId="AD7515A6725C4D6DB7D53BED3B636C88">
    <w:name w:val="AD7515A6725C4D6DB7D53BED3B636C88"/>
    <w:rsid w:val="009348AB"/>
  </w:style>
  <w:style w:type="paragraph" w:customStyle="1" w:styleId="5E377545BAA140C1AF72EAF972C6890C">
    <w:name w:val="5E377545BAA140C1AF72EAF972C6890C"/>
    <w:rsid w:val="009348AB"/>
  </w:style>
  <w:style w:type="paragraph" w:customStyle="1" w:styleId="E7F7BB8EC6B54F5FBA233CD10A070324">
    <w:name w:val="E7F7BB8EC6B54F5FBA233CD10A070324"/>
    <w:rsid w:val="009348AB"/>
  </w:style>
  <w:style w:type="paragraph" w:customStyle="1" w:styleId="7C961CC72CF643BF96E7736246E29214">
    <w:name w:val="7C961CC72CF643BF96E7736246E29214"/>
    <w:rsid w:val="009348AB"/>
  </w:style>
  <w:style w:type="paragraph" w:customStyle="1" w:styleId="CDE6311C31944B9EADB61F2DE674395B">
    <w:name w:val="CDE6311C31944B9EADB61F2DE674395B"/>
    <w:rsid w:val="009348AB"/>
  </w:style>
  <w:style w:type="paragraph" w:customStyle="1" w:styleId="544C1B96C0664509BE126C8DCCEF0AD7">
    <w:name w:val="544C1B96C0664509BE126C8DCCEF0AD7"/>
    <w:rsid w:val="009348AB"/>
  </w:style>
  <w:style w:type="paragraph" w:customStyle="1" w:styleId="C36CE299620143009F2386C46B81E905">
    <w:name w:val="C36CE299620143009F2386C46B81E905"/>
    <w:rsid w:val="009348AB"/>
  </w:style>
  <w:style w:type="paragraph" w:customStyle="1" w:styleId="1CE73C42FA334DE69A34F704DD4CD60C">
    <w:name w:val="1CE73C42FA334DE69A34F704DD4CD60C"/>
    <w:rsid w:val="009348AB"/>
  </w:style>
  <w:style w:type="paragraph" w:customStyle="1" w:styleId="4FFCCA8A6F7546F69B9B21FE9702F4BB">
    <w:name w:val="4FFCCA8A6F7546F69B9B21FE9702F4BB"/>
    <w:rsid w:val="009348AB"/>
  </w:style>
  <w:style w:type="paragraph" w:customStyle="1" w:styleId="10B8C8DF7BAA467489EC97BF2C14CBDD">
    <w:name w:val="10B8C8DF7BAA467489EC97BF2C14CBDD"/>
    <w:rsid w:val="009348AB"/>
  </w:style>
  <w:style w:type="paragraph" w:customStyle="1" w:styleId="31F5148A137E419AA0ABA412CB050651">
    <w:name w:val="31F5148A137E419AA0ABA412CB050651"/>
    <w:rsid w:val="009348AB"/>
  </w:style>
  <w:style w:type="paragraph" w:customStyle="1" w:styleId="CD484A8C0C414A9EBD789BFBE1AC9FC5">
    <w:name w:val="CD484A8C0C414A9EBD789BFBE1AC9FC5"/>
    <w:rsid w:val="009348AB"/>
  </w:style>
  <w:style w:type="paragraph" w:customStyle="1" w:styleId="33F55EA1D9594B03A1ECFDEB939ECABB">
    <w:name w:val="33F55EA1D9594B03A1ECFDEB939ECABB"/>
    <w:rsid w:val="009348AB"/>
  </w:style>
  <w:style w:type="paragraph" w:customStyle="1" w:styleId="C6D52D8492DC4BD984576B1797B22B7D">
    <w:name w:val="C6D52D8492DC4BD984576B1797B22B7D"/>
    <w:rsid w:val="009348AB"/>
  </w:style>
  <w:style w:type="paragraph" w:customStyle="1" w:styleId="12623D7F2DC94B68A483E1F969442EAF">
    <w:name w:val="12623D7F2DC94B68A483E1F969442EAF"/>
    <w:rsid w:val="009348AB"/>
  </w:style>
  <w:style w:type="paragraph" w:customStyle="1" w:styleId="0A534B2149C74A19AD626E6DA1DE3E04">
    <w:name w:val="0A534B2149C74A19AD626E6DA1DE3E04"/>
    <w:rsid w:val="009348AB"/>
  </w:style>
  <w:style w:type="paragraph" w:customStyle="1" w:styleId="691F0143EB40471FB1732503A5FA9D54">
    <w:name w:val="691F0143EB40471FB1732503A5FA9D54"/>
    <w:rsid w:val="009348AB"/>
  </w:style>
  <w:style w:type="paragraph" w:customStyle="1" w:styleId="080BF63F231F43378FBA7B0879EC4536">
    <w:name w:val="080BF63F231F43378FBA7B0879EC4536"/>
    <w:rsid w:val="009348AB"/>
  </w:style>
  <w:style w:type="paragraph" w:customStyle="1" w:styleId="F0A3D5D25A05454F8B177A5161C20DCA">
    <w:name w:val="F0A3D5D25A05454F8B177A5161C20DCA"/>
    <w:rsid w:val="009348AB"/>
  </w:style>
  <w:style w:type="paragraph" w:customStyle="1" w:styleId="8063BCC7B73B4AC092285DEB087DB89C">
    <w:name w:val="8063BCC7B73B4AC092285DEB087DB89C"/>
    <w:rsid w:val="009348AB"/>
  </w:style>
  <w:style w:type="paragraph" w:customStyle="1" w:styleId="18B90B029CDB4725A4093F58090A15E5">
    <w:name w:val="18B90B029CDB4725A4093F58090A15E5"/>
    <w:rsid w:val="009348AB"/>
  </w:style>
  <w:style w:type="paragraph" w:customStyle="1" w:styleId="CD76CB9643934BDE8329C547E2935C4B">
    <w:name w:val="CD76CB9643934BDE8329C547E2935C4B"/>
    <w:rsid w:val="009348AB"/>
  </w:style>
  <w:style w:type="paragraph" w:customStyle="1" w:styleId="C73CB8A32EC24872853B9F16FD9A53A3">
    <w:name w:val="C73CB8A32EC24872853B9F16FD9A53A3"/>
    <w:rsid w:val="009348AB"/>
  </w:style>
  <w:style w:type="paragraph" w:customStyle="1" w:styleId="B561B40020A84AE0A6F00602F09EF4AF">
    <w:name w:val="B561B40020A84AE0A6F00602F09EF4AF"/>
    <w:rsid w:val="009348AB"/>
  </w:style>
  <w:style w:type="paragraph" w:customStyle="1" w:styleId="7E3D7AF96549484B807989F28B921CAA">
    <w:name w:val="7E3D7AF96549484B807989F28B921CAA"/>
    <w:rsid w:val="009348AB"/>
  </w:style>
  <w:style w:type="paragraph" w:customStyle="1" w:styleId="CF13F26640554CE499A4B6FB7FCCD012">
    <w:name w:val="CF13F26640554CE499A4B6FB7FCCD012"/>
    <w:rsid w:val="009348AB"/>
  </w:style>
  <w:style w:type="paragraph" w:customStyle="1" w:styleId="15ACFD023FBF4E3BB2041F0DCB92FF4D">
    <w:name w:val="15ACFD023FBF4E3BB2041F0DCB92FF4D"/>
    <w:rsid w:val="009348AB"/>
  </w:style>
  <w:style w:type="paragraph" w:customStyle="1" w:styleId="3095C99FCDC645BAB949A2B988847103">
    <w:name w:val="3095C99FCDC645BAB949A2B988847103"/>
    <w:rsid w:val="009348AB"/>
  </w:style>
  <w:style w:type="paragraph" w:customStyle="1" w:styleId="0C417E234A2D47D4960C00F042B0BBDA">
    <w:name w:val="0C417E234A2D47D4960C00F042B0BBDA"/>
    <w:rsid w:val="009348AB"/>
  </w:style>
  <w:style w:type="paragraph" w:customStyle="1" w:styleId="EE20130A74484AD28900430A242501A0">
    <w:name w:val="EE20130A74484AD28900430A242501A0"/>
    <w:rsid w:val="009348AB"/>
  </w:style>
  <w:style w:type="paragraph" w:customStyle="1" w:styleId="8559A94210624BF19B2665A327D2CE3C">
    <w:name w:val="8559A94210624BF19B2665A327D2CE3C"/>
    <w:rsid w:val="009348AB"/>
  </w:style>
  <w:style w:type="paragraph" w:customStyle="1" w:styleId="15FCBBD8547E417295207B9C69D54F80">
    <w:name w:val="15FCBBD8547E417295207B9C69D54F80"/>
    <w:rsid w:val="009348AB"/>
  </w:style>
  <w:style w:type="paragraph" w:customStyle="1" w:styleId="DACE9998D2244D4796E5A116785B6F21">
    <w:name w:val="DACE9998D2244D4796E5A116785B6F21"/>
    <w:rsid w:val="009348AB"/>
  </w:style>
  <w:style w:type="paragraph" w:customStyle="1" w:styleId="88468C14721847D29F6BC4895EDC7654">
    <w:name w:val="88468C14721847D29F6BC4895EDC7654"/>
    <w:rsid w:val="009348AB"/>
  </w:style>
  <w:style w:type="paragraph" w:customStyle="1" w:styleId="4BE397EC7C6747FAB292AC631E5B847B">
    <w:name w:val="4BE397EC7C6747FAB292AC631E5B847B"/>
    <w:rsid w:val="009348AB"/>
  </w:style>
  <w:style w:type="paragraph" w:customStyle="1" w:styleId="C3AB559879B142C78799B2F012171E34">
    <w:name w:val="C3AB559879B142C78799B2F012171E34"/>
    <w:rsid w:val="009348AB"/>
  </w:style>
  <w:style w:type="paragraph" w:customStyle="1" w:styleId="FBCC23C3B2684AF392BA064A6A188CC0">
    <w:name w:val="FBCC23C3B2684AF392BA064A6A188CC0"/>
    <w:rsid w:val="009348AB"/>
  </w:style>
  <w:style w:type="paragraph" w:customStyle="1" w:styleId="1196DF9E7E9D4F9AA4C568088DEE8A89">
    <w:name w:val="1196DF9E7E9D4F9AA4C568088DEE8A89"/>
    <w:rsid w:val="009348AB"/>
  </w:style>
  <w:style w:type="paragraph" w:customStyle="1" w:styleId="D73B528A4B69468ABBF6F902045291DE">
    <w:name w:val="D73B528A4B69468ABBF6F902045291DE"/>
    <w:rsid w:val="009348AB"/>
  </w:style>
  <w:style w:type="paragraph" w:customStyle="1" w:styleId="26EDF01B2C9640FAB044A123A364FBB4">
    <w:name w:val="26EDF01B2C9640FAB044A123A364FBB4"/>
    <w:rsid w:val="009348AB"/>
  </w:style>
  <w:style w:type="paragraph" w:customStyle="1" w:styleId="37B521947FF341BAB789909499FD0DAF">
    <w:name w:val="37B521947FF341BAB789909499FD0DAF"/>
    <w:rsid w:val="009348AB"/>
  </w:style>
  <w:style w:type="paragraph" w:customStyle="1" w:styleId="6D4EEEB2E348403A91E1A0F8B376E851">
    <w:name w:val="6D4EEEB2E348403A91E1A0F8B376E851"/>
    <w:rsid w:val="009348AB"/>
  </w:style>
  <w:style w:type="paragraph" w:customStyle="1" w:styleId="0DF2B94FD7C54A4BACFE90919BB8AC70">
    <w:name w:val="0DF2B94FD7C54A4BACFE90919BB8AC70"/>
    <w:rsid w:val="009348AB"/>
  </w:style>
  <w:style w:type="paragraph" w:customStyle="1" w:styleId="40E7E98CDD184D6583AE359CAB66D6F5">
    <w:name w:val="40E7E98CDD184D6583AE359CAB66D6F5"/>
    <w:rsid w:val="009348AB"/>
  </w:style>
  <w:style w:type="paragraph" w:customStyle="1" w:styleId="3B0BCCD6AF5E4520951C12E03BA9B3F8">
    <w:name w:val="3B0BCCD6AF5E4520951C12E03BA9B3F8"/>
    <w:rsid w:val="009348AB"/>
  </w:style>
  <w:style w:type="paragraph" w:customStyle="1" w:styleId="7282615B20EC4A91B42E854C9D0191C4">
    <w:name w:val="7282615B20EC4A91B42E854C9D0191C4"/>
    <w:rsid w:val="009348AB"/>
  </w:style>
  <w:style w:type="paragraph" w:customStyle="1" w:styleId="2FAA17D88D444EED846F22FEB1895302">
    <w:name w:val="2FAA17D88D444EED846F22FEB1895302"/>
    <w:rsid w:val="009348AB"/>
  </w:style>
  <w:style w:type="paragraph" w:customStyle="1" w:styleId="78DFC96C67F74DCFB41F86639A9179E9">
    <w:name w:val="78DFC96C67F74DCFB41F86639A9179E9"/>
    <w:rsid w:val="009348AB"/>
  </w:style>
  <w:style w:type="paragraph" w:customStyle="1" w:styleId="E9339D05616B45AFB508CB47AF742B8F">
    <w:name w:val="E9339D05616B45AFB508CB47AF742B8F"/>
    <w:rsid w:val="009348AB"/>
  </w:style>
  <w:style w:type="paragraph" w:customStyle="1" w:styleId="D74526ABF2A7467E9EC7170F180DDD2A">
    <w:name w:val="D74526ABF2A7467E9EC7170F180DDD2A"/>
    <w:rsid w:val="009348AB"/>
  </w:style>
  <w:style w:type="paragraph" w:customStyle="1" w:styleId="2D1E075CFDFF480EB93A750B2BEBCCC2">
    <w:name w:val="2D1E075CFDFF480EB93A750B2BEBCCC2"/>
    <w:rsid w:val="009348AB"/>
  </w:style>
  <w:style w:type="paragraph" w:customStyle="1" w:styleId="34B40A52E7A04BACB44A395A8343F4D6">
    <w:name w:val="34B40A52E7A04BACB44A395A8343F4D6"/>
    <w:rsid w:val="009348AB"/>
  </w:style>
  <w:style w:type="paragraph" w:customStyle="1" w:styleId="66AC279473874498946892789E945A1C">
    <w:name w:val="66AC279473874498946892789E945A1C"/>
    <w:rsid w:val="009348AB"/>
  </w:style>
  <w:style w:type="paragraph" w:customStyle="1" w:styleId="7B0635B77D7B46F3B2C0CA08E37A9E6E">
    <w:name w:val="7B0635B77D7B46F3B2C0CA08E37A9E6E"/>
    <w:rsid w:val="009348AB"/>
  </w:style>
  <w:style w:type="paragraph" w:customStyle="1" w:styleId="72D08E5AFAA3430DB9F6D8FCB57CDDE6">
    <w:name w:val="72D08E5AFAA3430DB9F6D8FCB57CDDE6"/>
    <w:rsid w:val="009348AB"/>
  </w:style>
  <w:style w:type="paragraph" w:customStyle="1" w:styleId="428E115482064905B056316A951D877D">
    <w:name w:val="428E115482064905B056316A951D877D"/>
    <w:rsid w:val="009348AB"/>
  </w:style>
  <w:style w:type="paragraph" w:customStyle="1" w:styleId="C0F4B7F95F704A968271B5395D50E18C">
    <w:name w:val="C0F4B7F95F704A968271B5395D50E18C"/>
    <w:rsid w:val="009348AB"/>
  </w:style>
  <w:style w:type="paragraph" w:customStyle="1" w:styleId="73D4C6EFD57E474F8CBEC18A44F1A434">
    <w:name w:val="73D4C6EFD57E474F8CBEC18A44F1A434"/>
    <w:rsid w:val="009348AB"/>
  </w:style>
  <w:style w:type="paragraph" w:customStyle="1" w:styleId="23DB6A0FDAD24850BB3BC17D3CD9ACB6">
    <w:name w:val="23DB6A0FDAD24850BB3BC17D3CD9ACB6"/>
    <w:rsid w:val="009348AB"/>
  </w:style>
  <w:style w:type="paragraph" w:customStyle="1" w:styleId="4D7C9C921B584F4996D7CDBD839196D4">
    <w:name w:val="4D7C9C921B584F4996D7CDBD839196D4"/>
    <w:rsid w:val="009348AB"/>
  </w:style>
  <w:style w:type="paragraph" w:customStyle="1" w:styleId="0E5DC4B2B33C45DDB77F67E2608AE517">
    <w:name w:val="0E5DC4B2B33C45DDB77F67E2608AE517"/>
    <w:rsid w:val="009348AB"/>
  </w:style>
  <w:style w:type="paragraph" w:customStyle="1" w:styleId="FC1E6A58E7A4444589BB20F2278B6CE6">
    <w:name w:val="FC1E6A58E7A4444589BB20F2278B6CE6"/>
    <w:rsid w:val="009348AB"/>
  </w:style>
  <w:style w:type="paragraph" w:customStyle="1" w:styleId="FBD0156F880E471687EBD2A52D2AA02B">
    <w:name w:val="FBD0156F880E471687EBD2A52D2AA02B"/>
    <w:rsid w:val="009348AB"/>
  </w:style>
  <w:style w:type="paragraph" w:customStyle="1" w:styleId="E8B9A09FA02E4997965FBA8D9FB67955">
    <w:name w:val="E8B9A09FA02E4997965FBA8D9FB67955"/>
    <w:rsid w:val="009348AB"/>
  </w:style>
  <w:style w:type="paragraph" w:customStyle="1" w:styleId="4DBA111C93E745EEA52E8770C7D2327E">
    <w:name w:val="4DBA111C93E745EEA52E8770C7D2327E"/>
    <w:rsid w:val="009348AB"/>
  </w:style>
  <w:style w:type="paragraph" w:customStyle="1" w:styleId="201EFC199C224081A3B93EC2A0A9433C">
    <w:name w:val="201EFC199C224081A3B93EC2A0A9433C"/>
    <w:rsid w:val="009348AB"/>
  </w:style>
  <w:style w:type="paragraph" w:customStyle="1" w:styleId="6982E088FCDD472795ADBB4E6A75075F">
    <w:name w:val="6982E088FCDD472795ADBB4E6A75075F"/>
    <w:rsid w:val="009348AB"/>
  </w:style>
  <w:style w:type="paragraph" w:customStyle="1" w:styleId="3B40D33B08F44BFFB13C2B33B532D980">
    <w:name w:val="3B40D33B08F44BFFB13C2B33B532D980"/>
    <w:rsid w:val="004811C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6723BD70BC4F79B853BB4C85AAF788">
    <w:name w:val="096723BD70BC4F79B853BB4C85AAF788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36ECEFE78F4A06B47BA3AFE9BDBDE1">
    <w:name w:val="3436ECEFE78F4A06B47BA3AFE9BDBDE1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58540F092C43489C46A0573B3FA227">
    <w:name w:val="D758540F092C43489C46A0573B3FA227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F8FAE7D58F44A4AABD528A6840760D">
    <w:name w:val="88F8FAE7D58F44A4AABD528A6840760D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820DCEAB784BA3ABAF11C1B6B0801A">
    <w:name w:val="D9820DCEAB784BA3ABAF11C1B6B0801A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C532181D8B47D2826C526FF3A59E26">
    <w:name w:val="4CC532181D8B47D2826C526FF3A59E2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85D568BFE44104954DADA0E0F73239">
    <w:name w:val="2B85D568BFE44104954DADA0E0F73239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62E031987F496481EB2AB3AB388F85">
    <w:name w:val="D262E031987F496481EB2AB3AB388F85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11DDB5DA8F4A338C7D347948CF0696">
    <w:name w:val="6411DDB5DA8F4A338C7D347948CF069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7770E52CF647C7A05E53533E8B42BC">
    <w:name w:val="437770E52CF647C7A05E53533E8B42BC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5C44DB80DA4793B9539C9375FDFFC2">
    <w:name w:val="335C44DB80DA4793B9539C9375FDFFC2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67343A7F3E4748BC6EC1C18C3BAAE9">
    <w:name w:val="1067343A7F3E4748BC6EC1C18C3BAAE9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6E4408F1C24B7E8C4FE1700E0E5031">
    <w:name w:val="FC6E4408F1C24B7E8C4FE1700E0E5031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20214B3FC34729874AB0CD0DE35F86">
    <w:name w:val="D820214B3FC34729874AB0CD0DE35F8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69C6E3E0B74F9A92DFA374BDEE44EE">
    <w:name w:val="0869C6E3E0B74F9A92DFA374BDEE44EE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9D28071A7C42C8848A6DF18677A155">
    <w:name w:val="469D28071A7C42C8848A6DF18677A155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ACBDD7C68E4B63AAAA97DE20D9A460">
    <w:name w:val="FDACBDD7C68E4B63AAAA97DE20D9A460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23B7E0FBF0480D81E4B6084FC216F2">
    <w:name w:val="CA23B7E0FBF0480D81E4B6084FC216F2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52232C45454D7FB49A5C630AE8FC19">
    <w:name w:val="FF52232C45454D7FB49A5C630AE8FC19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D0F122A4BD4BAA8452581C29EBDC8B">
    <w:name w:val="B9D0F122A4BD4BAA8452581C29EBDC8B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D3E47ADDB14ABCB10C3D4597C31FE5">
    <w:name w:val="87D3E47ADDB14ABCB10C3D4597C31FE5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DDCA4DB5AE4B3CA37C11472B25F086">
    <w:name w:val="67DDCA4DB5AE4B3CA37C11472B25F08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5037BA2B864C5C8D76EA5C1B4129DF">
    <w:name w:val="D45037BA2B864C5C8D76EA5C1B4129DF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C6274C6D59421C8E3C6C066114E45F">
    <w:name w:val="58C6274C6D59421C8E3C6C066114E45F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37BEEC26F34ADAB23868E5ECFC8D98">
    <w:name w:val="5E37BEEC26F34ADAB23868E5ECFC8D98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A935A04AC54460B00B544A26FB3C27">
    <w:name w:val="4DA935A04AC54460B00B544A26FB3C27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CE98878A2074778ADCB505D7A263EE0">
    <w:name w:val="ACE98878A2074778ADCB505D7A263EE0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E4B80CD75C4E47AD1B39B58CBEFC3C">
    <w:name w:val="CCE4B80CD75C4E47AD1B39B58CBEFC3C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DD30DC86A94EC9A356B0D69640E852">
    <w:name w:val="82DD30DC86A94EC9A356B0D69640E852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A9BFD1ED524D7F97D80458E3E80ED6">
    <w:name w:val="10A9BFD1ED524D7F97D80458E3E80ED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18E1693EA74C698070F5E6D12697CE">
    <w:name w:val="A818E1693EA74C698070F5E6D12697CE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7BC7D927E6422895C4A1FC95A1146E">
    <w:name w:val="DF7BC7D927E6422895C4A1FC95A1146E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08FDD871A3437E8A8F5FB80F04D627">
    <w:name w:val="EC08FDD871A3437E8A8F5FB80F04D627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19F4D3E1D14229911FEB17174D5BB6">
    <w:name w:val="7E19F4D3E1D14229911FEB17174D5BB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FB9CF79B5A404BBE7135A6DBCDDBEE">
    <w:name w:val="73FB9CF79B5A404BBE7135A6DBCDDBEE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3FBB5FF2AF43028DFA228292ACCBF7">
    <w:name w:val="993FBB5FF2AF43028DFA228292ACCBF7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9FB9B7E13044B78FD37A1FCA913E56">
    <w:name w:val="BE9FB9B7E13044B78FD37A1FCA913E5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9A707E24EF412C9D620936E6541F16">
    <w:name w:val="3A9A707E24EF412C9D620936E6541F16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1F2CCC17F249BD8AF2DE1FF3DF2B73">
    <w:name w:val="151F2CCC17F249BD8AF2DE1FF3DF2B73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B616150A184CC59CEAE67503615C3D">
    <w:name w:val="3CB616150A184CC59CEAE67503615C3D"/>
    <w:rsid w:val="006A3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7063FE2EAA45C4A9068C7FD5198200">
    <w:name w:val="327063FE2EAA45C4A9068C7FD5198200"/>
    <w:rsid w:val="006A3B8C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å v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B22A89DC385A43AE38D8A701DBD703" ma:contentTypeVersion="20" ma:contentTypeDescription="Opprett et nytt dokument." ma:contentTypeScope="" ma:versionID="7e4c0c640164615c345b0f4abb1df39e">
  <xsd:schema xmlns:xsd="http://www.w3.org/2001/XMLSchema" xmlns:xs="http://www.w3.org/2001/XMLSchema" xmlns:p="http://schemas.microsoft.com/office/2006/metadata/properties" xmlns:ns2="0ff64012-c65b-437d-8585-4af19c7d9617" xmlns:ns3="b2367e55-a00a-4e7e-beb4-beb3e90c2770" targetNamespace="http://schemas.microsoft.com/office/2006/metadata/properties" ma:root="true" ma:fieldsID="347c64b99b393f53247a47a7fe34d5c0" ns2:_="" ns3:_="">
    <xsd:import namespace="0ff64012-c65b-437d-8585-4af19c7d9617"/>
    <xsd:import namespace="b2367e55-a00a-4e7e-beb4-beb3e90c27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64012-c65b-437d-8585-4af19c7d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932ca025-18dc-4408-8d1c-fe0ac459c2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67e55-a00a-4e7e-beb4-beb3e90c27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63677-271c-443d-9f52-6f68ec2d1388}" ma:internalName="TaxCatchAll" ma:showField="CatchAllData" ma:web="b2367e55-a00a-4e7e-beb4-beb3e90c27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367e55-a00a-4e7e-beb4-beb3e90c2770" xsi:nil="true"/>
    <lcf76f155ced4ddcb4097134ff3c332f xmlns="0ff64012-c65b-437d-8585-4af19c7d96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E78DC0-9870-1D4A-9D46-C8E22AD918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5C9C55-3A24-48D1-ADE3-EBCDAC19E5A3}"/>
</file>

<file path=customXml/itemProps3.xml><?xml version="1.0" encoding="utf-8"?>
<ds:datastoreItem xmlns:ds="http://schemas.openxmlformats.org/officeDocument/2006/customXml" ds:itemID="{B2AA0339-2AFD-4379-8F50-2908E46845CA}"/>
</file>

<file path=customXml/itemProps4.xml><?xml version="1.0" encoding="utf-8"?>
<ds:datastoreItem xmlns:ds="http://schemas.openxmlformats.org/officeDocument/2006/customXml" ds:itemID="{F1B265A2-38E8-47BC-BCCC-BD4351134C6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Kalender for øyeblikksbilde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Biejjielåhkoe_2022_Sáme låhkåmguovdásj</dc:title>
  <dc:subject/>
  <dc:creator>Gunnlaug Ballovarre</dc:creator>
  <keywords/>
  <dc:description/>
  <lastModifiedBy>Gunnlaug Ballovarre</lastModifiedBy>
  <revision>66</revision>
  <lastPrinted>2019-09-21T07:45:00.0000000Z</lastPrinted>
  <dcterms:created xsi:type="dcterms:W3CDTF">2025-12-27T20:23:00.0000000Z</dcterms:created>
  <dcterms:modified xsi:type="dcterms:W3CDTF">2025-12-30T12:52:52.2535714Z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0x01010029B22A89DC385A43AE38D8A701DBD703</vt:lpwstr>
  </property>
  <property fmtid="{D5CDD505-2E9C-101B-9397-08002B2CF9AE}" pid="11" name="MediaServiceImageTags">
    <vt:lpwstr/>
  </property>
</Properties>
</file>