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9804d11642c45d1" Type="http://schemas.microsoft.com/office/2007/relationships/ui/extensibility" Target="customUI/customUI14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0F3313" w:rsidP="000F3313" w:rsidRDefault="000F3313" w14:paraId="4D68A6B9" w14:textId="218858A1">
      <w:pPr>
        <w:pStyle w:val="Datoer"/>
        <w:rPr>
          <w:lang w:val="se-NO"/>
        </w:rPr>
      </w:pPr>
    </w:p>
    <w:p w:rsidR="00404466" w:rsidP="000F3313" w:rsidRDefault="00404466" w14:paraId="06BCE897" w14:textId="1833A301">
      <w:pPr>
        <w:pStyle w:val="Datoer"/>
        <w:rPr>
          <w:lang w:val="se-NO"/>
        </w:rPr>
      </w:pPr>
    </w:p>
    <w:p w:rsidR="00404466" w:rsidP="000F3313" w:rsidRDefault="00404466" w14:paraId="10010F0B" w14:textId="13AADCE2">
      <w:pPr>
        <w:pStyle w:val="Datoer"/>
        <w:rPr>
          <w:lang w:val="se-NO"/>
        </w:rPr>
      </w:pPr>
    </w:p>
    <w:p w:rsidR="00404466" w:rsidP="000F3313" w:rsidRDefault="00404466" w14:paraId="1CE8934F" w14:textId="216802EF">
      <w:pPr>
        <w:pStyle w:val="Datoer"/>
        <w:rPr>
          <w:lang w:val="se-NO"/>
        </w:rPr>
      </w:pPr>
    </w:p>
    <w:p w:rsidR="00404466" w:rsidP="000F3313" w:rsidRDefault="00404466" w14:paraId="2E455E5F" w14:textId="36422A4B">
      <w:pPr>
        <w:pStyle w:val="Datoer"/>
        <w:rPr>
          <w:lang w:val="se-NO"/>
        </w:rPr>
      </w:pPr>
    </w:p>
    <w:p w:rsidR="00404466" w:rsidP="000F3313" w:rsidRDefault="00404466" w14:paraId="235D5989" w14:textId="4F40B1E3">
      <w:pPr>
        <w:pStyle w:val="Datoer"/>
        <w:rPr>
          <w:lang w:val="se-NO"/>
        </w:rPr>
      </w:pPr>
    </w:p>
    <w:p w:rsidR="00404466" w:rsidP="000F3313" w:rsidRDefault="00404466" w14:paraId="7FF5387D" w14:textId="7D850A3E">
      <w:pPr>
        <w:pStyle w:val="Datoer"/>
        <w:rPr>
          <w:lang w:val="se-NO"/>
        </w:rPr>
      </w:pPr>
    </w:p>
    <w:p w:rsidR="00404466" w:rsidP="000F3313" w:rsidRDefault="00404466" w14:paraId="73E6F005" w14:textId="7D92E7A0">
      <w:pPr>
        <w:pStyle w:val="Datoer"/>
        <w:rPr>
          <w:lang w:val="se-NO"/>
        </w:rPr>
      </w:pPr>
    </w:p>
    <w:p w:rsidR="00404466" w:rsidP="000F3313" w:rsidRDefault="00404466" w14:paraId="07CCD00D" w14:textId="57563DFD">
      <w:pPr>
        <w:pStyle w:val="Datoer"/>
        <w:rPr>
          <w:lang w:val="se-NO"/>
        </w:rPr>
      </w:pPr>
    </w:p>
    <w:p w:rsidR="00404466" w:rsidP="000F3313" w:rsidRDefault="00404466" w14:paraId="229506C0" w14:textId="4A30C68C">
      <w:pPr>
        <w:pStyle w:val="Datoer"/>
        <w:rPr>
          <w:lang w:val="se-NO"/>
        </w:rPr>
      </w:pPr>
    </w:p>
    <w:p w:rsidR="00404466" w:rsidP="000F3313" w:rsidRDefault="00404466" w14:paraId="4C3DB7AF" w14:textId="76BC91B5">
      <w:pPr>
        <w:pStyle w:val="Datoer"/>
        <w:rPr>
          <w:lang w:val="se-NO"/>
        </w:rPr>
      </w:pPr>
    </w:p>
    <w:p w:rsidR="00404466" w:rsidP="000F3313" w:rsidRDefault="00404466" w14:paraId="3B2EC47D" w14:textId="0C34D371">
      <w:pPr>
        <w:pStyle w:val="Datoer"/>
        <w:rPr>
          <w:lang w:val="se-NO"/>
        </w:rPr>
      </w:pPr>
    </w:p>
    <w:p w:rsidR="00404466" w:rsidP="000F3313" w:rsidRDefault="00404466" w14:paraId="61A05C55" w14:textId="60031141">
      <w:pPr>
        <w:pStyle w:val="Datoer"/>
        <w:rPr>
          <w:lang w:val="se-NO"/>
        </w:rPr>
      </w:pPr>
    </w:p>
    <w:p w:rsidR="00404466" w:rsidP="000F3313" w:rsidRDefault="00404466" w14:paraId="70B9C56C" w14:textId="21D7C622">
      <w:pPr>
        <w:pStyle w:val="Datoer"/>
        <w:rPr>
          <w:lang w:val="se-NO"/>
        </w:rPr>
      </w:pPr>
    </w:p>
    <w:p w:rsidR="00404466" w:rsidP="000F3313" w:rsidRDefault="00404466" w14:paraId="6DD8D09A" w14:textId="31C7A460">
      <w:pPr>
        <w:pStyle w:val="Datoer"/>
        <w:rPr>
          <w:lang w:val="se-NO"/>
        </w:rPr>
      </w:pPr>
    </w:p>
    <w:p w:rsidR="00404466" w:rsidP="000F3313" w:rsidRDefault="00404466" w14:paraId="52F9B73D" w14:textId="50F77A1F">
      <w:pPr>
        <w:pStyle w:val="Datoer"/>
        <w:rPr>
          <w:lang w:val="se-NO"/>
        </w:rPr>
      </w:pPr>
    </w:p>
    <w:p w:rsidR="00404466" w:rsidP="000F3313" w:rsidRDefault="00404466" w14:paraId="4114E4BB" w14:textId="5997C23C">
      <w:pPr>
        <w:pStyle w:val="Datoer"/>
        <w:rPr>
          <w:lang w:val="se-NO"/>
        </w:rPr>
      </w:pPr>
    </w:p>
    <w:p w:rsidR="00404466" w:rsidP="000F3313" w:rsidRDefault="00404466" w14:paraId="2E034BA5" w14:textId="4F79B63B">
      <w:pPr>
        <w:pStyle w:val="Datoer"/>
        <w:rPr>
          <w:lang w:val="se-NO"/>
        </w:rPr>
      </w:pPr>
    </w:p>
    <w:p w:rsidR="00404466" w:rsidP="000F3313" w:rsidRDefault="00404466" w14:paraId="0B50E59B" w14:textId="39851B90">
      <w:pPr>
        <w:pStyle w:val="Datoer"/>
        <w:rPr>
          <w:lang w:val="se-NO"/>
        </w:rPr>
      </w:pPr>
    </w:p>
    <w:p w:rsidR="00404466" w:rsidP="000F3313" w:rsidRDefault="00404466" w14:paraId="427F3C41" w14:textId="26375465">
      <w:pPr>
        <w:pStyle w:val="Datoer"/>
        <w:rPr>
          <w:lang w:val="se-NO"/>
        </w:rPr>
      </w:pPr>
    </w:p>
    <w:p w:rsidR="00404466" w:rsidP="000F3313" w:rsidRDefault="00404466" w14:paraId="33AD64CF" w14:textId="1E0122EE">
      <w:pPr>
        <w:pStyle w:val="Datoer"/>
        <w:rPr>
          <w:lang w:val="se-NO"/>
        </w:rPr>
      </w:pPr>
    </w:p>
    <w:p w:rsidR="00404466" w:rsidP="000F3313" w:rsidRDefault="00404466" w14:paraId="2CA5D41C" w14:textId="70C7133B">
      <w:pPr>
        <w:pStyle w:val="Datoer"/>
        <w:rPr>
          <w:lang w:val="se-NO"/>
        </w:rPr>
      </w:pPr>
    </w:p>
    <w:p w:rsidR="00404466" w:rsidP="000F3313" w:rsidRDefault="00404466" w14:paraId="2039AF34" w14:textId="60031F9A">
      <w:pPr>
        <w:pStyle w:val="Datoer"/>
        <w:rPr>
          <w:lang w:val="se-NO"/>
        </w:rPr>
      </w:pPr>
    </w:p>
    <w:p w:rsidR="00404466" w:rsidP="000F3313" w:rsidRDefault="00404466" w14:paraId="72E03C3F" w14:textId="1F742CE8">
      <w:pPr>
        <w:pStyle w:val="Datoer"/>
        <w:rPr>
          <w:lang w:val="se-NO"/>
        </w:rPr>
      </w:pPr>
    </w:p>
    <w:p w:rsidR="00404466" w:rsidP="000F3313" w:rsidRDefault="00404466" w14:paraId="46EB8909" w14:textId="54F5066B">
      <w:pPr>
        <w:pStyle w:val="Datoer"/>
        <w:rPr>
          <w:lang w:val="se-NO"/>
        </w:rPr>
      </w:pPr>
    </w:p>
    <w:p w:rsidR="00404466" w:rsidP="000F3313" w:rsidRDefault="00404466" w14:paraId="57042324" w14:textId="54C507F9">
      <w:pPr>
        <w:pStyle w:val="Datoer"/>
        <w:rPr>
          <w:lang w:val="se-NO"/>
        </w:rPr>
      </w:pPr>
    </w:p>
    <w:p w:rsidR="00404466" w:rsidP="000F3313" w:rsidRDefault="00404466" w14:paraId="25CFCAE1" w14:textId="2FA6D109">
      <w:pPr>
        <w:pStyle w:val="Datoer"/>
        <w:rPr>
          <w:lang w:val="se-NO"/>
        </w:rPr>
      </w:pPr>
    </w:p>
    <w:p w:rsidR="00404466" w:rsidP="000F3313" w:rsidRDefault="00404466" w14:paraId="2DAE220F" w14:textId="0C5D607C">
      <w:pPr>
        <w:pStyle w:val="Datoer"/>
        <w:rPr>
          <w:lang w:val="se-NO"/>
        </w:rPr>
      </w:pPr>
    </w:p>
    <w:p w:rsidR="00404466" w:rsidP="000F3313" w:rsidRDefault="00404466" w14:paraId="754B3003" w14:textId="607DE16B">
      <w:pPr>
        <w:pStyle w:val="Datoer"/>
        <w:rPr>
          <w:lang w:val="se-NO"/>
        </w:rPr>
      </w:pPr>
    </w:p>
    <w:p w:rsidR="00404466" w:rsidP="000F3313" w:rsidRDefault="00404466" w14:paraId="583DA94D" w14:textId="5094CA3C">
      <w:pPr>
        <w:pStyle w:val="Datoer"/>
        <w:rPr>
          <w:lang w:val="se-NO"/>
        </w:rPr>
      </w:pPr>
    </w:p>
    <w:p w:rsidR="00404466" w:rsidP="000F3313" w:rsidRDefault="00404466" w14:paraId="771F42C6" w14:textId="0551A41D">
      <w:pPr>
        <w:pStyle w:val="Datoer"/>
        <w:rPr>
          <w:lang w:val="se-NO"/>
        </w:rPr>
      </w:pPr>
    </w:p>
    <w:p w:rsidR="00404466" w:rsidP="000F3313" w:rsidRDefault="00404466" w14:paraId="28119B84" w14:textId="4687EC85">
      <w:pPr>
        <w:pStyle w:val="Datoer"/>
        <w:rPr>
          <w:lang w:val="se-NO"/>
        </w:rPr>
      </w:pPr>
    </w:p>
    <w:p w:rsidR="00404466" w:rsidP="000F3313" w:rsidRDefault="00404466" w14:paraId="678994CA" w14:textId="241DE77F">
      <w:pPr>
        <w:pStyle w:val="Datoer"/>
        <w:rPr>
          <w:lang w:val="se-NO"/>
        </w:rPr>
      </w:pPr>
    </w:p>
    <w:p w:rsidR="00404466" w:rsidP="000B6061" w:rsidRDefault="000B6061" w14:paraId="2A46AC02" w14:textId="483EB283">
      <w:pPr>
        <w:pStyle w:val="Datoer"/>
        <w:tabs>
          <w:tab w:val="left" w:pos="12150"/>
        </w:tabs>
        <w:rPr>
          <w:lang w:val="se-NO"/>
        </w:rPr>
      </w:pPr>
      <w:r>
        <w:rPr>
          <w:lang w:val="se-NO"/>
        </w:rPr>
        <w:tab/>
      </w:r>
    </w:p>
    <w:p w:rsidR="00404466" w:rsidP="000F3313" w:rsidRDefault="00404466" w14:paraId="14400F46" w14:textId="7896B356">
      <w:pPr>
        <w:pStyle w:val="Datoer"/>
        <w:rPr>
          <w:lang w:val="se-NO"/>
        </w:rPr>
      </w:pPr>
    </w:p>
    <w:p w:rsidR="00404466" w:rsidP="000F3313" w:rsidRDefault="00404466" w14:paraId="00CC38E8" w14:textId="69F0352F">
      <w:pPr>
        <w:pStyle w:val="Datoer"/>
        <w:rPr>
          <w:lang w:val="se-NO"/>
        </w:rPr>
      </w:pPr>
    </w:p>
    <w:p w:rsidR="00404466" w:rsidP="000F3313" w:rsidRDefault="00404466" w14:paraId="3F3529CF" w14:textId="7591CCF4">
      <w:pPr>
        <w:pStyle w:val="Datoer"/>
        <w:rPr>
          <w:lang w:val="se-NO"/>
        </w:rPr>
      </w:pPr>
    </w:p>
    <w:p w:rsidR="00404466" w:rsidRDefault="00404466" w14:paraId="17E807DF" w14:textId="28E6253B">
      <w:pPr>
        <w:rPr>
          <w:rFonts w:ascii="Jura Medium" w:hAnsi="Jura Medium"/>
          <w:color w:val="000000" w:themeColor="text1"/>
          <w:sz w:val="48"/>
          <w:lang w:val="se-NO"/>
        </w:rPr>
      </w:pPr>
      <w:r>
        <w:rPr>
          <w:lang w:val="se-NO"/>
        </w:rPr>
        <w:br w:type="page"/>
      </w:r>
    </w:p>
    <w:p w:rsidRPr="004E010B" w:rsidR="00404466" w:rsidP="000F3313" w:rsidRDefault="00CD0219" w14:paraId="5BD365D3" w14:textId="6FA91686">
      <w:pPr>
        <w:pStyle w:val="Datoer"/>
        <w:rPr>
          <w:lang w:val="se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5DA17D" wp14:editId="425FB6C7">
                <wp:simplePos x="0" y="0"/>
                <wp:positionH relativeFrom="column">
                  <wp:posOffset>-672866</wp:posOffset>
                </wp:positionH>
                <wp:positionV relativeFrom="paragraph">
                  <wp:posOffset>312821</wp:posOffset>
                </wp:positionV>
                <wp:extent cx="10993755" cy="4090737"/>
                <wp:effectExtent l="0" t="0" r="0" b="5080"/>
                <wp:wrapNone/>
                <wp:docPr id="5030" name="Tekstboks 5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3755" cy="4090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0219" w:rsidP="00CD0219" w:rsidRDefault="00CD0219" w14:paraId="5D8FC783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</w:p>
                          <w:p w:rsidRPr="00CD0219" w:rsidR="00CD0219" w:rsidP="00CD0219" w:rsidRDefault="00CD0219" w14:paraId="675BCD58" w14:textId="6FE5CB72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  <w:proofErr w:type="spellStart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>Bija</w:t>
                            </w:r>
                            <w:proofErr w:type="spellEnd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 xml:space="preserve"> gova ja </w:t>
                            </w:r>
                            <w:proofErr w:type="spellStart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>teavstta</w:t>
                            </w:r>
                            <w:proofErr w:type="spellEnd"/>
                          </w:p>
                          <w:p w:rsidRPr="00CD0219" w:rsidR="00CD0219" w:rsidP="00CD0219" w:rsidRDefault="00CD0219" w14:paraId="4A74E6E7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665DA17D">
                <v:stroke joinstyle="miter"/>
                <v:path gradientshapeok="t" o:connecttype="rect"/>
              </v:shapetype>
              <v:shape id="Tekstboks 5030" style="position:absolute;margin-left:-53pt;margin-top:24.65pt;width:865.65pt;height:3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">
                <v:textbox>
                  <w:txbxContent>
                    <w:p w:rsidR="00CD0219" w:rsidP="00CD0219" w:rsidRDefault="00CD0219" w14:paraId="5D8FC783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</w:p>
                    <w:p w:rsidRPr="00CD0219" w:rsidR="00CD0219" w:rsidP="00CD0219" w:rsidRDefault="00CD0219" w14:paraId="675BCD58" w14:textId="6FE5CB72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  <w:proofErr w:type="spellStart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>Bija</w:t>
                      </w:r>
                      <w:proofErr w:type="spellEnd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 xml:space="preserve"> gova ja </w:t>
                      </w:r>
                      <w:proofErr w:type="spellStart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>teavstta</w:t>
                      </w:r>
                      <w:proofErr w:type="spellEnd"/>
                    </w:p>
                    <w:p w:rsidRPr="00CD0219" w:rsidR="00CD0219" w:rsidP="00CD0219" w:rsidRDefault="00CD0219" w14:paraId="4A74E6E7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Pr="00750231" w:rsidR="000F3313" w:rsidP="000F3313" w:rsidRDefault="000F3313" w14:paraId="75F8E446" w14:textId="110E60ED">
      <w:pPr>
        <w:pStyle w:val="Datoer"/>
      </w:pPr>
    </w:p>
    <w:p w:rsidR="000F3313" w:rsidP="000F3313" w:rsidRDefault="000F3313" w14:paraId="685A3BE7" w14:textId="6F142F69">
      <w:pPr>
        <w:rPr>
          <w:lang w:val="se-NO"/>
        </w:rPr>
      </w:pPr>
    </w:p>
    <w:p w:rsidR="000F3313" w:rsidP="000F3313" w:rsidRDefault="000F3313" w14:paraId="68B8EB1A" w14:textId="1C329B56">
      <w:pPr>
        <w:rPr>
          <w:lang w:val="se-NO"/>
        </w:rPr>
      </w:pPr>
    </w:p>
    <w:p w:rsidR="000F3313" w:rsidP="000F3313" w:rsidRDefault="000F3313" w14:paraId="19202AA6" w14:textId="7BCE74E1">
      <w:pPr>
        <w:rPr>
          <w:lang w:val="se-NO"/>
        </w:rPr>
      </w:pPr>
    </w:p>
    <w:p w:rsidR="000F3313" w:rsidP="000F3313" w:rsidRDefault="000F3313" w14:paraId="0210F2DB" w14:textId="45856C84">
      <w:pPr>
        <w:rPr>
          <w:lang w:val="se-NO"/>
        </w:rPr>
      </w:pPr>
    </w:p>
    <w:p w:rsidR="000F3313" w:rsidP="000F3313" w:rsidRDefault="000F3313" w14:paraId="5F417926" w14:textId="77777777">
      <w:pPr>
        <w:rPr>
          <w:lang w:val="se-NO"/>
        </w:rPr>
      </w:pPr>
    </w:p>
    <w:p w:rsidR="000F3313" w:rsidP="000F3313" w:rsidRDefault="000F3313" w14:paraId="6DD18C7B" w14:textId="3374A57C">
      <w:pPr>
        <w:rPr>
          <w:lang w:val="se-NO"/>
        </w:rPr>
      </w:pPr>
    </w:p>
    <w:p w:rsidR="000F3313" w:rsidP="000F3313" w:rsidRDefault="000F3313" w14:paraId="1B074E2F" w14:textId="77777777">
      <w:pPr>
        <w:rPr>
          <w:lang w:val="se-NO"/>
        </w:rPr>
      </w:pPr>
    </w:p>
    <w:p w:rsidR="000F3313" w:rsidP="000F3313" w:rsidRDefault="000F3313" w14:paraId="024F3286" w14:textId="77777777">
      <w:pPr>
        <w:rPr>
          <w:lang w:val="se-NO"/>
        </w:rPr>
      </w:pPr>
    </w:p>
    <w:p w:rsidR="000F3313" w:rsidP="000F3313" w:rsidRDefault="000F3313" w14:paraId="3352032A" w14:textId="77777777">
      <w:pPr>
        <w:rPr>
          <w:lang w:val="se-NO"/>
        </w:rPr>
      </w:pPr>
    </w:p>
    <w:p w:rsidRPr="006F0D51" w:rsidR="000F3313" w:rsidP="000F3313" w:rsidRDefault="000F3313" w14:paraId="6C503CD9" w14:textId="77777777"/>
    <w:p w:rsidR="000F3313" w:rsidP="000F3313" w:rsidRDefault="000F3313" w14:paraId="5D3B3276" w14:textId="2E14997A">
      <w:pPr>
        <w:rPr>
          <w:lang w:val="se-NO"/>
        </w:rPr>
      </w:pPr>
    </w:p>
    <w:p w:rsidR="000F3313" w:rsidP="000F3313" w:rsidRDefault="000F3313" w14:paraId="430BCCC8" w14:textId="7A952545">
      <w:pPr>
        <w:rPr>
          <w:lang w:val="se-NO"/>
        </w:rPr>
      </w:pPr>
    </w:p>
    <w:p w:rsidR="000F3313" w:rsidP="000F3313" w:rsidRDefault="000F3313" w14:paraId="36BBEE6C" w14:textId="67AA4718">
      <w:pPr>
        <w:rPr>
          <w:lang w:val="se-NO"/>
        </w:rPr>
      </w:pPr>
    </w:p>
    <w:p w:rsidR="000F3313" w:rsidP="000F3313" w:rsidRDefault="000F3313" w14:paraId="62B66FF0" w14:textId="77777777">
      <w:pPr>
        <w:rPr>
          <w:lang w:val="se-NO"/>
        </w:rPr>
      </w:pPr>
    </w:p>
    <w:p w:rsidRPr="0082217B" w:rsidR="000F3313" w:rsidP="000F3313" w:rsidRDefault="000F3313" w14:paraId="0BF127B4" w14:textId="77777777"/>
    <w:p w:rsidRPr="0082217B" w:rsidR="000F3313" w:rsidP="000F3313" w:rsidRDefault="000F3313" w14:paraId="3D8CCBE1" w14:textId="77777777"/>
    <w:p w:rsidRPr="0082217B" w:rsidR="000F3313" w:rsidP="000F3313" w:rsidRDefault="000F3313" w14:paraId="5D764603" w14:textId="77777777"/>
    <w:p w:rsidRPr="0082217B" w:rsidR="000F3313" w:rsidP="000F3313" w:rsidRDefault="000F3313" w14:paraId="1D68C1AD" w14:textId="77777777"/>
    <w:p w:rsidR="000F3313" w:rsidP="000F3313" w:rsidRDefault="000F3313" w14:paraId="56DAC27E" w14:textId="77777777"/>
    <w:p w:rsidR="000F3313" w:rsidP="000F3313" w:rsidRDefault="000F3313" w14:paraId="216441E7" w14:textId="77777777"/>
    <w:p w:rsidR="000F3313" w:rsidP="000F3313" w:rsidRDefault="000F3313" w14:paraId="1E410480" w14:textId="77777777"/>
    <w:p w:rsidR="000F3313" w:rsidP="000F3313" w:rsidRDefault="000F3313" w14:paraId="3F566436" w14:textId="77777777"/>
    <w:p w:rsidR="000F3313" w:rsidP="000F3313" w:rsidRDefault="000F3313" w14:paraId="704F50EB" w14:textId="77777777"/>
    <w:p w:rsidR="000F3313" w:rsidP="000F3313" w:rsidRDefault="000F3313" w14:paraId="2DE03764" w14:textId="77777777"/>
    <w:p w:rsidR="000F3313" w:rsidP="000F3313" w:rsidRDefault="000F3313" w14:paraId="0DB9C016" w14:textId="77777777"/>
    <w:p w:rsidR="000F3313" w:rsidP="000F3313" w:rsidRDefault="000F3313" w14:paraId="2A0ACDC8" w14:textId="77777777"/>
    <w:p w:rsidR="000F3313" w:rsidP="000F3313" w:rsidRDefault="000F3313" w14:paraId="7B853790" w14:textId="77777777"/>
    <w:p w:rsidR="000F3313" w:rsidP="000F3313" w:rsidRDefault="000F3313" w14:paraId="40B17B36" w14:textId="77777777"/>
    <w:p w:rsidR="000F3313" w:rsidP="000F3313" w:rsidRDefault="000F3313" w14:paraId="73D08FAB" w14:textId="77777777"/>
    <w:p w:rsidR="000F3313" w:rsidP="000F3313" w:rsidRDefault="000F3313" w14:paraId="23249726" w14:textId="77777777"/>
    <w:p w:rsidR="000F3313" w:rsidP="000F3313" w:rsidRDefault="000F3313" w14:paraId="704A5834" w14:textId="1BF3304C"/>
    <w:p w:rsidR="00DE7479" w:rsidP="000F3313" w:rsidRDefault="00DE7479" w14:paraId="5B9090E6" w14:textId="18B81998"/>
    <w:p w:rsidR="00DE7479" w:rsidP="000F3313" w:rsidRDefault="00DE7479" w14:paraId="69BAA6FF" w14:textId="38A5691E"/>
    <w:p w:rsidR="00DE7479" w:rsidP="000F3313" w:rsidRDefault="00DE7479" w14:paraId="3CBE6DA1" w14:textId="70808922"/>
    <w:p w:rsidR="00DE7479" w:rsidP="000F3313" w:rsidRDefault="00DE7479" w14:paraId="0E19E0C7" w14:textId="11D0FCDA"/>
    <w:p w:rsidR="006653C8" w:rsidP="000F3313" w:rsidRDefault="006653C8" w14:paraId="64778764" w14:textId="77777777"/>
    <w:p w:rsidR="006653C8" w:rsidP="000F3313" w:rsidRDefault="006653C8" w14:paraId="37651560" w14:textId="77777777"/>
    <w:p w:rsidR="006653C8" w:rsidP="000F3313" w:rsidRDefault="006653C8" w14:paraId="48C807AB" w14:textId="77777777"/>
    <w:p w:rsidR="006653C8" w:rsidP="000F3313" w:rsidRDefault="006653C8" w14:paraId="3BC1475D" w14:textId="77777777"/>
    <w:p w:rsidR="006653C8" w:rsidP="000F3313" w:rsidRDefault="006653C8" w14:paraId="02E18FCD" w14:textId="77777777"/>
    <w:p w:rsidR="006653C8" w:rsidP="000F3313" w:rsidRDefault="006653C8" w14:paraId="2A501303" w14:textId="77777777"/>
    <w:p w:rsidR="00DE7479" w:rsidP="000F3313" w:rsidRDefault="00DE7479" w14:paraId="77F31EE6" w14:textId="77777777"/>
    <w:p w:rsidR="000F3313" w:rsidP="000F3313" w:rsidRDefault="000F3313" w14:paraId="6F26C257" w14:textId="77777777"/>
    <w:p w:rsidR="000F3313" w:rsidP="000F3313" w:rsidRDefault="000F3313" w14:paraId="3CFA82C2" w14:textId="77777777"/>
    <w:p w:rsidR="000F3313" w:rsidP="000F3313" w:rsidRDefault="000F3313" w14:paraId="71772FC1" w14:textId="1402ACAE"/>
    <w:sdt>
      <w:sdtPr>
        <w:rPr>
          <w:rStyle w:val="Overskrift1Tegn"/>
        </w:rPr>
        <w:tag w:val="Ođđajagimánnu/tsïengele/ådåjakmánno"/>
        <w:id w:val="1514037120"/>
        <w:placeholder>
          <w:docPart w:val="D650656A8C5342378E1D8607E7F8EA4B"/>
        </w:placeholder>
        <w15:color w:val="FFFFFF"/>
        <w:dropDownList>
          <w:listItem w:value="Velg et element."/>
          <w:listItem w:displayText="Ođđajagimánnu" w:value="Ođđajagimánnu"/>
        </w:dropDownList>
      </w:sdtPr>
      <w:sdtEndPr>
        <w:rPr>
          <w:rStyle w:val="Standardskriftforavsnitt"/>
        </w:rPr>
      </w:sdtEndPr>
      <w:sdtContent>
        <w:p w:rsidRPr="000029E4" w:rsidR="000F3313" w:rsidP="000F3313" w:rsidRDefault="00085E66" w14:paraId="046FF2CE" w14:textId="7061FA15">
          <w:pPr>
            <w:pStyle w:val="Overskrift1"/>
          </w:pPr>
          <w:r>
            <w:rPr>
              <w:rStyle w:val="Overskrift1Tegn"/>
            </w:rPr>
            <w:t>Ođđajagimánnu</w:t>
          </w:r>
        </w:p>
      </w:sdtContent>
    </w:sdt>
    <w:tbl>
      <w:tblPr>
        <w:tblStyle w:val="Rutenettabell1lysuthevingsfarge4"/>
        <w:tblpPr w:leftFromText="141" w:rightFromText="141" w:vertAnchor="text" w:horzAnchor="margin" w:tblpY="-18"/>
        <w:tblW w:w="15863" w:type="dxa"/>
        <w:tblLook w:val="0420" w:firstRow="1" w:lastRow="0" w:firstColumn="0" w:lastColumn="0" w:noHBand="0" w:noVBand="1"/>
        <w:tblCaption w:val="Oppsettstabell"/>
      </w:tblPr>
      <w:tblGrid>
        <w:gridCol w:w="2267"/>
        <w:gridCol w:w="2268"/>
        <w:gridCol w:w="2255"/>
        <w:gridCol w:w="2268"/>
        <w:gridCol w:w="2268"/>
        <w:gridCol w:w="2268"/>
        <w:gridCol w:w="2269"/>
      </w:tblGrid>
      <w:tr w:rsidRPr="002C4A01" w:rsidR="000F3313" w:rsidTr="6D02EA17" w14:paraId="6CEF8CD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tcW w:w="2267" w:type="dxa"/>
            <w:shd w:val="clear" w:color="auto" w:fill="D3E5F6" w:themeFill="accent3" w:themeFillTint="33"/>
          </w:tcPr>
          <w:p w:rsidR="00766C5C" w:rsidP="00766C5C" w:rsidRDefault="00766C5C" w14:paraId="06587126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-147443563"/>
              <w:placeholder>
                <w:docPart w:val="C1DD1608CD6B4C09815557205BB074C9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0F3313" w:rsidP="00447964" w:rsidRDefault="008279B9" w14:paraId="55C28DB2" w14:textId="04E27579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Mánnodat</w:t>
                </w:r>
              </w:p>
            </w:sdtContent>
          </w:sdt>
          <w:sdt>
            <w:sdtPr>
              <w:rPr>
                <w:rStyle w:val="DagerTegn"/>
                <w:sz w:val="36"/>
                <w:szCs w:val="36"/>
              </w:rPr>
              <w:tag w:val="Duorastat"/>
              <w:id w:val="131680532"/>
              <w:placeholder>
                <w:docPart w:val="47286E085E424CC9BEDF1F9518CEA174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0F3313" w:rsidP="00DE7479" w:rsidRDefault="008279B9" w14:paraId="2730D835" w14:textId="1752C7EA">
                <w:pPr>
                  <w:pStyle w:val="Dager"/>
                  <w:framePr w:hSpace="0" w:wrap="auto" w:hAnchor="text" w:vAnchor="margin" w:yAlign="inline"/>
                </w:pPr>
                <w:r w:rsidRPr="00DE7479">
                  <w:rPr>
                    <w:rStyle w:val="DagerTegn"/>
                    <w:sz w:val="36"/>
                    <w:szCs w:val="36"/>
                  </w:rPr>
                  <w:t>Vuossárga</w:t>
                </w:r>
              </w:p>
            </w:sdtContent>
          </w:sdt>
        </w:tc>
        <w:tc>
          <w:tcPr>
            <w:tcW w:w="2268" w:type="dxa"/>
            <w:shd w:val="clear" w:color="auto" w:fill="DFEBF5" w:themeFill="accent2" w:themeFillTint="33"/>
          </w:tcPr>
          <w:p w:rsidRPr="00DE7479" w:rsidR="00766C5C" w:rsidP="00766C5C" w:rsidRDefault="00766C5C" w14:paraId="5DEC0F76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isdat"/>
              <w:id w:val="927160935"/>
              <w:placeholder>
                <w:docPart w:val="C1DD1608CD6B4C09815557205BB074C9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Pr="00DE7479" w:rsidR="000F3313" w:rsidP="00841285" w:rsidRDefault="008279B9" w14:paraId="17E3299F" w14:textId="21C03F06">
                <w:pPr>
                  <w:pStyle w:val="Dager"/>
                  <w:framePr w:hSpace="0" w:wrap="auto" w:hAnchor="text" w:vAnchor="margin" w:yAlign="inline"/>
                  <w:rPr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Disdat</w:t>
                </w:r>
              </w:p>
            </w:sdtContent>
          </w:sdt>
          <w:sdt>
            <w:sdtPr>
              <w:rPr>
                <w:rStyle w:val="DagerTegn"/>
                <w:sz w:val="36"/>
                <w:szCs w:val="36"/>
              </w:rPr>
              <w:tag w:val="disdat"/>
              <w:id w:val="-2096632334"/>
              <w:placeholder>
                <w:docPart w:val="5955FE7534AC4AA8B55F97CDE3EE5CF7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Pr="00DE7479" w:rsidR="000F3313" w:rsidP="00DE7479" w:rsidRDefault="00DE7479" w14:paraId="2C80D689" w14:textId="77CB6BA2">
                <w:pPr>
                  <w:pStyle w:val="Dager"/>
                  <w:framePr w:hSpace="0" w:wrap="auto" w:hAnchor="text" w:vAnchor="margin" w:yAlign="inline"/>
                  <w:rPr>
                    <w:sz w:val="36"/>
                    <w:szCs w:val="36"/>
                  </w:rPr>
                </w:pPr>
                <w:r>
                  <w:rPr>
                    <w:rStyle w:val="DagerTegn"/>
                    <w:sz w:val="36"/>
                    <w:szCs w:val="36"/>
                  </w:rPr>
                  <w:t>Maŋŋebárga</w:t>
                </w:r>
              </w:p>
            </w:sdtContent>
          </w:sdt>
        </w:tc>
        <w:tc>
          <w:tcPr>
            <w:tcW w:w="2255" w:type="dxa"/>
            <w:shd w:val="clear" w:color="auto" w:fill="BCD9DE" w:themeFill="accent5" w:themeFillTint="66"/>
          </w:tcPr>
          <w:p w:rsidRPr="00DE7479" w:rsidR="00766C5C" w:rsidP="00766C5C" w:rsidRDefault="00766C5C" w14:paraId="24361B27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Gaskavahkku"/>
              <w:id w:val="1280922618"/>
              <w:placeholder>
                <w:docPart w:val="C1DD1608CD6B4C09815557205BB074C9"/>
              </w:placeholder>
              <w:dropDownList>
                <w:listItem w:value="Velg et element."/>
                <w:listItem w:displayText="Gaskavahkku" w:value="Gaskavahkku"/>
                <w:listItem w:displayText="Gaskevåhkoe" w:value="Gaskevåhkoe"/>
                <w:listItem w:displayText="Gasskavahkko" w:value="Gasskavahkko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0F3313" w:rsidP="00841285" w:rsidRDefault="008279B9" w14:paraId="65B31531" w14:textId="6706DF3F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Gaskavahkku</w:t>
                </w:r>
              </w:p>
            </w:sdtContent>
          </w:sdt>
          <w:p w:rsidRPr="00DE7479" w:rsidR="000F3313" w:rsidP="007F57FC" w:rsidRDefault="000F3313" w14:paraId="56832D76" w14:textId="77777777">
            <w:pPr>
              <w:pStyle w:val="Dager"/>
              <w:framePr w:hSpace="0" w:wrap="auto" w:hAnchor="text" w:vAnchor="margin" w:yAlign="inline"/>
              <w:rPr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DECEE" w:themeFill="accent5" w:themeFillTint="33"/>
          </w:tcPr>
          <w:p w:rsidRPr="00DE7479" w:rsidR="00766C5C" w:rsidP="00766C5C" w:rsidRDefault="00766C5C" w14:paraId="74DB2D58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-739788339"/>
              <w:placeholder>
                <w:docPart w:val="C1DD1608CD6B4C09815557205BB074C9"/>
              </w:placeholder>
              <w:dropDownList>
                <w:listItem w:displayText="Duorastat" w:value="Duorastat"/>
                <w:listItem w:displayText="Duarsta" w:value="Duarsta"/>
                <w:listItem w:displayText="Duorastahka" w:value="Duorastahka"/>
                <w:listItem w:value="Velg et element."/>
                <w:listItem w:displayText=" " w:value=" "/>
              </w:dropDownList>
            </w:sdtPr>
            <w:sdtEndPr>
              <w:rPr>
                <w:rStyle w:val="Standardskriftforavsnitt"/>
                <w:noProof/>
              </w:rPr>
            </w:sdtEndPr>
            <w:sdtContent>
              <w:p w:rsidRPr="00DE7479" w:rsidR="000F3313" w:rsidP="00841285" w:rsidRDefault="008279B9" w14:paraId="0173F0C5" w14:textId="1E6A2F03">
                <w:pPr>
                  <w:pStyle w:val="Dager"/>
                  <w:framePr w:hSpace="0" w:wrap="auto" w:hAnchor="text" w:vAnchor="margin" w:yAlign="inline"/>
                  <w:rPr>
                    <w:noProof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Duorastat</w:t>
                </w:r>
              </w:p>
            </w:sdtContent>
          </w:sdt>
          <w:p w:rsidRPr="00DE7479" w:rsidR="000F3313" w:rsidP="007F57FC" w:rsidRDefault="000F3313" w14:paraId="00E0105C" w14:textId="77777777">
            <w:pPr>
              <w:pStyle w:val="Dager"/>
              <w:framePr w:hSpace="0" w:wrap="auto" w:hAnchor="text" w:vAnchor="margin" w:yAlign="inline"/>
              <w:rPr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EBE8EC" w:themeFill="accent6" w:themeFillTint="33"/>
          </w:tcPr>
          <w:p w:rsidRPr="00DE7479" w:rsidR="00766C5C" w:rsidP="00766C5C" w:rsidRDefault="00766C5C" w14:paraId="7677C14F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Bearjadat"/>
              <w:id w:val="1790325792"/>
              <w:placeholder>
                <w:docPart w:val="C1DD1608CD6B4C09815557205BB074C9"/>
              </w:placeholder>
              <w:dropDownList>
                <w:listItem w:value="Velg et element."/>
                <w:listItem w:displayText="Bearjadat" w:value="Bearjadat"/>
                <w:listItem w:displayText="Bearjadahke" w:value="Bearjadahke"/>
                <w:listItem w:displayText="Bierjjedahka" w:value="Bierjje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0F3313" w:rsidP="00841285" w:rsidRDefault="008279B9" w14:paraId="2EE04BDA" w14:textId="3E288D1A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Bearjadat</w:t>
                </w:r>
              </w:p>
            </w:sdtContent>
          </w:sdt>
          <w:p w:rsidRPr="00DE7479" w:rsidR="000F3313" w:rsidP="007F57FC" w:rsidRDefault="000F3313" w14:paraId="79C14583" w14:textId="77777777">
            <w:pPr>
              <w:pStyle w:val="Dager"/>
              <w:framePr w:hSpace="0" w:wrap="auto" w:hAnchor="text" w:vAnchor="margin" w:yAlign="inline"/>
              <w:rPr>
                <w:noProof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7D2D9" w:themeFill="accent6" w:themeFillTint="66"/>
          </w:tcPr>
          <w:p w:rsidRPr="00DE7479" w:rsidR="00766C5C" w:rsidP="00766C5C" w:rsidRDefault="00766C5C" w14:paraId="0AE853A1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Lávvordat"/>
              <w:id w:val="733289990"/>
              <w:placeholder>
                <w:docPart w:val="C1DD1608CD6B4C09815557205BB074C9"/>
              </w:placeholder>
              <w:dropDownList>
                <w:listItem w:value="Velg et element."/>
                <w:listItem w:displayText="Lávvordat" w:value="Lávvordat"/>
                <w:listItem w:displayText="Laavvadahke" w:value="Laavvadahke"/>
                <w:listItem w:displayText="Lávvodahka" w:value="Lávv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0F3313" w:rsidP="00841285" w:rsidRDefault="008279B9" w14:paraId="0694A755" w14:textId="5B1B3559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Lávvordat</w:t>
                </w:r>
              </w:p>
            </w:sdtContent>
          </w:sdt>
          <w:p w:rsidRPr="00DE7479" w:rsidR="000F3313" w:rsidP="007F57FC" w:rsidRDefault="000F3313" w14:paraId="68053652" w14:textId="77777777">
            <w:pPr>
              <w:pStyle w:val="Dager"/>
              <w:framePr w:hSpace="0" w:wrap="auto" w:hAnchor="text" w:vAnchor="margin" w:yAlign="inline"/>
              <w:rPr>
                <w:sz w:val="36"/>
                <w:szCs w:val="36"/>
              </w:rPr>
            </w:pPr>
          </w:p>
        </w:tc>
        <w:tc>
          <w:tcPr>
            <w:tcW w:w="2269" w:type="dxa"/>
            <w:shd w:val="clear" w:color="auto" w:fill="C4BCC6" w:themeFill="accent6" w:themeFillTint="99"/>
          </w:tcPr>
          <w:p w:rsidRPr="00DE7479" w:rsidR="00766C5C" w:rsidP="00766C5C" w:rsidRDefault="00766C5C" w14:paraId="4DDB994E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Sotnabeaivi"/>
              <w:id w:val="222493401"/>
              <w:placeholder>
                <w:docPart w:val="C1DD1608CD6B4C09815557205BB074C9"/>
              </w:placeholder>
              <w:dropDownList>
                <w:listItem w:value="Velg et element."/>
                <w:listItem w:displayText="Sotnabeaivi" w:value="Sotnabeaivi"/>
                <w:listItem w:displayText="Aejlege" w:value="Aejlege"/>
                <w:listItem w:displayText="Ájllek" w:value="Ájllek"/>
                <w:listItem w:displayText="Sådnåbiejvve" w:value="Sådnåbiejvve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0F3313" w:rsidP="00841285" w:rsidRDefault="008279B9" w14:paraId="2B01DC61" w14:textId="03595273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Sotnabeaivi</w:t>
                </w:r>
              </w:p>
            </w:sdtContent>
          </w:sdt>
          <w:p w:rsidRPr="00DE7479" w:rsidR="000F3313" w:rsidP="007F57FC" w:rsidRDefault="000F3313" w14:paraId="4C978C56" w14:textId="77777777">
            <w:pPr>
              <w:pStyle w:val="Dager"/>
              <w:framePr w:hSpace="0" w:wrap="auto" w:hAnchor="text" w:vAnchor="margin" w:yAlign="inline"/>
              <w:rPr>
                <w:sz w:val="36"/>
                <w:szCs w:val="36"/>
              </w:rPr>
            </w:pPr>
          </w:p>
        </w:tc>
      </w:tr>
      <w:tr w:rsidRPr="002C4A01" w:rsidR="00A129FA" w:rsidTr="6D02EA17" w14:paraId="5522119C" w14:textId="77777777">
        <w:trPr>
          <w:trHeight w:val="1531" w:hRule="exact"/>
        </w:trPr>
        <w:tc>
          <w:tcPr>
            <w:tcW w:w="2267" w:type="dxa"/>
          </w:tcPr>
          <w:p w:rsidRPr="002C4A01" w:rsidR="00A129FA" w:rsidP="00A129FA" w:rsidRDefault="00A129FA" w14:paraId="3CFC0162" w14:textId="77777777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"mandag" 1 ""</w:instrText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tcW w:w="2268" w:type="dxa"/>
          </w:tcPr>
          <w:p w:rsidRPr="002C4A01" w:rsidR="00A129FA" w:rsidP="00A129FA" w:rsidRDefault="00A129FA" w14:paraId="2ACDD343" w14:textId="77777777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"tirsdag" 1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&lt;&gt; 0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=A2+1 </w:instrText>
            </w:r>
            <w:r w:rsidRPr="002C4A01">
              <w:rPr>
                <w:noProof/>
                <w:lang w:bidi="nb-NO"/>
              </w:rPr>
              <w:fldChar w:fldCharType="separate"/>
            </w:r>
            <w:r w:rsidRPr="002C4A01">
              <w:rPr>
                <w:noProof/>
                <w:lang w:bidi="nb-NO"/>
              </w:rPr>
              <w:instrText>2020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"" 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tcW w:w="2255" w:type="dxa"/>
          </w:tcPr>
          <w:p w:rsidRPr="002C4A01" w:rsidR="00A129FA" w:rsidP="00A129FA" w:rsidRDefault="00A129FA" w14:paraId="352E6FD5" w14:textId="77777777">
            <w:pPr>
              <w:pStyle w:val="Datoer"/>
              <w:rPr>
                <w:noProof/>
              </w:rPr>
            </w:pPr>
          </w:p>
        </w:tc>
        <w:tc>
          <w:tcPr>
            <w:tcW w:w="2268" w:type="dxa"/>
          </w:tcPr>
          <w:p w:rsidRPr="00CA2025" w:rsidR="00A129FA" w:rsidP="00A129FA" w:rsidRDefault="00A129FA" w14:paraId="0649F2C7" w14:textId="77777777">
            <w:pPr>
              <w:pStyle w:val="Datoer"/>
              <w:rPr>
                <w:noProof/>
                <w:color w:val="FF0000"/>
                <w:lang w:val="se-NO" w:bidi="nb-NO"/>
              </w:rPr>
            </w:pPr>
            <w:r w:rsidRPr="6D02EA17">
              <w:rPr>
                <w:noProof/>
                <w:color w:val="FF0000"/>
                <w:lang w:val="se-NO" w:bidi="nb-NO"/>
              </w:rPr>
              <w:t>1</w:t>
            </w:r>
          </w:p>
          <w:p w:rsidR="4603BDF6" w:rsidP="6D02EA17" w:rsidRDefault="4603BDF6" w14:paraId="18FD24B9" w14:textId="0E9BE0BD">
            <w:pPr>
              <w:pStyle w:val="Datoer"/>
              <w:rPr>
                <w:rFonts w:ascii="Calibri Light" w:hAnsi="Calibri Light" w:eastAsia="Calibri Light" w:cs="Calibri Light"/>
                <w:noProof/>
                <w:sz w:val="18"/>
                <w:lang w:val="se-NO"/>
              </w:rPr>
            </w:pPr>
            <w:r w:rsidRPr="6D02EA17">
              <w:rPr>
                <w:rFonts w:ascii="Calibri Light" w:hAnsi="Calibri Light" w:eastAsia="Calibri Light" w:cs="Calibri Light"/>
                <w:noProof/>
                <w:sz w:val="18"/>
                <w:lang w:val="se-NO"/>
              </w:rPr>
              <w:t>Ođđajagibeaivi</w:t>
            </w:r>
          </w:p>
          <w:p w:rsidRPr="002C4A01" w:rsidR="00A129FA" w:rsidP="00A129FA" w:rsidRDefault="00A129FA" w14:paraId="51850496" w14:textId="2AAB3CD8">
            <w:pPr>
              <w:pStyle w:val="Datoer"/>
              <w:rPr>
                <w:noProof/>
              </w:rPr>
            </w:pPr>
          </w:p>
        </w:tc>
        <w:tc>
          <w:tcPr>
            <w:tcW w:w="2268" w:type="dxa"/>
          </w:tcPr>
          <w:p w:rsidRPr="002C4A01" w:rsidR="00A129FA" w:rsidP="00A129FA" w:rsidRDefault="00A129FA" w14:paraId="770DCFE5" w14:textId="5ED0BCFC">
            <w:pPr>
              <w:pStyle w:val="Datoer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2268" w:type="dxa"/>
          </w:tcPr>
          <w:p w:rsidRPr="006653C8" w:rsidR="00A129FA" w:rsidP="00A129FA" w:rsidRDefault="00A129FA" w14:paraId="51ACC280" w14:textId="06D779B4">
            <w:pPr>
              <w:pStyle w:val="Datoer"/>
              <w:rPr>
                <w:noProof/>
              </w:rPr>
            </w:pPr>
            <w:r>
              <w:rPr>
                <w:noProof/>
              </w:rPr>
              <w:t>3</w:t>
            </w:r>
            <w:r w:rsidR="00AD22C4">
              <w:rPr>
                <w:noProof/>
              </w:rPr>
              <w:t xml:space="preserve"> </w:t>
            </w:r>
            <w:r w:rsidRPr="00162A27" w:rsidR="00AD22C4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0B14260C" wp14:editId="1F04600C">
                      <wp:extent cx="86360" cy="86360"/>
                      <wp:effectExtent l="0" t="0" r="27940" b="27940"/>
                      <wp:docPr id="4935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black [3213]" w14:anchorId="00AD4E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  <w:p w:rsidRPr="006653C8" w:rsidR="00A129FA" w:rsidP="00A129FA" w:rsidRDefault="00A129FA" w14:paraId="67ED897D" w14:textId="6B19A3C6">
            <w:pPr>
              <w:pStyle w:val="merkedager"/>
              <w:framePr w:hSpace="0" w:wrap="auto" w:hAnchor="text" w:vAnchor="margin" w:yAlign="inline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2269" w:type="dxa"/>
          </w:tcPr>
          <w:p w:rsidRPr="006653C8" w:rsidR="00A129FA" w:rsidP="00A129FA" w:rsidRDefault="00A129FA" w14:paraId="6454B935" w14:textId="3DD3D9B0">
            <w:pPr>
              <w:pStyle w:val="Dato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4</w:t>
            </w:r>
          </w:p>
          <w:p w:rsidRPr="00377493" w:rsidR="00A129FA" w:rsidP="00A129FA" w:rsidRDefault="00A129FA" w14:paraId="1EC05FA5" w14:textId="24582373">
            <w:pPr>
              <w:pStyle w:val="merkedager"/>
              <w:framePr w:hSpace="0" w:wrap="auto" w:hAnchor="text" w:vAnchor="margin" w:yAlign="inline"/>
              <w:rPr>
                <w:rFonts w:cs="Calibri Light"/>
                <w:color w:val="FF0000"/>
                <w:lang w:val="se-NO"/>
              </w:rPr>
            </w:pPr>
          </w:p>
        </w:tc>
      </w:tr>
      <w:tr w:rsidRPr="002C4A01" w:rsidR="000F3313" w:rsidTr="6D02EA17" w14:paraId="4E31E828" w14:textId="77777777">
        <w:trPr>
          <w:trHeight w:val="1531" w:hRule="exact"/>
        </w:trPr>
        <w:tc>
          <w:tcPr>
            <w:tcW w:w="2267" w:type="dxa"/>
          </w:tcPr>
          <w:p w:rsidRPr="00B87096" w:rsidR="006653C8" w:rsidP="00A129FA" w:rsidRDefault="00A129FA" w14:paraId="170A7141" w14:textId="3A889BF4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5</w:t>
            </w:r>
          </w:p>
        </w:tc>
        <w:tc>
          <w:tcPr>
            <w:tcW w:w="2268" w:type="dxa"/>
          </w:tcPr>
          <w:p w:rsidR="00A129FA" w:rsidP="00A129FA" w:rsidRDefault="00A129FA" w14:paraId="6FB760DC" w14:textId="44A52AB2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6</w:t>
            </w:r>
          </w:p>
          <w:sdt>
            <w:sdtPr>
              <w:rPr>
                <w:rStyle w:val="merkedagerTegn"/>
              </w:rPr>
              <w:tag w:val="BLANK"/>
              <w:id w:val="-376397401"/>
              <w:placeholder>
                <w:docPart w:val="9ED7000DF40A4F7E82D15C8E6627AF3A"/>
              </w:placeholder>
              <w:dropDownList>
                <w:listItem w:value="Velg et element."/>
                <w:listItem w:displayText="Loahppášbeaivi" w:value="Loahppášbeaivi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A129FA" w:rsidP="00A129FA" w:rsidRDefault="00A129FA" w14:paraId="690BCCA8" w14:textId="77777777">
                <w:pPr>
                  <w:pStyle w:val="merkedager"/>
                  <w:framePr w:hSpace="0" w:wrap="auto" w:hAnchor="text" w:vAnchor="margin" w:yAlign="inline"/>
                  <w:rPr>
                    <w:noProof w:val="0"/>
                    <w:color w:val="auto"/>
                    <w:sz w:val="16"/>
                  </w:rPr>
                </w:pPr>
                <w:r w:rsidRPr="009960C5">
                  <w:rPr>
                    <w:rStyle w:val="merkedagerTegn"/>
                  </w:rPr>
                  <w:t>Loahppášbeaivi</w:t>
                </w:r>
              </w:p>
            </w:sdtContent>
          </w:sdt>
          <w:p w:rsidRPr="00B87096" w:rsidR="000F3313" w:rsidP="00841285" w:rsidRDefault="00CA2025" w14:paraId="06A78D74" w14:textId="2CC28D0C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 xml:space="preserve"> </w:t>
            </w:r>
          </w:p>
        </w:tc>
        <w:tc>
          <w:tcPr>
            <w:tcW w:w="2255" w:type="dxa"/>
          </w:tcPr>
          <w:p w:rsidR="000F3313" w:rsidP="00841285" w:rsidRDefault="00A129FA" w14:paraId="0F0830FC" w14:textId="108075AE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7</w:t>
            </w:r>
          </w:p>
          <w:p w:rsidRPr="00B87096" w:rsidR="00786AF9" w:rsidP="00786AF9" w:rsidRDefault="00786AF9" w14:paraId="64EA4F83" w14:textId="4FEA604B">
            <w:pPr>
              <w:pStyle w:val="merkedager"/>
              <w:framePr w:hSpace="0" w:wrap="auto" w:hAnchor="text" w:vAnchor="margin" w:yAlign="inline"/>
            </w:pPr>
          </w:p>
        </w:tc>
        <w:tc>
          <w:tcPr>
            <w:tcW w:w="2268" w:type="dxa"/>
          </w:tcPr>
          <w:p w:rsidRPr="00B80B0D" w:rsidR="00464E12" w:rsidP="00B80B0D" w:rsidRDefault="00A129FA" w14:paraId="0BF95386" w14:textId="52E619B1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8</w:t>
            </w:r>
          </w:p>
        </w:tc>
        <w:tc>
          <w:tcPr>
            <w:tcW w:w="2268" w:type="dxa"/>
          </w:tcPr>
          <w:p w:rsidRPr="00B87096" w:rsidR="00B80B0D" w:rsidP="006653C8" w:rsidRDefault="00A129FA" w14:paraId="7705E39D" w14:textId="6EA7B8C8">
            <w:pPr>
              <w:pStyle w:val="Datoer"/>
              <w:rPr>
                <w:noProof/>
              </w:rPr>
            </w:pPr>
            <w:r>
              <w:rPr>
                <w:noProof/>
              </w:rPr>
              <w:t>9</w:t>
            </w:r>
          </w:p>
        </w:tc>
        <w:tc>
          <w:tcPr>
            <w:tcW w:w="2268" w:type="dxa"/>
          </w:tcPr>
          <w:p w:rsidRPr="00B87096" w:rsidR="000F3313" w:rsidP="00841285" w:rsidRDefault="00A129FA" w14:paraId="37F9F71F" w14:textId="5549BC18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10</w:t>
            </w:r>
            <w:r w:rsidR="00AD22C4">
              <w:rPr>
                <w:noProof/>
                <w:lang w:val="se-NO" w:bidi="nb-NO"/>
              </w:rPr>
              <w:t xml:space="preserve"> </w:t>
            </w:r>
            <w:r w:rsidR="00AD22C4"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08C1B652" wp14:editId="0A7C13DA">
                      <wp:extent cx="86360" cy="86360"/>
                      <wp:effectExtent l="0" t="0" r="8890" b="8890"/>
                      <wp:docPr id="1278653707" name="Shape 4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53166" y="114072"/>
                                    </a:moveTo>
                                    <a:cubicBezTo>
                                      <a:pt x="26277" y="110705"/>
                                      <a:pt x="5455" y="87805"/>
                                      <a:pt x="5455" y="60000"/>
                                    </a:cubicBezTo>
                                    <a:cubicBezTo>
                                      <a:pt x="5455" y="32194"/>
                                      <a:pt x="26277" y="9294"/>
                                      <a:pt x="53166" y="5927"/>
                                    </a:cubicBezTo>
                                    <a:cubicBezTo>
                                      <a:pt x="40455" y="20350"/>
                                      <a:pt x="32727" y="39266"/>
                                      <a:pt x="32727" y="60000"/>
                                    </a:cubicBezTo>
                                    <a:cubicBezTo>
                                      <a:pt x="32727" y="80733"/>
                                      <a:pt x="40455" y="99650"/>
                                      <a:pt x="53166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6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6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shape id="Shape 4949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53166,114072c26277,110705,5455,87805,5455,60000,5455,32194,26277,9294,53166,5927,40455,20350,32727,39266,32727,60000v,20733,7728,39650,20439,54072m60000,c26866,,,26861,,60000v,33138,26866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" w14:anchorId="4ADCBBD4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9" w:type="dxa"/>
          </w:tcPr>
          <w:p w:rsidRPr="00FD227F" w:rsidR="000F3313" w:rsidP="00841285" w:rsidRDefault="00A129FA" w14:paraId="0B8A281F" w14:textId="37C75558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 w:bidi="nb-NO"/>
              </w:rPr>
              <w:t>11</w:t>
            </w:r>
          </w:p>
        </w:tc>
      </w:tr>
      <w:tr w:rsidRPr="002C4A01" w:rsidR="000F3313" w:rsidTr="6D02EA17" w14:paraId="21AA7146" w14:textId="77777777">
        <w:trPr>
          <w:trHeight w:val="1531" w:hRule="exact"/>
        </w:trPr>
        <w:tc>
          <w:tcPr>
            <w:tcW w:w="2267" w:type="dxa"/>
          </w:tcPr>
          <w:p w:rsidRPr="00B87096" w:rsidR="000F3313" w:rsidP="00841285" w:rsidRDefault="006653C8" w14:paraId="6BA41787" w14:textId="3266F725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</w:t>
            </w:r>
            <w:r w:rsidR="00A129FA">
              <w:rPr>
                <w:noProof/>
                <w:lang w:val="se-NO" w:bidi="nb-NO"/>
              </w:rPr>
              <w:t>2</w:t>
            </w:r>
            <w:r w:rsidR="00CA2025">
              <w:rPr>
                <w:noProof/>
                <w:lang w:val="se-NO" w:bidi="nb-NO"/>
              </w:rPr>
              <w:t xml:space="preserve"> </w:t>
            </w:r>
          </w:p>
        </w:tc>
        <w:tc>
          <w:tcPr>
            <w:tcW w:w="2268" w:type="dxa"/>
          </w:tcPr>
          <w:p w:rsidRPr="00B87096" w:rsidR="000F3313" w:rsidP="00841285" w:rsidRDefault="00A129FA" w14:paraId="11277D72" w14:textId="70594E6F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13</w:t>
            </w:r>
          </w:p>
        </w:tc>
        <w:tc>
          <w:tcPr>
            <w:tcW w:w="2255" w:type="dxa"/>
          </w:tcPr>
          <w:p w:rsidRPr="00B87096" w:rsidR="000F3313" w:rsidP="00841285" w:rsidRDefault="00A129FA" w14:paraId="33044B5E" w14:textId="70A8EDB0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14</w:t>
            </w:r>
          </w:p>
        </w:tc>
        <w:tc>
          <w:tcPr>
            <w:tcW w:w="2268" w:type="dxa"/>
          </w:tcPr>
          <w:p w:rsidRPr="00B87096" w:rsidR="000F3313" w:rsidP="00841285" w:rsidRDefault="00A129FA" w14:paraId="46CC1D87" w14:textId="6EE7741A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15</w:t>
            </w:r>
          </w:p>
        </w:tc>
        <w:tc>
          <w:tcPr>
            <w:tcW w:w="2268" w:type="dxa"/>
          </w:tcPr>
          <w:p w:rsidRPr="00B87096" w:rsidR="000F3313" w:rsidP="00841285" w:rsidRDefault="00A129FA" w14:paraId="1F95AFB8" w14:textId="16275F86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16</w:t>
            </w:r>
          </w:p>
        </w:tc>
        <w:tc>
          <w:tcPr>
            <w:tcW w:w="2268" w:type="dxa"/>
          </w:tcPr>
          <w:p w:rsidRPr="00B87096" w:rsidR="000F3313" w:rsidP="00841285" w:rsidRDefault="00A129FA" w14:paraId="4C82D9FE" w14:textId="137A2560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17</w:t>
            </w:r>
          </w:p>
        </w:tc>
        <w:tc>
          <w:tcPr>
            <w:tcW w:w="2269" w:type="dxa"/>
          </w:tcPr>
          <w:p w:rsidRPr="00FD227F" w:rsidR="000F3313" w:rsidP="00841285" w:rsidRDefault="00A129FA" w14:paraId="52F1CF4C" w14:textId="7ABCA077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/>
              </w:rPr>
              <w:t>18</w:t>
            </w:r>
            <w:r w:rsidR="00AD22C4">
              <w:rPr>
                <w:noProof/>
                <w:color w:val="FF0000"/>
                <w:lang w:val="se-NO"/>
              </w:rPr>
              <w:t xml:space="preserve"> </w:t>
            </w:r>
            <w:r w:rsidR="00AD22C4"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6BBF38E2" wp14:editId="21F62380">
                      <wp:extent cx="86360" cy="86360"/>
                      <wp:effectExtent l="0" t="0" r="8890" b="8890"/>
                      <wp:docPr id="4933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black [3213]" stroked="f" w14:anchorId="53F06D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</w:tc>
      </w:tr>
      <w:tr w:rsidRPr="002C4A01" w:rsidR="000F3313" w:rsidTr="6D02EA17" w14:paraId="00B91BC5" w14:textId="77777777">
        <w:trPr>
          <w:trHeight w:val="1531" w:hRule="exact"/>
        </w:trPr>
        <w:tc>
          <w:tcPr>
            <w:tcW w:w="2267" w:type="dxa"/>
          </w:tcPr>
          <w:p w:rsidRPr="00B87096" w:rsidR="000F3313" w:rsidP="00841285" w:rsidRDefault="00A129FA" w14:paraId="22C85C07" w14:textId="529FDE4A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19</w:t>
            </w:r>
          </w:p>
        </w:tc>
        <w:tc>
          <w:tcPr>
            <w:tcW w:w="2268" w:type="dxa"/>
          </w:tcPr>
          <w:p w:rsidRPr="00B87096" w:rsidR="000F3313" w:rsidP="00841285" w:rsidRDefault="006653C8" w14:paraId="7B7F4AF6" w14:textId="2CA79B4E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</w:t>
            </w:r>
            <w:r w:rsidR="00A129FA">
              <w:rPr>
                <w:noProof/>
                <w:lang w:val="se-NO" w:bidi="nb-NO"/>
              </w:rPr>
              <w:t>0</w:t>
            </w:r>
            <w:r w:rsidR="00CA2025">
              <w:rPr>
                <w:noProof/>
                <w:lang w:val="se-NO" w:bidi="nb-NO"/>
              </w:rPr>
              <w:t xml:space="preserve"> </w:t>
            </w:r>
          </w:p>
        </w:tc>
        <w:tc>
          <w:tcPr>
            <w:tcW w:w="2255" w:type="dxa"/>
          </w:tcPr>
          <w:p w:rsidRPr="00B87096" w:rsidR="000F3313" w:rsidP="00841285" w:rsidRDefault="006653C8" w14:paraId="5D6BB813" w14:textId="382C15A3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</w:t>
            </w:r>
            <w:r w:rsidR="00A129FA">
              <w:rPr>
                <w:noProof/>
                <w:lang w:val="se-NO" w:bidi="nb-NO"/>
              </w:rPr>
              <w:t>1</w:t>
            </w:r>
          </w:p>
        </w:tc>
        <w:tc>
          <w:tcPr>
            <w:tcW w:w="2268" w:type="dxa"/>
          </w:tcPr>
          <w:p w:rsidRPr="00B87096" w:rsidR="000F3313" w:rsidP="00841285" w:rsidRDefault="006653C8" w14:paraId="0881A2B9" w14:textId="526385B2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</w:t>
            </w:r>
            <w:r w:rsidR="00A129FA">
              <w:rPr>
                <w:noProof/>
                <w:lang w:val="se-NO" w:bidi="nb-NO"/>
              </w:rPr>
              <w:t>2</w:t>
            </w:r>
          </w:p>
        </w:tc>
        <w:tc>
          <w:tcPr>
            <w:tcW w:w="2268" w:type="dxa"/>
          </w:tcPr>
          <w:p w:rsidRPr="00B87096" w:rsidR="000F3313" w:rsidP="00841285" w:rsidRDefault="00A129FA" w14:paraId="704C434F" w14:textId="45CA5C65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23</w:t>
            </w:r>
          </w:p>
        </w:tc>
        <w:tc>
          <w:tcPr>
            <w:tcW w:w="2268" w:type="dxa"/>
          </w:tcPr>
          <w:p w:rsidRPr="00B87096" w:rsidR="000F3313" w:rsidP="00841285" w:rsidRDefault="00A129FA" w14:paraId="38BF1F11" w14:textId="498CC1F0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24</w:t>
            </w:r>
          </w:p>
        </w:tc>
        <w:tc>
          <w:tcPr>
            <w:tcW w:w="2269" w:type="dxa"/>
          </w:tcPr>
          <w:p w:rsidRPr="00E96ECA" w:rsidR="000F3313" w:rsidP="00841285" w:rsidRDefault="00A129FA" w14:paraId="1717A246" w14:textId="3C6EEA7F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 w:bidi="nb-NO"/>
              </w:rPr>
              <w:t>25</w:t>
            </w:r>
          </w:p>
        </w:tc>
      </w:tr>
      <w:tr w:rsidRPr="002C4A01" w:rsidR="000F3313" w:rsidTr="6D02EA17" w14:paraId="150A5588" w14:textId="77777777">
        <w:trPr>
          <w:trHeight w:val="1531" w:hRule="exact"/>
        </w:trPr>
        <w:tc>
          <w:tcPr>
            <w:tcW w:w="2267" w:type="dxa"/>
          </w:tcPr>
          <w:p w:rsidRPr="00B87096" w:rsidR="000F3313" w:rsidP="00841285" w:rsidRDefault="00A129FA" w14:paraId="586AFADB" w14:textId="434E3A1A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26</w:t>
            </w:r>
            <w:r w:rsidR="00AD22C4">
              <w:rPr>
                <w:noProof/>
                <w:lang w:val="se-NO" w:bidi="nb-NO"/>
              </w:rPr>
              <w:t xml:space="preserve"> </w:t>
            </w:r>
            <w:r w:rsidRPr="00162A27" w:rsidR="00AD22C4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14B3C6E9" wp14:editId="4FE29A81">
                      <wp:extent cx="86360" cy="86360"/>
                      <wp:effectExtent l="0" t="0" r="8890" b="8890"/>
                      <wp:docPr id="4934" name="Shape 4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66833" y="114072"/>
                                    </a:moveTo>
                                    <a:cubicBezTo>
                                      <a:pt x="79544" y="99650"/>
                                      <a:pt x="87272" y="80733"/>
                                      <a:pt x="87272" y="60000"/>
                                    </a:cubicBezTo>
                                    <a:cubicBezTo>
                                      <a:pt x="87272" y="39266"/>
                                      <a:pt x="79544" y="20350"/>
                                      <a:pt x="66833" y="5927"/>
                                    </a:cubicBezTo>
                                    <a:cubicBezTo>
                                      <a:pt x="93722" y="9294"/>
                                      <a:pt x="114544" y="32194"/>
                                      <a:pt x="114544" y="60000"/>
                                    </a:cubicBezTo>
                                    <a:cubicBezTo>
                                      <a:pt x="114544" y="87805"/>
                                      <a:pt x="93722" y="110705"/>
                                      <a:pt x="66833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1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1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shape id="Shape 4951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66833,114072c79544,99650,87272,80733,87272,60000,87272,39266,79544,20350,66833,5927v26889,3367,47711,26267,47711,54073c114544,87805,93722,110705,66833,114072m60000,c26861,,,26861,,60000v,33138,26861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" w14:anchorId="66CDA30B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Pr="00B87096" w:rsidR="000F3313" w:rsidP="00841285" w:rsidRDefault="00A129FA" w14:paraId="1B26766F" w14:textId="2A7058C2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27</w:t>
            </w:r>
          </w:p>
        </w:tc>
        <w:tc>
          <w:tcPr>
            <w:tcW w:w="2255" w:type="dxa"/>
          </w:tcPr>
          <w:p w:rsidRPr="00B87096" w:rsidR="000F3313" w:rsidP="00841285" w:rsidRDefault="006653C8" w14:paraId="2D9A3B38" w14:textId="5A770514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</w:t>
            </w:r>
            <w:r w:rsidR="00A129FA">
              <w:rPr>
                <w:noProof/>
                <w:lang w:val="se-NO" w:bidi="nb-NO"/>
              </w:rPr>
              <w:t>8</w:t>
            </w:r>
            <w:r w:rsidR="00CA2025">
              <w:rPr>
                <w:noProof/>
                <w:lang w:val="se-NO" w:bidi="nb-NO"/>
              </w:rPr>
              <w:t xml:space="preserve"> </w:t>
            </w:r>
          </w:p>
        </w:tc>
        <w:tc>
          <w:tcPr>
            <w:tcW w:w="2268" w:type="dxa"/>
          </w:tcPr>
          <w:p w:rsidRPr="00B87096" w:rsidR="000F3313" w:rsidP="00841285" w:rsidRDefault="00A129FA" w14:paraId="10DEA458" w14:textId="4F2AE354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29</w:t>
            </w:r>
          </w:p>
        </w:tc>
        <w:tc>
          <w:tcPr>
            <w:tcW w:w="2268" w:type="dxa"/>
          </w:tcPr>
          <w:p w:rsidRPr="00B87096" w:rsidR="000F3313" w:rsidP="00841285" w:rsidRDefault="00A129FA" w14:paraId="48538502" w14:textId="41106CC1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30</w:t>
            </w:r>
          </w:p>
        </w:tc>
        <w:tc>
          <w:tcPr>
            <w:tcW w:w="2268" w:type="dxa"/>
          </w:tcPr>
          <w:p w:rsidRPr="00B87096" w:rsidR="000F3313" w:rsidP="00841285" w:rsidRDefault="000F3313" w14:paraId="47226AAE" w14:textId="3D66C081">
            <w:pPr>
              <w:pStyle w:val="Datoer"/>
              <w:rPr>
                <w:noProof/>
                <w:lang w:val="se-NO"/>
              </w:rPr>
            </w:pPr>
            <w:r w:rsidRPr="00100840">
              <w:rPr>
                <w:noProof/>
                <w:color w:val="auto"/>
                <w:lang w:bidi="nb-NO"/>
              </w:rPr>
              <w:fldChar w:fldCharType="begin"/>
            </w:r>
            <w:r w:rsidRPr="00100840">
              <w:rPr>
                <w:noProof/>
                <w:color w:val="auto"/>
                <w:lang w:bidi="nb-NO"/>
              </w:rPr>
              <w:instrText xml:space="preserve">IF </w:instrText>
            </w:r>
            <w:r w:rsidRPr="00100840">
              <w:rPr>
                <w:noProof/>
                <w:color w:val="auto"/>
                <w:lang w:bidi="nb-NO"/>
              </w:rPr>
              <w:fldChar w:fldCharType="begin"/>
            </w:r>
            <w:r w:rsidRPr="00100840">
              <w:rPr>
                <w:noProof/>
                <w:color w:val="auto"/>
                <w:lang w:bidi="nb-NO"/>
              </w:rPr>
              <w:instrText xml:space="preserve"> =E10</w:instrText>
            </w:r>
            <w:r w:rsidRPr="00100840">
              <w:rPr>
                <w:noProof/>
                <w:color w:val="auto"/>
                <w:lang w:bidi="nb-NO"/>
              </w:rPr>
              <w:fldChar w:fldCharType="separate"/>
            </w:r>
            <w:r w:rsidRPr="00100840">
              <w:rPr>
                <w:noProof/>
                <w:color w:val="auto"/>
                <w:lang w:bidi="nb-NO"/>
              </w:rPr>
              <w:instrText>31</w:instrText>
            </w:r>
            <w:r w:rsidRPr="00100840">
              <w:rPr>
                <w:noProof/>
                <w:color w:val="auto"/>
                <w:lang w:bidi="nb-NO"/>
              </w:rPr>
              <w:fldChar w:fldCharType="end"/>
            </w:r>
            <w:r w:rsidRPr="00100840">
              <w:rPr>
                <w:noProof/>
                <w:color w:val="auto"/>
                <w:lang w:bidi="nb-NO"/>
              </w:rPr>
              <w:instrText xml:space="preserve"> = 0,"" </w:instrText>
            </w:r>
            <w:r w:rsidRPr="00100840">
              <w:rPr>
                <w:noProof/>
                <w:color w:val="auto"/>
                <w:lang w:bidi="nb-NO"/>
              </w:rPr>
              <w:fldChar w:fldCharType="begin"/>
            </w:r>
            <w:r w:rsidRPr="00100840">
              <w:rPr>
                <w:noProof/>
                <w:color w:val="auto"/>
                <w:lang w:bidi="nb-NO"/>
              </w:rPr>
              <w:instrText xml:space="preserve"> IF </w:instrText>
            </w:r>
            <w:r w:rsidRPr="00100840">
              <w:rPr>
                <w:noProof/>
                <w:color w:val="auto"/>
                <w:lang w:bidi="nb-NO"/>
              </w:rPr>
              <w:fldChar w:fldCharType="begin"/>
            </w:r>
            <w:r w:rsidRPr="00100840">
              <w:rPr>
                <w:noProof/>
                <w:color w:val="auto"/>
                <w:lang w:bidi="nb-NO"/>
              </w:rPr>
              <w:instrText xml:space="preserve"> =E10 </w:instrText>
            </w:r>
            <w:r w:rsidRPr="00100840">
              <w:rPr>
                <w:noProof/>
                <w:color w:val="auto"/>
                <w:lang w:bidi="nb-NO"/>
              </w:rPr>
              <w:fldChar w:fldCharType="separate"/>
            </w:r>
            <w:r w:rsidRPr="00100840">
              <w:rPr>
                <w:noProof/>
                <w:color w:val="auto"/>
                <w:lang w:bidi="nb-NO"/>
              </w:rPr>
              <w:instrText>31</w:instrText>
            </w:r>
            <w:r w:rsidRPr="00100840">
              <w:rPr>
                <w:noProof/>
                <w:color w:val="auto"/>
                <w:lang w:bidi="nb-NO"/>
              </w:rPr>
              <w:fldChar w:fldCharType="end"/>
            </w:r>
            <w:r w:rsidRPr="00100840">
              <w:rPr>
                <w:noProof/>
                <w:color w:val="auto"/>
                <w:lang w:bidi="nb-NO"/>
              </w:rPr>
              <w:instrText xml:space="preserve">  &lt; </w:instrText>
            </w:r>
            <w:r w:rsidRPr="00100840">
              <w:rPr>
                <w:noProof/>
                <w:color w:val="auto"/>
                <w:lang w:bidi="nb-NO"/>
              </w:rPr>
              <w:fldChar w:fldCharType="begin"/>
            </w:r>
            <w:r w:rsidRPr="00100840">
              <w:rPr>
                <w:noProof/>
                <w:color w:val="auto"/>
                <w:lang w:bidi="nb-NO"/>
              </w:rPr>
              <w:instrText xml:space="preserve"> DocVariable MonthEnd \@ d </w:instrText>
            </w:r>
            <w:r w:rsidRPr="00100840">
              <w:rPr>
                <w:noProof/>
                <w:color w:val="auto"/>
                <w:lang w:bidi="nb-NO"/>
              </w:rPr>
              <w:fldChar w:fldCharType="separate"/>
            </w:r>
            <w:r w:rsidRPr="00100840">
              <w:rPr>
                <w:noProof/>
                <w:color w:val="auto"/>
                <w:lang w:bidi="nb-NO"/>
              </w:rPr>
              <w:instrText>31</w:instrText>
            </w:r>
            <w:r w:rsidRPr="00100840">
              <w:rPr>
                <w:noProof/>
                <w:color w:val="auto"/>
                <w:lang w:bidi="nb-NO"/>
              </w:rPr>
              <w:fldChar w:fldCharType="end"/>
            </w:r>
            <w:r w:rsidRPr="00100840">
              <w:rPr>
                <w:noProof/>
                <w:color w:val="auto"/>
                <w:lang w:bidi="nb-NO"/>
              </w:rPr>
              <w:instrText xml:space="preserve">  </w:instrText>
            </w:r>
            <w:r w:rsidRPr="00100840">
              <w:rPr>
                <w:noProof/>
                <w:color w:val="auto"/>
                <w:lang w:bidi="nb-NO"/>
              </w:rPr>
              <w:fldChar w:fldCharType="begin"/>
            </w:r>
            <w:r w:rsidRPr="00100840">
              <w:rPr>
                <w:noProof/>
                <w:color w:val="auto"/>
                <w:lang w:bidi="nb-NO"/>
              </w:rPr>
              <w:instrText xml:space="preserve"> =E10+1 </w:instrText>
            </w:r>
            <w:r w:rsidRPr="00100840">
              <w:rPr>
                <w:noProof/>
                <w:color w:val="auto"/>
                <w:lang w:bidi="nb-NO"/>
              </w:rPr>
              <w:fldChar w:fldCharType="separate"/>
            </w:r>
            <w:r w:rsidRPr="00100840">
              <w:rPr>
                <w:noProof/>
                <w:color w:val="auto"/>
                <w:lang w:bidi="nb-NO"/>
              </w:rPr>
              <w:instrText>27</w:instrText>
            </w:r>
            <w:r w:rsidRPr="00100840">
              <w:rPr>
                <w:noProof/>
                <w:color w:val="auto"/>
                <w:lang w:bidi="nb-NO"/>
              </w:rPr>
              <w:fldChar w:fldCharType="end"/>
            </w:r>
            <w:r w:rsidRPr="00100840">
              <w:rPr>
                <w:noProof/>
                <w:color w:val="auto"/>
                <w:lang w:bidi="nb-NO"/>
              </w:rPr>
              <w:instrText xml:space="preserve"> "" </w:instrText>
            </w:r>
            <w:r w:rsidRPr="00100840">
              <w:rPr>
                <w:noProof/>
                <w:color w:val="auto"/>
                <w:lang w:bidi="nb-NO"/>
              </w:rPr>
              <w:fldChar w:fldCharType="end"/>
            </w:r>
            <w:r w:rsidRPr="00100840">
              <w:rPr>
                <w:noProof/>
                <w:color w:val="auto"/>
                <w:lang w:bidi="nb-NO"/>
              </w:rPr>
              <w:fldChar w:fldCharType="end"/>
            </w:r>
            <w:r w:rsidRPr="00100840" w:rsidR="00A129FA">
              <w:rPr>
                <w:noProof/>
                <w:color w:val="auto"/>
                <w:lang w:eastAsia="nb-NO"/>
              </w:rPr>
              <w:t>31</w:t>
            </w:r>
          </w:p>
        </w:tc>
        <w:tc>
          <w:tcPr>
            <w:tcW w:w="2269" w:type="dxa"/>
          </w:tcPr>
          <w:p w:rsidRPr="0055129C" w:rsidR="000F3313" w:rsidP="00841285" w:rsidRDefault="000F3313" w14:paraId="0E635D98" w14:textId="6C5DEB71">
            <w:pPr>
              <w:pStyle w:val="Datoer"/>
              <w:tabs>
                <w:tab w:val="right" w:pos="2052"/>
              </w:tabs>
              <w:rPr>
                <w:noProof/>
                <w:lang w:val="se-NO"/>
              </w:rPr>
            </w:pP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0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= 0,""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27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&lt;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DocVariable MonthEnd \@ d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31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=F10+1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""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>
              <w:rPr>
                <w:noProof/>
                <w:color w:val="FF0000"/>
                <w:lang w:bidi="nb-NO"/>
              </w:rPr>
              <w:tab/>
            </w:r>
          </w:p>
        </w:tc>
      </w:tr>
    </w:tbl>
    <w:p w:rsidRPr="004E010B" w:rsidR="00873053" w:rsidP="00873053" w:rsidRDefault="00CD0219" w14:paraId="2EA01CCA" w14:textId="74F71365">
      <w:pPr>
        <w:pStyle w:val="Datoer"/>
        <w:rPr>
          <w:lang w:val="se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677A69" wp14:editId="76DC1E96">
                <wp:simplePos x="0" y="0"/>
                <wp:positionH relativeFrom="column">
                  <wp:posOffset>10203815</wp:posOffset>
                </wp:positionH>
                <wp:positionV relativeFrom="paragraph">
                  <wp:posOffset>-457768</wp:posOffset>
                </wp:positionV>
                <wp:extent cx="10993755" cy="5100955"/>
                <wp:effectExtent l="0" t="0" r="0" b="4445"/>
                <wp:wrapNone/>
                <wp:docPr id="28" name="Tekstbok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3755" cy="5100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0219" w:rsidP="00CD0219" w:rsidRDefault="00CD0219" w14:paraId="0A9625F5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</w:p>
                          <w:p w:rsidR="00CD0219" w:rsidP="00CD0219" w:rsidRDefault="00CD0219" w14:paraId="3D3AD5DC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</w:p>
                          <w:p w:rsidRPr="00CD0219" w:rsidR="00CD0219" w:rsidP="00CD0219" w:rsidRDefault="00CD0219" w14:paraId="152B390F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  <w:proofErr w:type="spellStart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>Bija</w:t>
                            </w:r>
                            <w:proofErr w:type="spellEnd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 xml:space="preserve"> gova ja </w:t>
                            </w:r>
                            <w:proofErr w:type="spellStart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>teavstta</w:t>
                            </w:r>
                            <w:proofErr w:type="spellEnd"/>
                          </w:p>
                          <w:p w:rsidRPr="00CD0219" w:rsidR="00CD0219" w:rsidP="00CD0219" w:rsidRDefault="00644681" w14:paraId="3638A9A6" w14:textId="6E81148C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cs"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  <w:t>BÏEJH TEEKSTEM JÏH GUVVIEM</w:t>
                            </w:r>
                          </w:p>
                          <w:p w:rsidRPr="00CD0219" w:rsidR="00CD0219" w:rsidP="00CD0219" w:rsidRDefault="00CD0219" w14:paraId="36D11DCC" w14:textId="77777777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CD0219">
                              <w:rPr>
                                <w:rFonts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  <w:t>Bieja</w:t>
                            </w:r>
                            <w:proofErr w:type="spellEnd"/>
                            <w:r w:rsidRPr="00CD0219">
                              <w:rPr>
                                <w:rFonts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 w:rsidRPr="00CD0219">
                              <w:rPr>
                                <w:rFonts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  <w:t>gåvåv</w:t>
                            </w:r>
                            <w:proofErr w:type="spellEnd"/>
                            <w:r w:rsidRPr="00CD0219">
                              <w:rPr>
                                <w:rFonts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ja </w:t>
                            </w:r>
                            <w:proofErr w:type="spellStart"/>
                            <w:r w:rsidRPr="00CD0219">
                              <w:rPr>
                                <w:rFonts w:ascii="Amatic SC" w:hAnsi="Amatic SC" w:cs="Amatic SC"/>
                                <w:color w:val="000000" w:themeColor="text1"/>
                                <w:sz w:val="96"/>
                                <w:szCs w:val="96"/>
                              </w:rPr>
                              <w:t>tevstav</w:t>
                            </w:r>
                            <w:proofErr w:type="spellEnd"/>
                          </w:p>
                          <w:p w:rsidRPr="00CD0219" w:rsidR="00CD0219" w:rsidP="00CD0219" w:rsidRDefault="00CD0219" w14:paraId="0F70E272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Tekstboks 28" style="position:absolute;margin-left:803.45pt;margin-top:-36.05pt;width:865.65pt;height:40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" w14:anchorId="7C677A69">
                <v:textbox>
                  <w:txbxContent>
                    <w:p w:rsidR="00CD0219" w:rsidP="00CD0219" w:rsidRDefault="00CD0219" w14:paraId="0A9625F5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</w:p>
                    <w:p w:rsidR="00CD0219" w:rsidP="00CD0219" w:rsidRDefault="00CD0219" w14:paraId="3D3AD5DC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</w:p>
                    <w:p w:rsidRPr="00CD0219" w:rsidR="00CD0219" w:rsidP="00CD0219" w:rsidRDefault="00CD0219" w14:paraId="152B390F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  <w:proofErr w:type="spellStart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>Bija</w:t>
                      </w:r>
                      <w:proofErr w:type="spellEnd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 xml:space="preserve"> gova ja </w:t>
                      </w:r>
                      <w:proofErr w:type="spellStart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>teavstta</w:t>
                      </w:r>
                      <w:proofErr w:type="spellEnd"/>
                    </w:p>
                    <w:p w:rsidRPr="00CD0219" w:rsidR="00CD0219" w:rsidP="00CD0219" w:rsidRDefault="00644681" w14:paraId="3638A9A6" w14:textId="6E81148C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hint="cs"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  <w:t>BÏEJH TEEKSTEM JÏH GUVVIEM</w:t>
                      </w:r>
                    </w:p>
                    <w:p w:rsidRPr="00CD0219" w:rsidR="00CD0219" w:rsidP="00CD0219" w:rsidRDefault="00CD0219" w14:paraId="36D11DCC" w14:textId="77777777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</w:pPr>
                      <w:proofErr w:type="spellStart"/>
                      <w:r w:rsidRPr="00CD0219">
                        <w:rPr>
                          <w:rFonts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  <w:t>Bieja</w:t>
                      </w:r>
                      <w:proofErr w:type="spellEnd"/>
                      <w:r w:rsidRPr="00CD0219">
                        <w:rPr>
                          <w:rFonts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 w:rsidRPr="00CD0219">
                        <w:rPr>
                          <w:rFonts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  <w:t>gåvåv</w:t>
                      </w:r>
                      <w:proofErr w:type="spellEnd"/>
                      <w:r w:rsidRPr="00CD0219">
                        <w:rPr>
                          <w:rFonts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  <w:t xml:space="preserve"> ja </w:t>
                      </w:r>
                      <w:proofErr w:type="spellStart"/>
                      <w:r w:rsidRPr="00CD0219">
                        <w:rPr>
                          <w:rFonts w:ascii="Amatic SC" w:hAnsi="Amatic SC" w:cs="Amatic SC"/>
                          <w:color w:val="000000" w:themeColor="text1"/>
                          <w:sz w:val="96"/>
                          <w:szCs w:val="96"/>
                        </w:rPr>
                        <w:t>tevstav</w:t>
                      </w:r>
                      <w:proofErr w:type="spellEnd"/>
                    </w:p>
                    <w:p w:rsidRPr="00CD0219" w:rsidR="00CD0219" w:rsidP="00CD0219" w:rsidRDefault="00CD0219" w14:paraId="0F70E272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="00873053" w:rsidP="00873053" w:rsidRDefault="00CD0219" w14:paraId="4F7D424E" w14:textId="2D017BCB">
      <w:pPr>
        <w:rPr>
          <w:lang w:val="se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E81914" wp14:editId="2AF9DCA3">
                <wp:simplePos x="0" y="0"/>
                <wp:positionH relativeFrom="column">
                  <wp:posOffset>-408940</wp:posOffset>
                </wp:positionH>
                <wp:positionV relativeFrom="paragraph">
                  <wp:posOffset>179070</wp:posOffset>
                </wp:positionV>
                <wp:extent cx="10993755" cy="5100955"/>
                <wp:effectExtent l="0" t="0" r="0" b="4445"/>
                <wp:wrapNone/>
                <wp:docPr id="27" name="Tekstbok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3755" cy="5100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0219" w:rsidP="00CD0219" w:rsidRDefault="00CD0219" w14:paraId="7111C74E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</w:p>
                          <w:p w:rsidRPr="00CD0219" w:rsidR="00CD0219" w:rsidP="00CD0219" w:rsidRDefault="00CD0219" w14:paraId="7CE8D126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  <w:proofErr w:type="spellStart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>Bija</w:t>
                            </w:r>
                            <w:proofErr w:type="spellEnd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 xml:space="preserve"> gova ja </w:t>
                            </w:r>
                            <w:proofErr w:type="spellStart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>teavstta</w:t>
                            </w:r>
                            <w:proofErr w:type="spellEnd"/>
                          </w:p>
                          <w:p w:rsidRPr="00CD0219" w:rsidR="00CD0219" w:rsidP="00CD0219" w:rsidRDefault="00CD0219" w14:paraId="084D433D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Tekstboks 27" style="position:absolute;margin-left:-32.2pt;margin-top:14.1pt;width:865.65pt;height:40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" w14:anchorId="62E81914">
                <v:textbox>
                  <w:txbxContent>
                    <w:p w:rsidR="00CD0219" w:rsidP="00CD0219" w:rsidRDefault="00CD0219" w14:paraId="7111C74E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</w:p>
                    <w:p w:rsidRPr="00CD0219" w:rsidR="00CD0219" w:rsidP="00CD0219" w:rsidRDefault="00CD0219" w14:paraId="7CE8D126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  <w:proofErr w:type="spellStart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>Bija</w:t>
                      </w:r>
                      <w:proofErr w:type="spellEnd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 xml:space="preserve"> gova ja </w:t>
                      </w:r>
                      <w:proofErr w:type="spellStart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>teavstta</w:t>
                      </w:r>
                      <w:proofErr w:type="spellEnd"/>
                    </w:p>
                    <w:p w:rsidRPr="00CD0219" w:rsidR="00CD0219" w:rsidP="00CD0219" w:rsidRDefault="00CD0219" w14:paraId="084D433D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Pr="00750231" w:rsidR="00873053" w:rsidP="00873053" w:rsidRDefault="00873053" w14:paraId="13658AC6" w14:textId="443197B2">
      <w:pPr>
        <w:pStyle w:val="Datoer"/>
      </w:pPr>
    </w:p>
    <w:p w:rsidR="00873053" w:rsidP="00873053" w:rsidRDefault="00873053" w14:paraId="398978A4" w14:textId="355BBC67">
      <w:pPr>
        <w:rPr>
          <w:lang w:val="se-NO"/>
        </w:rPr>
      </w:pPr>
    </w:p>
    <w:p w:rsidR="00873053" w:rsidP="00873053" w:rsidRDefault="00873053" w14:paraId="69E5F395" w14:textId="77777777">
      <w:pPr>
        <w:rPr>
          <w:lang w:val="se-NO"/>
        </w:rPr>
      </w:pPr>
    </w:p>
    <w:p w:rsidR="00873053" w:rsidP="00873053" w:rsidRDefault="00873053" w14:paraId="35BE8A53" w14:textId="77777777">
      <w:pPr>
        <w:rPr>
          <w:lang w:val="se-NO"/>
        </w:rPr>
      </w:pPr>
    </w:p>
    <w:p w:rsidR="00873053" w:rsidP="00873053" w:rsidRDefault="00873053" w14:paraId="69CD5AE8" w14:textId="77777777">
      <w:pPr>
        <w:rPr>
          <w:lang w:val="se-NO"/>
        </w:rPr>
      </w:pPr>
    </w:p>
    <w:p w:rsidR="00873053" w:rsidP="00873053" w:rsidRDefault="00873053" w14:paraId="06255E6F" w14:textId="0C1FFAFE">
      <w:pPr>
        <w:rPr>
          <w:lang w:val="se-NO"/>
        </w:rPr>
      </w:pPr>
    </w:p>
    <w:p w:rsidR="00873053" w:rsidP="00873053" w:rsidRDefault="00873053" w14:paraId="62A48E3B" w14:textId="777FDDD6">
      <w:pPr>
        <w:rPr>
          <w:lang w:val="se-NO"/>
        </w:rPr>
      </w:pPr>
    </w:p>
    <w:p w:rsidR="00873053" w:rsidP="00873053" w:rsidRDefault="00873053" w14:paraId="5DF15954" w14:textId="77777777">
      <w:pPr>
        <w:rPr>
          <w:lang w:val="se-NO"/>
        </w:rPr>
      </w:pPr>
    </w:p>
    <w:p w:rsidR="00873053" w:rsidP="00873053" w:rsidRDefault="00873053" w14:paraId="0EFCDAF0" w14:textId="77777777">
      <w:pPr>
        <w:rPr>
          <w:lang w:val="se-NO"/>
        </w:rPr>
      </w:pPr>
    </w:p>
    <w:p w:rsidR="00873053" w:rsidP="00873053" w:rsidRDefault="00873053" w14:paraId="1567E07D" w14:textId="1FC3FF67">
      <w:pPr>
        <w:rPr>
          <w:lang w:val="se-NO"/>
        </w:rPr>
      </w:pPr>
    </w:p>
    <w:p w:rsidRPr="006F0D51" w:rsidR="00873053" w:rsidP="00873053" w:rsidRDefault="00873053" w14:paraId="4D1BD0D5" w14:textId="77777777"/>
    <w:p w:rsidR="00873053" w:rsidP="00873053" w:rsidRDefault="00873053" w14:paraId="3F2768C6" w14:textId="77777777">
      <w:pPr>
        <w:rPr>
          <w:lang w:val="se-NO"/>
        </w:rPr>
      </w:pPr>
    </w:p>
    <w:p w:rsidR="00873053" w:rsidP="00873053" w:rsidRDefault="00873053" w14:paraId="65EB5542" w14:textId="77777777">
      <w:pPr>
        <w:rPr>
          <w:lang w:val="se-NO"/>
        </w:rPr>
      </w:pPr>
    </w:p>
    <w:p w:rsidR="00873053" w:rsidP="00873053" w:rsidRDefault="00873053" w14:paraId="1032C34F" w14:textId="77777777">
      <w:pPr>
        <w:rPr>
          <w:lang w:val="se-NO"/>
        </w:rPr>
      </w:pPr>
    </w:p>
    <w:p w:rsidR="00873053" w:rsidP="00873053" w:rsidRDefault="00873053" w14:paraId="067B6A9F" w14:textId="77777777">
      <w:pPr>
        <w:rPr>
          <w:lang w:val="se-NO"/>
        </w:rPr>
      </w:pPr>
    </w:p>
    <w:p w:rsidRPr="0082217B" w:rsidR="00873053" w:rsidP="00873053" w:rsidRDefault="00873053" w14:paraId="47B5FCB9" w14:textId="77777777"/>
    <w:p w:rsidRPr="0082217B" w:rsidR="00873053" w:rsidP="00873053" w:rsidRDefault="00873053" w14:paraId="2BAD306E" w14:textId="77777777"/>
    <w:p w:rsidRPr="0082217B" w:rsidR="00873053" w:rsidP="00873053" w:rsidRDefault="00873053" w14:paraId="2E27C307" w14:textId="77777777"/>
    <w:p w:rsidRPr="0082217B" w:rsidR="00873053" w:rsidP="00873053" w:rsidRDefault="00873053" w14:paraId="4671BFEE" w14:textId="77777777"/>
    <w:p w:rsidR="00873053" w:rsidP="00873053" w:rsidRDefault="00873053" w14:paraId="14DCE5E1" w14:textId="77777777"/>
    <w:p w:rsidR="00873053" w:rsidP="00873053" w:rsidRDefault="00873053" w14:paraId="796BA919" w14:textId="77777777"/>
    <w:p w:rsidR="00873053" w:rsidP="00873053" w:rsidRDefault="00873053" w14:paraId="32432569" w14:textId="77777777"/>
    <w:p w:rsidR="00873053" w:rsidP="00873053" w:rsidRDefault="00873053" w14:paraId="54FEF466" w14:textId="77777777"/>
    <w:p w:rsidR="00873053" w:rsidP="00873053" w:rsidRDefault="00873053" w14:paraId="53F2E34A" w14:textId="77777777"/>
    <w:p w:rsidR="00873053" w:rsidP="00873053" w:rsidRDefault="00873053" w14:paraId="28067FDA" w14:textId="77777777"/>
    <w:p w:rsidR="00873053" w:rsidP="00873053" w:rsidRDefault="00873053" w14:paraId="1C638C3D" w14:textId="77777777"/>
    <w:p w:rsidR="00873053" w:rsidP="00873053" w:rsidRDefault="00873053" w14:paraId="3207C2EC" w14:textId="77777777"/>
    <w:p w:rsidR="00873053" w:rsidP="00873053" w:rsidRDefault="00873053" w14:paraId="6ECDAB80" w14:textId="77777777"/>
    <w:p w:rsidR="00873053" w:rsidP="00873053" w:rsidRDefault="00873053" w14:paraId="6339508C" w14:textId="77777777"/>
    <w:p w:rsidR="00873053" w:rsidP="00873053" w:rsidRDefault="00873053" w14:paraId="28D3FF3A" w14:textId="77777777"/>
    <w:p w:rsidR="00873053" w:rsidP="00873053" w:rsidRDefault="00873053" w14:paraId="67F30AEA" w14:textId="77777777"/>
    <w:p w:rsidR="00873053" w:rsidP="00873053" w:rsidRDefault="00873053" w14:paraId="71F6B1B5" w14:textId="1F70A5DA"/>
    <w:p w:rsidR="00433C9C" w:rsidP="00873053" w:rsidRDefault="00433C9C" w14:paraId="3F975B96" w14:textId="1189FA34"/>
    <w:p w:rsidR="00433C9C" w:rsidP="00873053" w:rsidRDefault="00433C9C" w14:paraId="755051C9" w14:textId="255E955D"/>
    <w:p w:rsidR="00433C9C" w:rsidP="00873053" w:rsidRDefault="00433C9C" w14:paraId="3894E8AD" w14:textId="43AF1129"/>
    <w:p w:rsidR="00433C9C" w:rsidP="0093558F" w:rsidRDefault="0093558F" w14:paraId="2E322358" w14:textId="17318925">
      <w:pPr>
        <w:tabs>
          <w:tab w:val="left" w:pos="4668"/>
        </w:tabs>
      </w:pPr>
      <w:r>
        <w:tab/>
      </w:r>
    </w:p>
    <w:p w:rsidR="00433C9C" w:rsidP="00873053" w:rsidRDefault="00433C9C" w14:paraId="33F85BBB" w14:textId="59E3DF90"/>
    <w:p w:rsidR="00433C9C" w:rsidP="00873053" w:rsidRDefault="00433C9C" w14:paraId="16046DDC" w14:textId="42F73C88"/>
    <w:p w:rsidR="00433C9C" w:rsidP="00873053" w:rsidRDefault="00433C9C" w14:paraId="21D9FC4F" w14:textId="77777777"/>
    <w:p w:rsidR="00873053" w:rsidP="00873053" w:rsidRDefault="00873053" w14:paraId="189FDA9D" w14:textId="77777777"/>
    <w:p w:rsidR="00873053" w:rsidP="00873053" w:rsidRDefault="00873053" w14:paraId="47926757" w14:textId="253A4040"/>
    <w:p w:rsidR="00D85EAC" w:rsidP="00873053" w:rsidRDefault="00D85EAC" w14:paraId="46BFA3AD" w14:textId="35DE94C1"/>
    <w:p w:rsidR="00D85EAC" w:rsidP="00873053" w:rsidRDefault="00D85EAC" w14:paraId="36FD8C6D" w14:textId="3801030C"/>
    <w:p w:rsidR="00D85EAC" w:rsidP="00873053" w:rsidRDefault="00D85EAC" w14:paraId="19DEA7D9" w14:textId="77777777"/>
    <w:p w:rsidR="00873053" w:rsidP="00873053" w:rsidRDefault="00873053" w14:paraId="5693582F" w14:textId="77777777"/>
    <w:sdt>
      <w:sdtPr>
        <w:rPr>
          <w:rStyle w:val="Overskrift1Tegn"/>
        </w:rPr>
        <w:tag w:val="Ođđajagimánnu/tsïengele/ådåjakmánno"/>
        <w:id w:val="-172801961"/>
        <w:placeholder>
          <w:docPart w:val="0A41452BADF44046A6BBFC5438C77614"/>
        </w:placeholder>
        <w15:color w:val="FFFFFF"/>
        <w:dropDownList>
          <w:listItem w:value="Velg et element."/>
          <w:listItem w:displayText="Guovvamánnu" w:value="Guovvamánnu"/>
        </w:dropDownList>
      </w:sdtPr>
      <w:sdtEndPr>
        <w:rPr>
          <w:rStyle w:val="Standardskriftforavsnitt"/>
        </w:rPr>
      </w:sdtEndPr>
      <w:sdtContent>
        <w:p w:rsidRPr="000029E4" w:rsidR="00873053" w:rsidP="00873053" w:rsidRDefault="00085E66" w14:paraId="6DAAEC45" w14:textId="6944AEF5">
          <w:pPr>
            <w:pStyle w:val="Overskrift1"/>
          </w:pPr>
          <w:r>
            <w:rPr>
              <w:rStyle w:val="Overskrift1Tegn"/>
            </w:rPr>
            <w:t>Guovvamánnu</w:t>
          </w:r>
        </w:p>
      </w:sdtContent>
    </w:sdt>
    <w:tbl>
      <w:tblPr>
        <w:tblStyle w:val="Rutenettabell1lysuthevingsfarge4"/>
        <w:tblpPr w:leftFromText="141" w:rightFromText="141" w:vertAnchor="text" w:horzAnchor="margin" w:tblpY="-18"/>
        <w:tblW w:w="15863" w:type="dxa"/>
        <w:tblLook w:val="0420" w:firstRow="1" w:lastRow="0" w:firstColumn="0" w:lastColumn="0" w:noHBand="0" w:noVBand="1"/>
        <w:tblCaption w:val="Oppsettstabell"/>
      </w:tblPr>
      <w:tblGrid>
        <w:gridCol w:w="2268"/>
        <w:gridCol w:w="2268"/>
        <w:gridCol w:w="2255"/>
        <w:gridCol w:w="2268"/>
        <w:gridCol w:w="2268"/>
        <w:gridCol w:w="2268"/>
        <w:gridCol w:w="2268"/>
      </w:tblGrid>
      <w:tr w:rsidRPr="002C4A01" w:rsidR="00DE7479" w:rsidTr="00AA1FDD" w14:paraId="13EB7F13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tcW w:w="2268" w:type="dxa"/>
            <w:shd w:val="clear" w:color="auto" w:fill="D3E5F6" w:themeFill="accent3" w:themeFillTint="33"/>
          </w:tcPr>
          <w:p w:rsidR="00DE7479" w:rsidP="00DE7479" w:rsidRDefault="00DE7479" w14:paraId="7DEB27B3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-989096435"/>
              <w:placeholder>
                <w:docPart w:val="A171BD326E4543479FEB1CB151DD91DC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415F06EC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Mánnodat</w:t>
                </w:r>
              </w:p>
            </w:sdtContent>
          </w:sdt>
          <w:sdt>
            <w:sdtPr>
              <w:rPr>
                <w:rStyle w:val="DagerTegn"/>
                <w:sz w:val="36"/>
                <w:szCs w:val="36"/>
              </w:rPr>
              <w:tag w:val="Duorastat"/>
              <w:id w:val="-525020154"/>
              <w:placeholder>
                <w:docPart w:val="565F465857F84724909556294963C06F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DE7479" w:rsidP="00DE7479" w:rsidRDefault="00DE7479" w14:paraId="2707B046" w14:textId="7599602D">
                <w:pPr>
                  <w:pStyle w:val="Dager"/>
                  <w:framePr w:hSpace="0" w:wrap="auto" w:hAnchor="text" w:vAnchor="margin" w:yAlign="inline"/>
                </w:pPr>
                <w:r w:rsidRPr="00DE7479">
                  <w:rPr>
                    <w:rStyle w:val="DagerTegn"/>
                    <w:sz w:val="36"/>
                    <w:szCs w:val="36"/>
                  </w:rPr>
                  <w:t>Vuossárga</w:t>
                </w:r>
              </w:p>
            </w:sdtContent>
          </w:sdt>
        </w:tc>
        <w:tc>
          <w:tcPr>
            <w:tcW w:w="2268" w:type="dxa"/>
            <w:shd w:val="clear" w:color="auto" w:fill="DFEBF5" w:themeFill="accent2" w:themeFillTint="33"/>
          </w:tcPr>
          <w:p w:rsidRPr="00DE7479" w:rsidR="00DE7479" w:rsidP="00DE7479" w:rsidRDefault="00DE7479" w14:paraId="2673F4C8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isdat"/>
              <w:id w:val="1712691374"/>
              <w:placeholder>
                <w:docPart w:val="F94984FA3A184B5896E9D9D0DEC13D22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Pr="00DE7479" w:rsidR="00DE7479" w:rsidP="00DE7479" w:rsidRDefault="00DE7479" w14:paraId="49826257" w14:textId="77777777">
                <w:pPr>
                  <w:pStyle w:val="Dager"/>
                  <w:framePr w:hSpace="0" w:wrap="auto" w:hAnchor="text" w:vAnchor="margin" w:yAlign="inline"/>
                  <w:rPr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Disdat</w:t>
                </w:r>
              </w:p>
            </w:sdtContent>
          </w:sdt>
          <w:sdt>
            <w:sdtPr>
              <w:rPr>
                <w:rStyle w:val="DagerTegn"/>
                <w:sz w:val="36"/>
                <w:szCs w:val="36"/>
              </w:rPr>
              <w:tag w:val="disdat"/>
              <w:id w:val="-1286884487"/>
              <w:placeholder>
                <w:docPart w:val="BDAD6E649D344DADBEE9D8E497CEC8C9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Pr="009470D9" w:rsidR="00DE7479" w:rsidP="00DE7479" w:rsidRDefault="00DE7479" w14:paraId="659DF734" w14:textId="2A037A99">
                <w:pPr>
                  <w:pStyle w:val="Dager"/>
                  <w:framePr w:hSpace="0" w:wrap="auto" w:hAnchor="text" w:vAnchor="margin" w:yAlign="inline"/>
                  <w:jc w:val="left"/>
                </w:pPr>
                <w:r>
                  <w:rPr>
                    <w:rStyle w:val="DagerTegn"/>
                    <w:sz w:val="36"/>
                    <w:szCs w:val="36"/>
                  </w:rPr>
                  <w:t>Maŋŋebárga</w:t>
                </w:r>
              </w:p>
            </w:sdtContent>
          </w:sdt>
        </w:tc>
        <w:tc>
          <w:tcPr>
            <w:tcW w:w="2255" w:type="dxa"/>
            <w:shd w:val="clear" w:color="auto" w:fill="BCD9DE" w:themeFill="accent5" w:themeFillTint="66"/>
          </w:tcPr>
          <w:p w:rsidRPr="00DE7479" w:rsidR="00DE7479" w:rsidP="00DE7479" w:rsidRDefault="00DE7479" w14:paraId="78D4B8C5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Gaskavahkku"/>
              <w:id w:val="-2027318109"/>
              <w:placeholder>
                <w:docPart w:val="F458E9522B1C4D818F0E3726688EC259"/>
              </w:placeholder>
              <w:dropDownList>
                <w:listItem w:value="Velg et element."/>
                <w:listItem w:displayText="Gaskavahkku" w:value="Gaskavahkku"/>
                <w:listItem w:displayText="Gaskevåhkoe" w:value="Gaskevåhkoe"/>
                <w:listItem w:displayText="Gasskavahkko" w:value="Gasskavahkko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13C1463F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Gaskavahkku</w:t>
                </w:r>
              </w:p>
            </w:sdtContent>
          </w:sdt>
          <w:p w:rsidRPr="009470D9" w:rsidR="00DE7479" w:rsidP="00DE7479" w:rsidRDefault="00DE7479" w14:paraId="28697C5B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tcW w:w="2268" w:type="dxa"/>
            <w:shd w:val="clear" w:color="auto" w:fill="DDECEE" w:themeFill="accent5" w:themeFillTint="33"/>
          </w:tcPr>
          <w:p w:rsidRPr="00DE7479" w:rsidR="00DE7479" w:rsidP="00DE7479" w:rsidRDefault="00DE7479" w14:paraId="3A30D2E5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-1879850025"/>
              <w:placeholder>
                <w:docPart w:val="837B6F4EE24A409289AC5A078DE7135B"/>
              </w:placeholder>
              <w:dropDownList>
                <w:listItem w:displayText="Duorastat" w:value="Duorastat"/>
                <w:listItem w:displayText="Duarsta" w:value="Duarsta"/>
                <w:listItem w:displayText="Duorastahka" w:value="Duorastahka"/>
                <w:listItem w:value="Velg et element."/>
                <w:listItem w:displayText=" " w:value=" "/>
              </w:dropDownList>
            </w:sdtPr>
            <w:sdtEndPr>
              <w:rPr>
                <w:rStyle w:val="Standardskriftforavsnitt"/>
                <w:noProof/>
              </w:rPr>
            </w:sdtEndPr>
            <w:sdtContent>
              <w:p w:rsidRPr="00DE7479" w:rsidR="00DE7479" w:rsidP="00DE7479" w:rsidRDefault="00DE7479" w14:paraId="7E1766DE" w14:textId="77777777">
                <w:pPr>
                  <w:pStyle w:val="Dager"/>
                  <w:framePr w:hSpace="0" w:wrap="auto" w:hAnchor="text" w:vAnchor="margin" w:yAlign="inline"/>
                  <w:rPr>
                    <w:noProof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Duorastat</w:t>
                </w:r>
              </w:p>
            </w:sdtContent>
          </w:sdt>
          <w:p w:rsidRPr="009470D9" w:rsidR="00DE7479" w:rsidP="00DE7479" w:rsidRDefault="00DE7479" w14:paraId="145D9683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tcW w:w="2268" w:type="dxa"/>
            <w:shd w:val="clear" w:color="auto" w:fill="EBE8EC" w:themeFill="accent6" w:themeFillTint="33"/>
          </w:tcPr>
          <w:p w:rsidRPr="00DE7479" w:rsidR="00DE7479" w:rsidP="00DE7479" w:rsidRDefault="00DE7479" w14:paraId="60AAF05A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Bearjadat"/>
              <w:id w:val="-2012750998"/>
              <w:placeholder>
                <w:docPart w:val="9A92F37E66C94927BE610418226E6668"/>
              </w:placeholder>
              <w:dropDownList>
                <w:listItem w:value="Velg et element."/>
                <w:listItem w:displayText="Bearjadat" w:value="Bearjadat"/>
                <w:listItem w:displayText="Bearjadahke" w:value="Bearjadahke"/>
                <w:listItem w:displayText="Bierjjedahka" w:value="Bierjje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18D39752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Bearjadat</w:t>
                </w:r>
              </w:p>
            </w:sdtContent>
          </w:sdt>
          <w:p w:rsidRPr="009470D9" w:rsidR="00DE7479" w:rsidP="00DE7479" w:rsidRDefault="00DE7479" w14:paraId="6A151868" w14:textId="77777777">
            <w:pPr>
              <w:pStyle w:val="Dager"/>
              <w:framePr w:hSpace="0" w:wrap="auto" w:hAnchor="text" w:vAnchor="margin" w:yAlign="inline"/>
              <w:rPr>
                <w:noProof/>
              </w:rPr>
            </w:pPr>
          </w:p>
        </w:tc>
        <w:tc>
          <w:tcPr>
            <w:tcW w:w="2268" w:type="dxa"/>
            <w:shd w:val="clear" w:color="auto" w:fill="D7D2D9" w:themeFill="accent6" w:themeFillTint="66"/>
          </w:tcPr>
          <w:p w:rsidRPr="00DE7479" w:rsidR="00DE7479" w:rsidP="00DE7479" w:rsidRDefault="00DE7479" w14:paraId="391F9E39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Lávvordat"/>
              <w:id w:val="-739253050"/>
              <w:placeholder>
                <w:docPart w:val="CB7AE98883294CB78F8B02E008EEE2F8"/>
              </w:placeholder>
              <w:dropDownList>
                <w:listItem w:value="Velg et element."/>
                <w:listItem w:displayText="Lávvordat" w:value="Lávvordat"/>
                <w:listItem w:displayText="Laavvadahke" w:value="Laavvadahke"/>
                <w:listItem w:displayText="Lávvodahka" w:value="Lávv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0D05CC6C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Lávvordat</w:t>
                </w:r>
              </w:p>
            </w:sdtContent>
          </w:sdt>
          <w:p w:rsidRPr="009470D9" w:rsidR="00DE7479" w:rsidP="00DE7479" w:rsidRDefault="00DE7479" w14:paraId="2569F9BA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tcW w:w="2268" w:type="dxa"/>
            <w:shd w:val="clear" w:color="auto" w:fill="C4BCC6" w:themeFill="accent6" w:themeFillTint="99"/>
          </w:tcPr>
          <w:p w:rsidRPr="00DE7479" w:rsidR="00DE7479" w:rsidP="00DE7479" w:rsidRDefault="00DE7479" w14:paraId="64019D9D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Sotnabeaivi"/>
              <w:id w:val="-346638654"/>
              <w:placeholder>
                <w:docPart w:val="2D461373BC00462485F8E1A831559498"/>
              </w:placeholder>
              <w:dropDownList>
                <w:listItem w:value="Velg et element."/>
                <w:listItem w:displayText="Sotnabeaivi" w:value="Sotnabeaivi"/>
                <w:listItem w:displayText="Aejlege" w:value="Aejlege"/>
                <w:listItem w:displayText="Ájllek" w:value="Ájllek"/>
                <w:listItem w:displayText="Sådnåbiejvve" w:value="Sådnåbiejvve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2D087C02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Sotnabeaivi</w:t>
                </w:r>
              </w:p>
            </w:sdtContent>
          </w:sdt>
          <w:p w:rsidRPr="009470D9" w:rsidR="00DE7479" w:rsidP="00DE7479" w:rsidRDefault="00DE7479" w14:paraId="55E02B57" w14:textId="77777777">
            <w:pPr>
              <w:pStyle w:val="Dager"/>
              <w:framePr w:hSpace="0" w:wrap="auto" w:hAnchor="text" w:vAnchor="margin" w:yAlign="inline"/>
            </w:pPr>
          </w:p>
        </w:tc>
      </w:tr>
      <w:tr w:rsidRPr="002C4A01" w:rsidR="00873053" w:rsidTr="00206787" w14:paraId="111E39B3" w14:textId="77777777">
        <w:trPr>
          <w:trHeight w:val="1531" w:hRule="exact"/>
        </w:trPr>
        <w:tc>
          <w:tcPr>
            <w:tcW w:w="2268" w:type="dxa"/>
          </w:tcPr>
          <w:p w:rsidRPr="002C4A01" w:rsidR="00873053" w:rsidP="00841285" w:rsidRDefault="00873053" w14:paraId="4C76C6E8" w14:textId="77777777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"mandag" 1 ""</w:instrText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tcW w:w="2268" w:type="dxa"/>
          </w:tcPr>
          <w:p w:rsidRPr="002C4A01" w:rsidR="00873053" w:rsidP="00841285" w:rsidRDefault="0041209B" w14:paraId="03B9854E" w14:textId="02B3DB04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t xml:space="preserve"> </w:t>
            </w:r>
            <w:r w:rsidRPr="002C4A01" w:rsidR="00873053">
              <w:rPr>
                <w:noProof/>
                <w:lang w:bidi="nb-NO"/>
              </w:rPr>
              <w:fldChar w:fldCharType="begin"/>
            </w:r>
            <w:r w:rsidRPr="002C4A01" w:rsidR="00873053">
              <w:rPr>
                <w:noProof/>
                <w:lang w:bidi="nb-NO"/>
              </w:rPr>
              <w:instrText xml:space="preserve"> IF </w:instrText>
            </w:r>
            <w:r w:rsidRPr="002C4A01" w:rsidR="00873053">
              <w:rPr>
                <w:noProof/>
                <w:lang w:bidi="nb-NO"/>
              </w:rPr>
              <w:fldChar w:fldCharType="begin"/>
            </w:r>
            <w:r w:rsidRPr="002C4A01" w:rsidR="00873053">
              <w:rPr>
                <w:noProof/>
                <w:lang w:bidi="nb-NO"/>
              </w:rPr>
              <w:instrText xml:space="preserve"> DocVariable MonthStart \@ dddd </w:instrText>
            </w:r>
            <w:r w:rsidRPr="002C4A01" w:rsidR="00873053">
              <w:rPr>
                <w:noProof/>
                <w:lang w:bidi="nb-NO"/>
              </w:rPr>
              <w:fldChar w:fldCharType="separate"/>
            </w:r>
            <w:r w:rsidR="00873053">
              <w:rPr>
                <w:noProof/>
                <w:lang w:bidi="nb-NO"/>
              </w:rPr>
              <w:instrText>onsdag</w:instrText>
            </w:r>
            <w:r w:rsidRPr="002C4A01" w:rsidR="00873053">
              <w:rPr>
                <w:noProof/>
                <w:lang w:bidi="nb-NO"/>
              </w:rPr>
              <w:fldChar w:fldCharType="end"/>
            </w:r>
            <w:r w:rsidRPr="002C4A01" w:rsidR="00873053">
              <w:rPr>
                <w:noProof/>
                <w:lang w:bidi="nb-NO"/>
              </w:rPr>
              <w:instrText xml:space="preserve"> = "tirsdag" 1 </w:instrText>
            </w:r>
            <w:r w:rsidRPr="002C4A01" w:rsidR="00873053">
              <w:rPr>
                <w:noProof/>
                <w:lang w:bidi="nb-NO"/>
              </w:rPr>
              <w:fldChar w:fldCharType="begin"/>
            </w:r>
            <w:r w:rsidRPr="002C4A01" w:rsidR="00873053">
              <w:rPr>
                <w:noProof/>
                <w:lang w:bidi="nb-NO"/>
              </w:rPr>
              <w:instrText xml:space="preserve"> IF </w:instrText>
            </w:r>
            <w:r w:rsidRPr="002C4A01" w:rsidR="00873053">
              <w:rPr>
                <w:noProof/>
                <w:lang w:bidi="nb-NO"/>
              </w:rPr>
              <w:fldChar w:fldCharType="begin"/>
            </w:r>
            <w:r w:rsidRPr="002C4A01" w:rsidR="00873053">
              <w:rPr>
                <w:noProof/>
                <w:lang w:bidi="nb-NO"/>
              </w:rPr>
              <w:instrText xml:space="preserve"> =A2 </w:instrText>
            </w:r>
            <w:r w:rsidRPr="002C4A01" w:rsidR="00873053">
              <w:rPr>
                <w:noProof/>
                <w:lang w:bidi="nb-NO"/>
              </w:rPr>
              <w:fldChar w:fldCharType="separate"/>
            </w:r>
            <w:r w:rsidR="00873053">
              <w:rPr>
                <w:noProof/>
                <w:lang w:bidi="nb-NO"/>
              </w:rPr>
              <w:instrText>0</w:instrText>
            </w:r>
            <w:r w:rsidRPr="002C4A01" w:rsidR="00873053">
              <w:rPr>
                <w:noProof/>
                <w:lang w:bidi="nb-NO"/>
              </w:rPr>
              <w:fldChar w:fldCharType="end"/>
            </w:r>
            <w:r w:rsidRPr="002C4A01" w:rsidR="00873053">
              <w:rPr>
                <w:noProof/>
                <w:lang w:bidi="nb-NO"/>
              </w:rPr>
              <w:instrText xml:space="preserve"> &lt;&gt; 0 </w:instrText>
            </w:r>
            <w:r w:rsidRPr="002C4A01" w:rsidR="00873053">
              <w:rPr>
                <w:noProof/>
                <w:lang w:bidi="nb-NO"/>
              </w:rPr>
              <w:fldChar w:fldCharType="begin"/>
            </w:r>
            <w:r w:rsidRPr="002C4A01" w:rsidR="00873053">
              <w:rPr>
                <w:noProof/>
                <w:lang w:bidi="nb-NO"/>
              </w:rPr>
              <w:instrText xml:space="preserve"> =A2+1 </w:instrText>
            </w:r>
            <w:r w:rsidRPr="002C4A01" w:rsidR="00873053">
              <w:rPr>
                <w:noProof/>
                <w:lang w:bidi="nb-NO"/>
              </w:rPr>
              <w:fldChar w:fldCharType="separate"/>
            </w:r>
            <w:r w:rsidRPr="002C4A01" w:rsidR="00873053">
              <w:rPr>
                <w:noProof/>
                <w:lang w:bidi="nb-NO"/>
              </w:rPr>
              <w:instrText>2020</w:instrText>
            </w:r>
            <w:r w:rsidRPr="002C4A01" w:rsidR="00873053">
              <w:rPr>
                <w:noProof/>
                <w:lang w:bidi="nb-NO"/>
              </w:rPr>
              <w:fldChar w:fldCharType="end"/>
            </w:r>
            <w:r w:rsidRPr="002C4A01" w:rsidR="00873053">
              <w:rPr>
                <w:noProof/>
                <w:lang w:bidi="nb-NO"/>
              </w:rPr>
              <w:instrText xml:space="preserve"> "" </w:instrText>
            </w:r>
            <w:r w:rsidRPr="002C4A01" w:rsidR="00873053">
              <w:rPr>
                <w:noProof/>
                <w:lang w:bidi="nb-NO"/>
              </w:rPr>
              <w:fldChar w:fldCharType="end"/>
            </w:r>
            <w:r w:rsidRPr="002C4A01" w:rsidR="00873053">
              <w:rPr>
                <w:noProof/>
                <w:lang w:bidi="nb-NO"/>
              </w:rPr>
              <w:fldChar w:fldCharType="end"/>
            </w:r>
          </w:p>
        </w:tc>
        <w:tc>
          <w:tcPr>
            <w:tcW w:w="2255" w:type="dxa"/>
          </w:tcPr>
          <w:p w:rsidRPr="002C4A01" w:rsidR="00873053" w:rsidP="00841285" w:rsidRDefault="00873053" w14:paraId="7F3BBEB3" w14:textId="0A2584DE">
            <w:pPr>
              <w:pStyle w:val="Datoer"/>
              <w:rPr>
                <w:noProof/>
              </w:rPr>
            </w:pPr>
          </w:p>
        </w:tc>
        <w:tc>
          <w:tcPr>
            <w:tcW w:w="2268" w:type="dxa"/>
          </w:tcPr>
          <w:p w:rsidRPr="002C4A01" w:rsidR="00873053" w:rsidP="00841285" w:rsidRDefault="00873053" w14:paraId="320FD02A" w14:textId="5C66E77A">
            <w:pPr>
              <w:pStyle w:val="Datoer"/>
              <w:rPr>
                <w:noProof/>
              </w:rPr>
            </w:pPr>
          </w:p>
        </w:tc>
        <w:tc>
          <w:tcPr>
            <w:tcW w:w="2268" w:type="dxa"/>
          </w:tcPr>
          <w:p w:rsidRPr="002C4A01" w:rsidR="00873053" w:rsidP="00841285" w:rsidRDefault="00873053" w14:paraId="23B1ADE8" w14:textId="72CB2150">
            <w:pPr>
              <w:pStyle w:val="Datoer"/>
              <w:rPr>
                <w:noProof/>
              </w:rPr>
            </w:pPr>
          </w:p>
        </w:tc>
        <w:tc>
          <w:tcPr>
            <w:tcW w:w="2268" w:type="dxa"/>
          </w:tcPr>
          <w:p w:rsidRPr="00FD227F" w:rsidR="00873053" w:rsidP="00841285" w:rsidRDefault="00873053" w14:paraId="72695E2B" w14:textId="6DEF1551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8" w:type="dxa"/>
          </w:tcPr>
          <w:p w:rsidR="00873053" w:rsidP="00841285" w:rsidRDefault="001F254D" w14:paraId="56D582E4" w14:textId="56A287A6">
            <w:pPr>
              <w:pStyle w:val="Datoer"/>
              <w:rPr>
                <w:noProof/>
              </w:rPr>
            </w:pPr>
            <w:r>
              <w:rPr>
                <w:noProof/>
                <w:color w:val="FF0000"/>
              </w:rPr>
              <w:t>1</w:t>
            </w:r>
            <w:r w:rsidR="00096D5E">
              <w:rPr>
                <w:noProof/>
                <w:color w:val="FF0000"/>
              </w:rPr>
              <w:t xml:space="preserve"> </w:t>
            </w:r>
            <w:r w:rsidRPr="00162A27" w:rsidR="00096D5E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2DB3EC79" wp14:editId="6A83A01E">
                      <wp:extent cx="86360" cy="86360"/>
                      <wp:effectExtent l="0" t="0" r="27940" b="27940"/>
                      <wp:docPr id="4931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black [3213]" w14:anchorId="67A17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  <w:p w:rsidRPr="00FD227F" w:rsidR="00277272" w:rsidP="00C90393" w:rsidRDefault="00277272" w14:paraId="4F4E7D00" w14:textId="3826B525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</w:tr>
      <w:tr w:rsidRPr="002C4A01" w:rsidR="00873053" w:rsidTr="00206787" w14:paraId="63F4922C" w14:textId="77777777">
        <w:trPr>
          <w:trHeight w:val="1531" w:hRule="exact"/>
        </w:trPr>
        <w:tc>
          <w:tcPr>
            <w:tcW w:w="2268" w:type="dxa"/>
          </w:tcPr>
          <w:p w:rsidRPr="00B87096" w:rsidR="00C90393" w:rsidP="00DC20F3" w:rsidRDefault="001F254D" w14:paraId="4F98538E" w14:textId="29A90928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</w:t>
            </w:r>
            <w:r w:rsidRPr="00C24FEB" w:rsidR="00C90393">
              <w:rPr>
                <w:noProof/>
              </w:rPr>
              <w:t xml:space="preserve"> </w:t>
            </w:r>
          </w:p>
        </w:tc>
        <w:tc>
          <w:tcPr>
            <w:tcW w:w="2268" w:type="dxa"/>
          </w:tcPr>
          <w:p w:rsidRPr="00B87096" w:rsidR="00873053" w:rsidP="00841285" w:rsidRDefault="001F254D" w14:paraId="21CA4C06" w14:textId="70A0ADE3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3</w:t>
            </w:r>
          </w:p>
        </w:tc>
        <w:tc>
          <w:tcPr>
            <w:tcW w:w="2255" w:type="dxa"/>
          </w:tcPr>
          <w:p w:rsidRPr="00B87096" w:rsidR="00873053" w:rsidP="00841285" w:rsidRDefault="001F254D" w14:paraId="68D3490F" w14:textId="1E1D8B8E">
            <w:pPr>
              <w:pStyle w:val="Datoer"/>
              <w:rPr>
                <w:noProof/>
              </w:rPr>
            </w:pPr>
            <w:r>
              <w:rPr>
                <w:noProof/>
                <w:lang w:val="se-NO" w:bidi="nb-NO"/>
              </w:rPr>
              <w:t>4</w:t>
            </w:r>
            <w:r w:rsidR="00CC3D49">
              <w:rPr>
                <w:noProof/>
                <w:lang w:val="se-NO" w:bidi="nb-NO"/>
              </w:rPr>
              <w:t xml:space="preserve"> </w:t>
            </w:r>
          </w:p>
        </w:tc>
        <w:tc>
          <w:tcPr>
            <w:tcW w:w="2268" w:type="dxa"/>
          </w:tcPr>
          <w:p w:rsidRPr="00B87096" w:rsidR="00873053" w:rsidP="001F254D" w:rsidRDefault="001F254D" w14:paraId="0CA6BE36" w14:textId="3D3F35F1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5</w:t>
            </w:r>
            <w:r w:rsidRPr="00B87096" w:rsidR="00DC20F3">
              <w:rPr>
                <w:noProof/>
                <w:lang w:val="se-NO" w:bidi="nb-NO"/>
              </w:rPr>
              <w:t xml:space="preserve"> </w:t>
            </w:r>
            <w:r w:rsidRPr="00C24FEB" w:rsidR="00DC20F3">
              <w:rPr>
                <w:noProof/>
              </w:rPr>
              <w:t xml:space="preserve"> </w:t>
            </w:r>
          </w:p>
        </w:tc>
        <w:tc>
          <w:tcPr>
            <w:tcW w:w="2268" w:type="dxa"/>
          </w:tcPr>
          <w:p w:rsidR="001F254D" w:rsidP="001F254D" w:rsidRDefault="001F254D" w14:paraId="735F3B71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6</w:t>
            </w:r>
            <w:r w:rsidRPr="00B87096">
              <w:rPr>
                <w:noProof/>
                <w:lang w:val="se-NO" w:bidi="nb-NO"/>
              </w:rPr>
              <w:t xml:space="preserve"> </w:t>
            </w:r>
            <w:r w:rsidRPr="00C24FEB">
              <w:rPr>
                <w:noProof/>
              </w:rPr>
              <w:t xml:space="preserve"> </w:t>
            </w:r>
            <w:r w:rsidRPr="00C24FEB">
              <w:rPr>
                <w:noProof/>
              </w:rPr>
              <w:drawing>
                <wp:inline distT="0" distB="0" distL="0" distR="0" wp14:anchorId="4D29D35D" wp14:editId="589E7425">
                  <wp:extent cx="256238" cy="193730"/>
                  <wp:effectExtent l="0" t="0" r="0" b="0"/>
                  <wp:docPr id="1805005310" name="Bilde 1805005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4154" cy="1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sdt>
            <w:sdtPr>
              <w:tag w:val="BLANK"/>
              <w:id w:val="1689949276"/>
              <w:placeholder>
                <w:docPart w:val="BD9DD0D725AF4CB6BDC02A6EBA7D7E57"/>
              </w:placeholder>
              <w15:color w:val="FFFFFF"/>
              <w:dropDownList>
                <w:listItem w:value="Velg et element."/>
                <w:listItem w:displayText="Sámi álbmotbeaivi" w:value="Sámi álbmotbeaivi"/>
                <w:listItem w:displayText=" " w:value=" "/>
              </w:dropDownList>
            </w:sdtPr>
            <w:sdtEndPr/>
            <w:sdtContent>
              <w:p w:rsidR="001F254D" w:rsidP="001F254D" w:rsidRDefault="001F254D" w14:paraId="27784CDF" w14:textId="77777777">
                <w:pPr>
                  <w:pStyle w:val="merkedager"/>
                  <w:framePr w:hSpace="0" w:wrap="auto" w:hAnchor="text" w:vAnchor="margin" w:yAlign="inline"/>
                </w:pPr>
                <w:r>
                  <w:t>Sámi álbmotbeaivi</w:t>
                </w:r>
              </w:p>
            </w:sdtContent>
          </w:sdt>
          <w:p w:rsidRPr="00B87096" w:rsidR="00873053" w:rsidP="00841285" w:rsidRDefault="00873053" w14:paraId="73DBD776" w14:textId="76ABA81E">
            <w:pPr>
              <w:pStyle w:val="Datoer"/>
              <w:rPr>
                <w:noProof/>
              </w:rPr>
            </w:pPr>
          </w:p>
        </w:tc>
        <w:tc>
          <w:tcPr>
            <w:tcW w:w="2268" w:type="dxa"/>
          </w:tcPr>
          <w:p w:rsidRPr="00B87096" w:rsidR="00873053" w:rsidP="00841285" w:rsidRDefault="001F254D" w14:paraId="53E5AC66" w14:textId="0AB6187F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7</w:t>
            </w:r>
          </w:p>
        </w:tc>
        <w:tc>
          <w:tcPr>
            <w:tcW w:w="2268" w:type="dxa"/>
          </w:tcPr>
          <w:p w:rsidRPr="00FD227F" w:rsidR="00873053" w:rsidP="00841285" w:rsidRDefault="001F254D" w14:paraId="2D139980" w14:textId="245C93E0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 w:bidi="nb-NO"/>
              </w:rPr>
              <w:t>8</w:t>
            </w:r>
            <w:r w:rsidR="00096D5E">
              <w:rPr>
                <w:noProof/>
                <w:color w:val="FF0000"/>
                <w:lang w:val="se-NO" w:bidi="nb-NO"/>
              </w:rPr>
              <w:t xml:space="preserve"> </w:t>
            </w:r>
          </w:p>
        </w:tc>
      </w:tr>
      <w:tr w:rsidRPr="002C4A01" w:rsidR="00873053" w:rsidTr="00206787" w14:paraId="3DD06043" w14:textId="77777777">
        <w:trPr>
          <w:trHeight w:val="1531" w:hRule="exact"/>
        </w:trPr>
        <w:tc>
          <w:tcPr>
            <w:tcW w:w="2268" w:type="dxa"/>
          </w:tcPr>
          <w:p w:rsidRPr="00B87096" w:rsidR="00873053" w:rsidP="00841285" w:rsidRDefault="001F254D" w14:paraId="3898978C" w14:textId="0EA1B226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9</w:t>
            </w:r>
            <w:r w:rsidR="00BF22DC">
              <w:rPr>
                <w:noProof/>
                <w:lang w:val="se-NO" w:bidi="nb-NO"/>
              </w:rPr>
              <w:t xml:space="preserve"> </w:t>
            </w:r>
            <w:r w:rsidR="00096D5E"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6C3C1100" wp14:editId="57652BDA">
                      <wp:extent cx="86360" cy="86360"/>
                      <wp:effectExtent l="0" t="0" r="8890" b="8890"/>
                      <wp:docPr id="4932" name="Shape 4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53166" y="114072"/>
                                    </a:moveTo>
                                    <a:cubicBezTo>
                                      <a:pt x="26277" y="110705"/>
                                      <a:pt x="5455" y="87805"/>
                                      <a:pt x="5455" y="60000"/>
                                    </a:cubicBezTo>
                                    <a:cubicBezTo>
                                      <a:pt x="5455" y="32194"/>
                                      <a:pt x="26277" y="9294"/>
                                      <a:pt x="53166" y="5927"/>
                                    </a:cubicBezTo>
                                    <a:cubicBezTo>
                                      <a:pt x="40455" y="20350"/>
                                      <a:pt x="32727" y="39266"/>
                                      <a:pt x="32727" y="60000"/>
                                    </a:cubicBezTo>
                                    <a:cubicBezTo>
                                      <a:pt x="32727" y="80733"/>
                                      <a:pt x="40455" y="99650"/>
                                      <a:pt x="53166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6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6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shape id="Shape 4949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53166,114072c26277,110705,5455,87805,5455,60000,5455,32194,26277,9294,53166,5927,40455,20350,32727,39266,32727,60000v,20733,7728,39650,20439,54072m60000,c26866,,,26861,,60000v,33138,26866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" w14:anchorId="131CDCA2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Pr="00B87096" w:rsidR="00873053" w:rsidP="00841285" w:rsidRDefault="001F254D" w14:paraId="50FAAF79" w14:textId="1A837400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10</w:t>
            </w:r>
          </w:p>
        </w:tc>
        <w:tc>
          <w:tcPr>
            <w:tcW w:w="2255" w:type="dxa"/>
          </w:tcPr>
          <w:p w:rsidRPr="00B87096" w:rsidR="00873053" w:rsidP="00841285" w:rsidRDefault="00ED2362" w14:paraId="3C2A9816" w14:textId="42A343F5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</w:t>
            </w:r>
            <w:r w:rsidR="001F254D">
              <w:rPr>
                <w:noProof/>
                <w:lang w:val="se-NO" w:bidi="nb-NO"/>
              </w:rPr>
              <w:t>1</w:t>
            </w:r>
            <w:r w:rsidRPr="00162A27" w:rsidR="0015325A">
              <w:rPr>
                <w:noProof/>
                <w:color w:val="FF0000"/>
                <w:lang w:eastAsia="nb-NO"/>
              </w:rPr>
              <w:t xml:space="preserve"> </w:t>
            </w:r>
          </w:p>
        </w:tc>
        <w:tc>
          <w:tcPr>
            <w:tcW w:w="2268" w:type="dxa"/>
          </w:tcPr>
          <w:p w:rsidRPr="00B87096" w:rsidR="00873053" w:rsidP="00841285" w:rsidRDefault="001F254D" w14:paraId="491969BF" w14:textId="5DB013B5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12</w:t>
            </w:r>
          </w:p>
        </w:tc>
        <w:tc>
          <w:tcPr>
            <w:tcW w:w="2268" w:type="dxa"/>
          </w:tcPr>
          <w:p w:rsidRPr="00B87096" w:rsidR="00873053" w:rsidP="00841285" w:rsidRDefault="001F254D" w14:paraId="6EFA917C" w14:textId="267EFB8C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13</w:t>
            </w:r>
          </w:p>
        </w:tc>
        <w:tc>
          <w:tcPr>
            <w:tcW w:w="2268" w:type="dxa"/>
          </w:tcPr>
          <w:p w:rsidRPr="00B87096" w:rsidR="00873053" w:rsidP="00841285" w:rsidRDefault="001F254D" w14:paraId="1DAC3EBB" w14:textId="6334BAFE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14</w:t>
            </w:r>
          </w:p>
        </w:tc>
        <w:tc>
          <w:tcPr>
            <w:tcW w:w="2268" w:type="dxa"/>
          </w:tcPr>
          <w:p w:rsidR="00873053" w:rsidP="00841285" w:rsidRDefault="00C90393" w14:paraId="1016AE4E" w14:textId="70C8B75B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/>
              </w:rPr>
              <w:t>1</w:t>
            </w:r>
            <w:r w:rsidR="001F254D">
              <w:rPr>
                <w:noProof/>
                <w:color w:val="FF0000"/>
                <w:lang w:val="se-NO"/>
              </w:rPr>
              <w:t>5</w:t>
            </w:r>
          </w:p>
          <w:p w:rsidRPr="00FD227F" w:rsidR="001D2583" w:rsidP="008C1853" w:rsidRDefault="001D2583" w14:paraId="73EF48FF" w14:textId="5C15A9DF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</w:tr>
      <w:tr w:rsidRPr="002C4A01" w:rsidR="00873053" w:rsidTr="00206787" w14:paraId="15ABBF76" w14:textId="77777777">
        <w:trPr>
          <w:trHeight w:val="1531" w:hRule="exact"/>
        </w:trPr>
        <w:tc>
          <w:tcPr>
            <w:tcW w:w="2268" w:type="dxa"/>
          </w:tcPr>
          <w:p w:rsidRPr="004E3DF2" w:rsidR="001D2583" w:rsidP="00C90393" w:rsidRDefault="00DC20F3" w14:paraId="7E09CD77" w14:textId="260F3329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1</w:t>
            </w:r>
            <w:r w:rsidR="001F254D">
              <w:rPr>
                <w:noProof/>
                <w:lang w:val="se-NO" w:bidi="nb-NO"/>
              </w:rPr>
              <w:t>6</w:t>
            </w:r>
            <w:r w:rsidR="00C90393">
              <w:rPr>
                <w:noProof/>
                <w:lang w:val="se-NO" w:bidi="nb-NO"/>
              </w:rPr>
              <w:t xml:space="preserve"> </w:t>
            </w:r>
          </w:p>
        </w:tc>
        <w:tc>
          <w:tcPr>
            <w:tcW w:w="2268" w:type="dxa"/>
          </w:tcPr>
          <w:p w:rsidRPr="00DC20F3" w:rsidR="00C90393" w:rsidP="00DC20F3" w:rsidRDefault="001F254D" w14:paraId="591C5A58" w14:textId="3CB75A24">
            <w:pPr>
              <w:pStyle w:val="Datoer"/>
              <w:rPr>
                <w:color w:val="auto"/>
                <w:sz w:val="16"/>
              </w:rPr>
            </w:pPr>
            <w:r>
              <w:t>17</w:t>
            </w:r>
            <w:r w:rsidR="00096D5E">
              <w:t xml:space="preserve"> </w:t>
            </w:r>
            <w:r w:rsidR="00096D5E"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6109F6E9" wp14:editId="56522EB2">
                      <wp:extent cx="86360" cy="86360"/>
                      <wp:effectExtent l="0" t="0" r="8890" b="8890"/>
                      <wp:docPr id="4928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black [3213]" stroked="f" w14:anchorId="2E42AA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255" w:type="dxa"/>
          </w:tcPr>
          <w:p w:rsidRPr="00B87096" w:rsidR="00873053" w:rsidP="00841285" w:rsidRDefault="001F254D" w14:paraId="2FC2D596" w14:textId="47F39FDA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18</w:t>
            </w:r>
          </w:p>
        </w:tc>
        <w:tc>
          <w:tcPr>
            <w:tcW w:w="2268" w:type="dxa"/>
          </w:tcPr>
          <w:p w:rsidRPr="00B87096" w:rsidR="00873053" w:rsidP="00841285" w:rsidRDefault="001F254D" w14:paraId="60889962" w14:textId="37648A5C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19</w:t>
            </w:r>
            <w:r w:rsidR="00CC3D49">
              <w:rPr>
                <w:noProof/>
                <w:lang w:val="se-NO" w:bidi="nb-NO"/>
              </w:rPr>
              <w:t xml:space="preserve"> </w:t>
            </w:r>
          </w:p>
        </w:tc>
        <w:tc>
          <w:tcPr>
            <w:tcW w:w="2268" w:type="dxa"/>
          </w:tcPr>
          <w:p w:rsidRPr="00B87096" w:rsidR="00873053" w:rsidP="001F254D" w:rsidRDefault="00DC20F3" w14:paraId="73711FC9" w14:textId="330D3205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bidi="nb-NO"/>
              </w:rPr>
              <w:t>2</w:t>
            </w:r>
            <w:r w:rsidR="001F254D">
              <w:rPr>
                <w:noProof/>
                <w:lang w:bidi="nb-NO"/>
              </w:rPr>
              <w:t>0</w:t>
            </w:r>
          </w:p>
        </w:tc>
        <w:tc>
          <w:tcPr>
            <w:tcW w:w="2268" w:type="dxa"/>
          </w:tcPr>
          <w:p w:rsidR="001F254D" w:rsidP="001F254D" w:rsidRDefault="001F254D" w14:paraId="277EB273" w14:textId="77777777">
            <w:pPr>
              <w:pStyle w:val="Datoer"/>
              <w:rPr>
                <w:noProof/>
                <w:lang w:bidi="nb-NO"/>
              </w:rPr>
            </w:pPr>
            <w:r>
              <w:rPr>
                <w:noProof/>
                <w:lang w:bidi="nb-NO"/>
              </w:rPr>
              <w:t>21</w:t>
            </w:r>
          </w:p>
          <w:sdt>
            <w:sdtPr>
              <w:rPr>
                <w:rStyle w:val="merkedagerTegn"/>
              </w:rPr>
              <w:tag w:val="BLANK"/>
              <w:id w:val="1363858565"/>
              <w:placeholder>
                <w:docPart w:val="0B32C714E1194EF780742295E192DCA2"/>
              </w:placeholder>
              <w:dropDownList>
                <w:listItem w:value="Velg et element."/>
                <w:listItem w:displayText="Riikkaidgaskasaš eatnigielaidbeaivi" w:value="Riikkaidgaskasaš eatnigielaidbeaivi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1F254D" w:rsidP="001F254D" w:rsidRDefault="001F254D" w14:paraId="4290B8A6" w14:textId="77777777">
                <w:pPr>
                  <w:pStyle w:val="merkedager"/>
                  <w:framePr w:hSpace="0" w:wrap="auto" w:hAnchor="text" w:vAnchor="margin" w:yAlign="inline"/>
                  <w:rPr>
                    <w:noProof w:val="0"/>
                    <w:color w:val="auto"/>
                    <w:sz w:val="16"/>
                  </w:rPr>
                </w:pPr>
                <w:r>
                  <w:rPr>
                    <w:rStyle w:val="merkedagerTegn"/>
                  </w:rPr>
                  <w:t>Riikkaidgaskasaš eatnigielaidbeaivi</w:t>
                </w:r>
              </w:p>
            </w:sdtContent>
          </w:sdt>
          <w:p w:rsidRPr="00B87096" w:rsidR="00873053" w:rsidP="00841285" w:rsidRDefault="00873053" w14:paraId="55DD6465" w14:textId="00F741D6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8" w:type="dxa"/>
          </w:tcPr>
          <w:p w:rsidRPr="00C90393" w:rsidR="00834F8F" w:rsidP="00C90393" w:rsidRDefault="00433C9C" w14:paraId="296152A1" w14:textId="2A96956C">
            <w:pPr>
              <w:pStyle w:val="Datoer"/>
              <w:rPr>
                <w:noProof/>
                <w:color w:val="FF0000"/>
                <w:lang w:val="se-NO" w:bidi="nb-NO"/>
              </w:rPr>
            </w:pPr>
            <w:r>
              <w:rPr>
                <w:noProof/>
                <w:color w:val="FF0000"/>
                <w:lang w:val="se-NO" w:bidi="nb-NO"/>
              </w:rPr>
              <w:t>2</w:t>
            </w:r>
            <w:r w:rsidR="001F254D">
              <w:rPr>
                <w:noProof/>
                <w:color w:val="FF0000"/>
                <w:lang w:val="se-NO" w:bidi="nb-NO"/>
              </w:rPr>
              <w:t>2</w:t>
            </w:r>
          </w:p>
        </w:tc>
      </w:tr>
      <w:tr w:rsidRPr="002C4A01" w:rsidR="00873053" w:rsidTr="00206787" w14:paraId="3A55C465" w14:textId="77777777">
        <w:trPr>
          <w:trHeight w:val="1531" w:hRule="exact"/>
        </w:trPr>
        <w:tc>
          <w:tcPr>
            <w:tcW w:w="2268" w:type="dxa"/>
          </w:tcPr>
          <w:p w:rsidRPr="00B87096" w:rsidR="00873053" w:rsidP="00841285" w:rsidRDefault="00873053" w14:paraId="78DCC497" w14:textId="14AE3A3C">
            <w:pPr>
              <w:pStyle w:val="Datoer"/>
              <w:rPr>
                <w:noProof/>
                <w:lang w:val="se-NO"/>
              </w:rPr>
            </w:pPr>
            <w:r w:rsidRPr="00B87096">
              <w:rPr>
                <w:noProof/>
                <w:lang w:val="se-NO" w:bidi="nb-NO"/>
              </w:rPr>
              <w:t>2</w:t>
            </w:r>
            <w:r w:rsidR="001F254D">
              <w:rPr>
                <w:noProof/>
                <w:lang w:val="se-NO" w:bidi="nb-NO"/>
              </w:rPr>
              <w:t>3</w:t>
            </w:r>
          </w:p>
        </w:tc>
        <w:tc>
          <w:tcPr>
            <w:tcW w:w="2268" w:type="dxa"/>
          </w:tcPr>
          <w:p w:rsidRPr="00B87096" w:rsidR="00873053" w:rsidP="00841285" w:rsidRDefault="00DC20F3" w14:paraId="486ED3EF" w14:textId="2C4C600C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bidi="nb-NO"/>
              </w:rPr>
              <w:t>2</w:t>
            </w:r>
            <w:r w:rsidR="001F254D">
              <w:rPr>
                <w:noProof/>
                <w:lang w:bidi="nb-NO"/>
              </w:rPr>
              <w:t>4</w:t>
            </w:r>
            <w:r w:rsidR="00096D5E">
              <w:rPr>
                <w:noProof/>
                <w:lang w:bidi="nb-NO"/>
              </w:rPr>
              <w:t xml:space="preserve"> </w:t>
            </w:r>
            <w:r w:rsidRPr="00162A27" w:rsidR="00096D5E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090D6589" wp14:editId="61FCDC95">
                      <wp:extent cx="86360" cy="86360"/>
                      <wp:effectExtent l="0" t="0" r="8890" b="8890"/>
                      <wp:docPr id="4929" name="Shape 4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66833" y="114072"/>
                                    </a:moveTo>
                                    <a:cubicBezTo>
                                      <a:pt x="79544" y="99650"/>
                                      <a:pt x="87272" y="80733"/>
                                      <a:pt x="87272" y="60000"/>
                                    </a:cubicBezTo>
                                    <a:cubicBezTo>
                                      <a:pt x="87272" y="39266"/>
                                      <a:pt x="79544" y="20350"/>
                                      <a:pt x="66833" y="5927"/>
                                    </a:cubicBezTo>
                                    <a:cubicBezTo>
                                      <a:pt x="93722" y="9294"/>
                                      <a:pt x="114544" y="32194"/>
                                      <a:pt x="114544" y="60000"/>
                                    </a:cubicBezTo>
                                    <a:cubicBezTo>
                                      <a:pt x="114544" y="87805"/>
                                      <a:pt x="93722" y="110705"/>
                                      <a:pt x="66833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1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1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shape id="Shape 4951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66833,114072c79544,99650,87272,80733,87272,60000,87272,39266,79544,20350,66833,5927v26889,3367,47711,26267,47711,54073c114544,87805,93722,110705,66833,114072m60000,c26861,,,26861,,60000v,33138,26861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" w14:anchorId="50379D74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55" w:type="dxa"/>
          </w:tcPr>
          <w:p w:rsidRPr="00B87096" w:rsidR="00873053" w:rsidP="00841285" w:rsidRDefault="00DC20F3" w14:paraId="5EC5540F" w14:textId="7012CEBF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2</w:t>
            </w:r>
            <w:r w:rsidR="001F254D">
              <w:rPr>
                <w:noProof/>
                <w:lang w:val="se-NO"/>
              </w:rPr>
              <w:t>5</w:t>
            </w:r>
          </w:p>
        </w:tc>
        <w:tc>
          <w:tcPr>
            <w:tcW w:w="2268" w:type="dxa"/>
          </w:tcPr>
          <w:p w:rsidRPr="00B87096" w:rsidR="00873053" w:rsidP="00841285" w:rsidRDefault="001F254D" w14:paraId="5336B44A" w14:textId="282B0FD2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26</w:t>
            </w:r>
          </w:p>
        </w:tc>
        <w:tc>
          <w:tcPr>
            <w:tcW w:w="2268" w:type="dxa"/>
          </w:tcPr>
          <w:p w:rsidRPr="00B87096" w:rsidR="00873053" w:rsidP="00841285" w:rsidRDefault="00DC20F3" w14:paraId="74AF69D9" w14:textId="70012158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2</w:t>
            </w:r>
            <w:r w:rsidR="001F254D">
              <w:rPr>
                <w:noProof/>
                <w:lang w:val="se-NO"/>
              </w:rPr>
              <w:t>7</w:t>
            </w:r>
            <w:r w:rsidR="00CC3D49">
              <w:rPr>
                <w:noProof/>
                <w:lang w:val="se-NO"/>
              </w:rPr>
              <w:t xml:space="preserve"> </w:t>
            </w:r>
          </w:p>
        </w:tc>
        <w:tc>
          <w:tcPr>
            <w:tcW w:w="2268" w:type="dxa"/>
          </w:tcPr>
          <w:p w:rsidRPr="00B87096" w:rsidR="00873053" w:rsidP="00841285" w:rsidRDefault="001F254D" w14:paraId="087CAA6A" w14:textId="346AE552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bidi="nb-NO"/>
              </w:rPr>
              <w:t>28</w:t>
            </w:r>
            <w:r w:rsidRPr="00B87096" w:rsidR="00873053">
              <w:rPr>
                <w:noProof/>
                <w:lang w:bidi="nb-NO"/>
              </w:rPr>
              <w:fldChar w:fldCharType="begin"/>
            </w:r>
            <w:r w:rsidRPr="00B87096" w:rsidR="00873053">
              <w:rPr>
                <w:noProof/>
                <w:lang w:bidi="nb-NO"/>
              </w:rPr>
              <w:instrText xml:space="preserve">IF </w:instrText>
            </w:r>
            <w:r w:rsidRPr="00B87096" w:rsidR="00873053">
              <w:rPr>
                <w:noProof/>
                <w:lang w:bidi="nb-NO"/>
              </w:rPr>
              <w:fldChar w:fldCharType="begin"/>
            </w:r>
            <w:r w:rsidRPr="00B87096" w:rsidR="00873053">
              <w:rPr>
                <w:noProof/>
                <w:lang w:bidi="nb-NO"/>
              </w:rPr>
              <w:instrText xml:space="preserve"> =E10</w:instrText>
            </w:r>
            <w:r w:rsidRPr="00B87096" w:rsidR="00873053">
              <w:rPr>
                <w:noProof/>
                <w:lang w:bidi="nb-NO"/>
              </w:rPr>
              <w:fldChar w:fldCharType="separate"/>
            </w:r>
            <w:r w:rsidRPr="00B87096" w:rsidR="00873053">
              <w:rPr>
                <w:noProof/>
                <w:lang w:bidi="nb-NO"/>
              </w:rPr>
              <w:instrText>31</w:instrText>
            </w:r>
            <w:r w:rsidRPr="00B87096" w:rsidR="00873053">
              <w:rPr>
                <w:noProof/>
                <w:lang w:bidi="nb-NO"/>
              </w:rPr>
              <w:fldChar w:fldCharType="end"/>
            </w:r>
            <w:r w:rsidRPr="00B87096" w:rsidR="00873053">
              <w:rPr>
                <w:noProof/>
                <w:lang w:bidi="nb-NO"/>
              </w:rPr>
              <w:instrText xml:space="preserve"> = 0,"" </w:instrText>
            </w:r>
            <w:r w:rsidRPr="00B87096" w:rsidR="00873053">
              <w:rPr>
                <w:noProof/>
                <w:lang w:bidi="nb-NO"/>
              </w:rPr>
              <w:fldChar w:fldCharType="begin"/>
            </w:r>
            <w:r w:rsidRPr="00B87096" w:rsidR="00873053">
              <w:rPr>
                <w:noProof/>
                <w:lang w:bidi="nb-NO"/>
              </w:rPr>
              <w:instrText xml:space="preserve"> IF </w:instrText>
            </w:r>
            <w:r w:rsidRPr="00B87096" w:rsidR="00873053">
              <w:rPr>
                <w:noProof/>
                <w:lang w:bidi="nb-NO"/>
              </w:rPr>
              <w:fldChar w:fldCharType="begin"/>
            </w:r>
            <w:r w:rsidRPr="00B87096" w:rsidR="00873053">
              <w:rPr>
                <w:noProof/>
                <w:lang w:bidi="nb-NO"/>
              </w:rPr>
              <w:instrText xml:space="preserve"> =E10 </w:instrText>
            </w:r>
            <w:r w:rsidRPr="00B87096" w:rsidR="00873053">
              <w:rPr>
                <w:noProof/>
                <w:lang w:bidi="nb-NO"/>
              </w:rPr>
              <w:fldChar w:fldCharType="separate"/>
            </w:r>
            <w:r w:rsidRPr="00B87096" w:rsidR="00873053">
              <w:rPr>
                <w:noProof/>
                <w:lang w:bidi="nb-NO"/>
              </w:rPr>
              <w:instrText>31</w:instrText>
            </w:r>
            <w:r w:rsidRPr="00B87096" w:rsidR="00873053">
              <w:rPr>
                <w:noProof/>
                <w:lang w:bidi="nb-NO"/>
              </w:rPr>
              <w:fldChar w:fldCharType="end"/>
            </w:r>
            <w:r w:rsidRPr="00B87096" w:rsidR="00873053">
              <w:rPr>
                <w:noProof/>
                <w:lang w:bidi="nb-NO"/>
              </w:rPr>
              <w:instrText xml:space="preserve">  &lt; </w:instrText>
            </w:r>
            <w:r w:rsidRPr="00B87096" w:rsidR="00873053">
              <w:rPr>
                <w:noProof/>
                <w:lang w:bidi="nb-NO"/>
              </w:rPr>
              <w:fldChar w:fldCharType="begin"/>
            </w:r>
            <w:r w:rsidRPr="00B87096" w:rsidR="00873053">
              <w:rPr>
                <w:noProof/>
                <w:lang w:bidi="nb-NO"/>
              </w:rPr>
              <w:instrText xml:space="preserve"> DocVariable MonthEnd \@ d </w:instrText>
            </w:r>
            <w:r w:rsidRPr="00B87096" w:rsidR="00873053">
              <w:rPr>
                <w:noProof/>
                <w:lang w:bidi="nb-NO"/>
              </w:rPr>
              <w:fldChar w:fldCharType="separate"/>
            </w:r>
            <w:r w:rsidRPr="00B87096" w:rsidR="00873053">
              <w:rPr>
                <w:noProof/>
                <w:lang w:bidi="nb-NO"/>
              </w:rPr>
              <w:instrText>31</w:instrText>
            </w:r>
            <w:r w:rsidRPr="00B87096" w:rsidR="00873053">
              <w:rPr>
                <w:noProof/>
                <w:lang w:bidi="nb-NO"/>
              </w:rPr>
              <w:fldChar w:fldCharType="end"/>
            </w:r>
            <w:r w:rsidRPr="00B87096" w:rsidR="00873053">
              <w:rPr>
                <w:noProof/>
                <w:lang w:bidi="nb-NO"/>
              </w:rPr>
              <w:instrText xml:space="preserve">  </w:instrText>
            </w:r>
            <w:r w:rsidRPr="00B87096" w:rsidR="00873053">
              <w:rPr>
                <w:noProof/>
                <w:lang w:bidi="nb-NO"/>
              </w:rPr>
              <w:fldChar w:fldCharType="begin"/>
            </w:r>
            <w:r w:rsidRPr="00B87096" w:rsidR="00873053">
              <w:rPr>
                <w:noProof/>
                <w:lang w:bidi="nb-NO"/>
              </w:rPr>
              <w:instrText xml:space="preserve"> =E10+1 </w:instrText>
            </w:r>
            <w:r w:rsidRPr="00B87096" w:rsidR="00873053">
              <w:rPr>
                <w:noProof/>
                <w:lang w:bidi="nb-NO"/>
              </w:rPr>
              <w:fldChar w:fldCharType="separate"/>
            </w:r>
            <w:r w:rsidRPr="00B87096" w:rsidR="00873053">
              <w:rPr>
                <w:noProof/>
                <w:lang w:bidi="nb-NO"/>
              </w:rPr>
              <w:instrText>27</w:instrText>
            </w:r>
            <w:r w:rsidRPr="00B87096" w:rsidR="00873053">
              <w:rPr>
                <w:noProof/>
                <w:lang w:bidi="nb-NO"/>
              </w:rPr>
              <w:fldChar w:fldCharType="end"/>
            </w:r>
            <w:r w:rsidRPr="00B87096" w:rsidR="00873053">
              <w:rPr>
                <w:noProof/>
                <w:lang w:bidi="nb-NO"/>
              </w:rPr>
              <w:instrText xml:space="preserve"> "" </w:instrText>
            </w:r>
            <w:r w:rsidRPr="00B87096" w:rsidR="00873053">
              <w:rPr>
                <w:noProof/>
                <w:lang w:bidi="nb-NO"/>
              </w:rPr>
              <w:fldChar w:fldCharType="end"/>
            </w:r>
            <w:r w:rsidRPr="00B87096" w:rsidR="00873053">
              <w:rPr>
                <w:noProof/>
                <w:lang w:bidi="nb-NO"/>
              </w:rPr>
              <w:fldChar w:fldCharType="end"/>
            </w:r>
          </w:p>
        </w:tc>
        <w:tc>
          <w:tcPr>
            <w:tcW w:w="2268" w:type="dxa"/>
          </w:tcPr>
          <w:p w:rsidRPr="0055129C" w:rsidR="00873053" w:rsidP="00841285" w:rsidRDefault="00873053" w14:paraId="31A24C4C" w14:textId="26F69831">
            <w:pPr>
              <w:pStyle w:val="Datoer"/>
              <w:tabs>
                <w:tab w:val="right" w:pos="2052"/>
              </w:tabs>
              <w:rPr>
                <w:noProof/>
                <w:lang w:val="se-NO"/>
              </w:rPr>
            </w:pP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0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= 0,""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27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&lt;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DocVariable MonthEnd \@ d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31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=F10+1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""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</w:p>
        </w:tc>
      </w:tr>
    </w:tbl>
    <w:p w:rsidRPr="004E010B" w:rsidR="0012597B" w:rsidP="0012597B" w:rsidRDefault="0012597B" w14:paraId="0924FD44" w14:textId="2DB74C7C">
      <w:pPr>
        <w:pStyle w:val="Datoer"/>
        <w:rPr>
          <w:lang w:val="se-NO"/>
        </w:rPr>
      </w:pPr>
    </w:p>
    <w:p w:rsidR="0012597B" w:rsidP="0012597B" w:rsidRDefault="00CD0219" w14:paraId="6B14DCE9" w14:textId="2CF6DB90">
      <w:pPr>
        <w:rPr>
          <w:lang w:val="se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907D2A" wp14:editId="67E2089C">
                <wp:simplePos x="0" y="0"/>
                <wp:positionH relativeFrom="column">
                  <wp:posOffset>-645795</wp:posOffset>
                </wp:positionH>
                <wp:positionV relativeFrom="paragraph">
                  <wp:posOffset>332741</wp:posOffset>
                </wp:positionV>
                <wp:extent cx="10993755" cy="4572000"/>
                <wp:effectExtent l="0" t="0" r="0" b="0"/>
                <wp:wrapNone/>
                <wp:docPr id="29" name="Tekstbok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3755" cy="457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0219" w:rsidP="00CD0219" w:rsidRDefault="00CD0219" w14:paraId="11B1E768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</w:p>
                          <w:p w:rsidRPr="00CD0219" w:rsidR="00CD0219" w:rsidP="00CD0219" w:rsidRDefault="00CD0219" w14:paraId="71074989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  <w:proofErr w:type="spellStart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>Bija</w:t>
                            </w:r>
                            <w:proofErr w:type="spellEnd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 xml:space="preserve"> gova ja </w:t>
                            </w:r>
                            <w:proofErr w:type="spellStart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>teavstta</w:t>
                            </w:r>
                            <w:proofErr w:type="spellEnd"/>
                          </w:p>
                          <w:p w:rsidRPr="00CD0219" w:rsidR="00CD0219" w:rsidP="00CD0219" w:rsidRDefault="00CD0219" w14:paraId="7F398A36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Tekstboks 29" style="position:absolute;margin-left:-50.85pt;margin-top:26.2pt;width:865.65pt;height:5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" w14:anchorId="66907D2A">
                <v:textbox>
                  <w:txbxContent>
                    <w:p w:rsidR="00CD0219" w:rsidP="00CD0219" w:rsidRDefault="00CD0219" w14:paraId="11B1E768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</w:p>
                    <w:p w:rsidRPr="00CD0219" w:rsidR="00CD0219" w:rsidP="00CD0219" w:rsidRDefault="00CD0219" w14:paraId="71074989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  <w:proofErr w:type="spellStart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>Bija</w:t>
                      </w:r>
                      <w:proofErr w:type="spellEnd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 xml:space="preserve"> gova ja </w:t>
                      </w:r>
                      <w:proofErr w:type="spellStart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>teavstta</w:t>
                      </w:r>
                      <w:proofErr w:type="spellEnd"/>
                    </w:p>
                    <w:p w:rsidRPr="00CD0219" w:rsidR="00CD0219" w:rsidP="00CD0219" w:rsidRDefault="00CD0219" w14:paraId="7F398A36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Pr="00750231" w:rsidR="0012597B" w:rsidP="0012597B" w:rsidRDefault="0012597B" w14:paraId="1A6BD43A" w14:textId="7FA941CD">
      <w:pPr>
        <w:pStyle w:val="Datoer"/>
      </w:pPr>
    </w:p>
    <w:p w:rsidR="0012597B" w:rsidP="0012597B" w:rsidRDefault="0012597B" w14:paraId="35B97908" w14:textId="12F90062">
      <w:pPr>
        <w:rPr>
          <w:lang w:val="se-NO"/>
        </w:rPr>
      </w:pPr>
    </w:p>
    <w:p w:rsidR="0012597B" w:rsidP="0012597B" w:rsidRDefault="0012597B" w14:paraId="2764F815" w14:textId="77777777">
      <w:pPr>
        <w:rPr>
          <w:lang w:val="se-NO"/>
        </w:rPr>
      </w:pPr>
    </w:p>
    <w:p w:rsidR="0012597B" w:rsidP="0012597B" w:rsidRDefault="0012597B" w14:paraId="678DFEBD" w14:textId="77777777">
      <w:pPr>
        <w:rPr>
          <w:lang w:val="se-NO"/>
        </w:rPr>
      </w:pPr>
    </w:p>
    <w:p w:rsidR="0012597B" w:rsidP="0012597B" w:rsidRDefault="0012597B" w14:paraId="4D7292F1" w14:textId="2E978625">
      <w:pPr>
        <w:rPr>
          <w:lang w:val="se-NO"/>
        </w:rPr>
      </w:pPr>
    </w:p>
    <w:p w:rsidR="0012597B" w:rsidP="0012597B" w:rsidRDefault="0012597B" w14:paraId="3F7C122D" w14:textId="77777777">
      <w:pPr>
        <w:rPr>
          <w:lang w:val="se-NO"/>
        </w:rPr>
      </w:pPr>
    </w:p>
    <w:p w:rsidR="0012597B" w:rsidP="0012597B" w:rsidRDefault="0012597B" w14:paraId="15D20E09" w14:textId="77777777">
      <w:pPr>
        <w:rPr>
          <w:lang w:val="se-NO"/>
        </w:rPr>
      </w:pPr>
    </w:p>
    <w:p w:rsidR="0012597B" w:rsidP="0012597B" w:rsidRDefault="0012597B" w14:paraId="36711FE6" w14:textId="77777777">
      <w:pPr>
        <w:rPr>
          <w:lang w:val="se-NO"/>
        </w:rPr>
      </w:pPr>
    </w:p>
    <w:p w:rsidR="0012597B" w:rsidP="0012597B" w:rsidRDefault="0012597B" w14:paraId="2CE18FF9" w14:textId="77777777">
      <w:pPr>
        <w:rPr>
          <w:lang w:val="se-NO"/>
        </w:rPr>
      </w:pPr>
    </w:p>
    <w:p w:rsidR="0012597B" w:rsidP="0012597B" w:rsidRDefault="0012597B" w14:paraId="645D1FFE" w14:textId="77777777">
      <w:pPr>
        <w:rPr>
          <w:lang w:val="se-NO"/>
        </w:rPr>
      </w:pPr>
    </w:p>
    <w:p w:rsidRPr="006F0D51" w:rsidR="0012597B" w:rsidP="0012597B" w:rsidRDefault="0012597B" w14:paraId="63A139A0" w14:textId="77777777"/>
    <w:p w:rsidR="0012597B" w:rsidP="0012597B" w:rsidRDefault="0012597B" w14:paraId="3B2C8D9C" w14:textId="77777777">
      <w:pPr>
        <w:rPr>
          <w:lang w:val="se-NO"/>
        </w:rPr>
      </w:pPr>
    </w:p>
    <w:p w:rsidR="0012597B" w:rsidP="0012597B" w:rsidRDefault="0012597B" w14:paraId="37417563" w14:textId="77777777">
      <w:pPr>
        <w:rPr>
          <w:lang w:val="se-NO"/>
        </w:rPr>
      </w:pPr>
    </w:p>
    <w:p w:rsidR="0012597B" w:rsidP="0012597B" w:rsidRDefault="0012597B" w14:paraId="65411707" w14:textId="77777777">
      <w:pPr>
        <w:rPr>
          <w:lang w:val="se-NO"/>
        </w:rPr>
      </w:pPr>
    </w:p>
    <w:p w:rsidR="0012597B" w:rsidP="0012597B" w:rsidRDefault="0012597B" w14:paraId="0D1D4D00" w14:textId="77777777">
      <w:pPr>
        <w:rPr>
          <w:lang w:val="se-NO"/>
        </w:rPr>
      </w:pPr>
    </w:p>
    <w:p w:rsidRPr="0082217B" w:rsidR="0012597B" w:rsidP="0012597B" w:rsidRDefault="0012597B" w14:paraId="381FAA3B" w14:textId="77777777"/>
    <w:p w:rsidRPr="0082217B" w:rsidR="0012597B" w:rsidP="0012597B" w:rsidRDefault="0012597B" w14:paraId="31D259E0" w14:textId="77777777"/>
    <w:p w:rsidRPr="0082217B" w:rsidR="0012597B" w:rsidP="0012597B" w:rsidRDefault="0012597B" w14:paraId="6DCEA1F1" w14:textId="77777777"/>
    <w:p w:rsidR="0012597B" w:rsidP="0012597B" w:rsidRDefault="0012597B" w14:paraId="2B2783E7" w14:textId="57D9DBF3"/>
    <w:p w:rsidRPr="0082217B" w:rsidR="00703120" w:rsidP="0012597B" w:rsidRDefault="00703120" w14:paraId="67DFCA4C" w14:textId="77777777"/>
    <w:p w:rsidR="0012597B" w:rsidP="0012597B" w:rsidRDefault="0012597B" w14:paraId="25FBF762" w14:textId="77777777"/>
    <w:p w:rsidR="0012597B" w:rsidP="0012597B" w:rsidRDefault="0012597B" w14:paraId="4E4E227F" w14:textId="77777777"/>
    <w:p w:rsidR="0012597B" w:rsidP="0012597B" w:rsidRDefault="0012597B" w14:paraId="268E4F4F" w14:textId="77777777"/>
    <w:p w:rsidR="0012597B" w:rsidP="0012597B" w:rsidRDefault="0012597B" w14:paraId="3C855620" w14:textId="77777777"/>
    <w:p w:rsidR="0012597B" w:rsidP="0012597B" w:rsidRDefault="0012597B" w14:paraId="6245EDF4" w14:textId="77777777"/>
    <w:p w:rsidR="0012597B" w:rsidP="0012597B" w:rsidRDefault="0012597B" w14:paraId="2FC68BCC" w14:textId="77777777"/>
    <w:p w:rsidR="0012597B" w:rsidP="0012597B" w:rsidRDefault="0012597B" w14:paraId="6EEDE8FF" w14:textId="77777777"/>
    <w:p w:rsidR="0012597B" w:rsidP="0012597B" w:rsidRDefault="0012597B" w14:paraId="38108150" w14:textId="77777777"/>
    <w:p w:rsidR="0012597B" w:rsidP="0012597B" w:rsidRDefault="0012597B" w14:paraId="6C3DAB82" w14:textId="77777777"/>
    <w:p w:rsidR="0012597B" w:rsidP="0012597B" w:rsidRDefault="0012597B" w14:paraId="14E98514" w14:textId="77777777"/>
    <w:p w:rsidR="0012597B" w:rsidP="0012597B" w:rsidRDefault="0012597B" w14:paraId="60A4B9BD" w14:textId="77777777"/>
    <w:p w:rsidR="0012597B" w:rsidP="0012597B" w:rsidRDefault="0012597B" w14:paraId="2A7680BF" w14:textId="6571243B"/>
    <w:p w:rsidR="00ED041E" w:rsidP="0012597B" w:rsidRDefault="00ED041E" w14:paraId="4087EA4A" w14:textId="68E78A22"/>
    <w:p w:rsidR="00ED041E" w:rsidP="0012597B" w:rsidRDefault="00ED041E" w14:paraId="15AB1F22" w14:textId="60D61A97"/>
    <w:p w:rsidR="00ED041E" w:rsidP="0012597B" w:rsidRDefault="00ED041E" w14:paraId="10C6F863" w14:textId="3C33A629"/>
    <w:p w:rsidR="00ED041E" w:rsidP="0012597B" w:rsidRDefault="00ED041E" w14:paraId="247A5594" w14:textId="0431CAB6"/>
    <w:p w:rsidR="0012597B" w:rsidP="0012597B" w:rsidRDefault="0012597B" w14:paraId="71F516C7" w14:textId="77777777"/>
    <w:p w:rsidR="0012597B" w:rsidP="0012597B" w:rsidRDefault="0012597B" w14:paraId="6277C7A7" w14:textId="77777777"/>
    <w:sdt>
      <w:sdtPr>
        <w:rPr>
          <w:rStyle w:val="Overskrift1Tegn"/>
        </w:rPr>
        <w:tag w:val="Ođđajagimánnu/tsïengele/ådåjakmánno"/>
        <w:id w:val="-85008902"/>
        <w:placeholder>
          <w:docPart w:val="8BDD1CAB4FF6460187F3C5FA1E9E04AA"/>
        </w:placeholder>
        <w15:color w:val="FFFFFF"/>
        <w:dropDownList>
          <w:listItem w:value="Velg et element."/>
          <w:listItem w:displayText="Njukčamánnu" w:value="Njukčamánnu"/>
        </w:dropDownList>
      </w:sdtPr>
      <w:sdtEndPr>
        <w:rPr>
          <w:rStyle w:val="Standardskriftforavsnitt"/>
        </w:rPr>
      </w:sdtEndPr>
      <w:sdtContent>
        <w:p w:rsidRPr="000029E4" w:rsidR="0012597B" w:rsidP="0012597B" w:rsidRDefault="00085E66" w14:paraId="28333925" w14:textId="0912EE8D">
          <w:pPr>
            <w:pStyle w:val="Overskrift1"/>
          </w:pPr>
          <w:r>
            <w:rPr>
              <w:rStyle w:val="Overskrift1Tegn"/>
            </w:rPr>
            <w:t>Njukčamánnu</w:t>
          </w:r>
        </w:p>
      </w:sdtContent>
    </w:sdt>
    <w:tbl>
      <w:tblPr>
        <w:tblStyle w:val="Rutenettabell1lysuthevingsfarge4"/>
        <w:tblpPr w:leftFromText="141" w:rightFromText="141" w:vertAnchor="text" w:horzAnchor="margin" w:tblpY="-18"/>
        <w:tblW w:w="15863" w:type="dxa"/>
        <w:tblLook w:val="0420" w:firstRow="1" w:lastRow="0" w:firstColumn="0" w:lastColumn="0" w:noHBand="0" w:noVBand="1"/>
        <w:tblCaption w:val="Oppsettstabell"/>
      </w:tblPr>
      <w:tblGrid>
        <w:gridCol w:w="2267"/>
        <w:gridCol w:w="2268"/>
        <w:gridCol w:w="2255"/>
        <w:gridCol w:w="2268"/>
        <w:gridCol w:w="2268"/>
        <w:gridCol w:w="2268"/>
        <w:gridCol w:w="2269"/>
      </w:tblGrid>
      <w:tr w:rsidRPr="002C4A01" w:rsidR="00DC20F3" w:rsidTr="46E790E4" w14:paraId="20A9966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tcW w:w="2267" w:type="dxa"/>
            <w:shd w:val="clear" w:color="auto" w:fill="D3E5F6" w:themeFill="accent3" w:themeFillTint="33"/>
          </w:tcPr>
          <w:p w:rsidR="00DE7479" w:rsidP="00DE7479" w:rsidRDefault="00DE7479" w14:paraId="3CE34B13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874043700"/>
              <w:placeholder>
                <w:docPart w:val="6C9DAD44BB8A45119ABB7EF2D2A2BD03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76C3EE5E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Mánnodat</w:t>
                </w:r>
              </w:p>
            </w:sdtContent>
          </w:sdt>
          <w:sdt>
            <w:sdtPr>
              <w:rPr>
                <w:rStyle w:val="DagerTegn"/>
                <w:sz w:val="36"/>
                <w:szCs w:val="36"/>
              </w:rPr>
              <w:tag w:val="Duorastat"/>
              <w:id w:val="53291681"/>
              <w:placeholder>
                <w:docPart w:val="468556A0120B4B76A4E9734412599E79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DE7479" w:rsidP="00DE7479" w:rsidRDefault="00DE7479" w14:paraId="20353EFD" w14:textId="559C7D84">
                <w:pPr>
                  <w:pStyle w:val="Dager"/>
                  <w:framePr w:hSpace="0" w:wrap="auto" w:hAnchor="text" w:vAnchor="margin" w:yAlign="inline"/>
                </w:pPr>
                <w:r w:rsidRPr="00DE7479">
                  <w:rPr>
                    <w:rStyle w:val="DagerTegn"/>
                    <w:sz w:val="36"/>
                    <w:szCs w:val="36"/>
                  </w:rPr>
                  <w:t>Vuossárga</w:t>
                </w:r>
              </w:p>
            </w:sdtContent>
          </w:sdt>
        </w:tc>
        <w:tc>
          <w:tcPr>
            <w:tcW w:w="2268" w:type="dxa"/>
            <w:shd w:val="clear" w:color="auto" w:fill="DFEBF5" w:themeFill="accent2" w:themeFillTint="33"/>
          </w:tcPr>
          <w:p w:rsidRPr="00DE7479" w:rsidR="00DE7479" w:rsidP="00DE7479" w:rsidRDefault="00DE7479" w14:paraId="7E757A3F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isdat"/>
              <w:id w:val="-1261521706"/>
              <w:placeholder>
                <w:docPart w:val="2F2B3AE63A5041C2AB5026E7ADC3BC14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Pr="00DE7479" w:rsidR="00DE7479" w:rsidP="00DE7479" w:rsidRDefault="00DE7479" w14:paraId="7BDFC0B0" w14:textId="77777777">
                <w:pPr>
                  <w:pStyle w:val="Dager"/>
                  <w:framePr w:hSpace="0" w:wrap="auto" w:hAnchor="text" w:vAnchor="margin" w:yAlign="inline"/>
                  <w:rPr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Disdat</w:t>
                </w:r>
              </w:p>
            </w:sdtContent>
          </w:sdt>
          <w:sdt>
            <w:sdtPr>
              <w:rPr>
                <w:rStyle w:val="DagerTegn"/>
                <w:sz w:val="36"/>
                <w:szCs w:val="36"/>
              </w:rPr>
              <w:tag w:val="disdat"/>
              <w:id w:val="-442456123"/>
              <w:placeholder>
                <w:docPart w:val="B447E0D24B3A4C46BD9FA6D486188A94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Pr="009470D9" w:rsidR="00DE7479" w:rsidP="00DE7479" w:rsidRDefault="00DE7479" w14:paraId="214921AE" w14:textId="51F01F3D">
                <w:pPr>
                  <w:pStyle w:val="Dager"/>
                  <w:framePr w:hSpace="0" w:wrap="auto" w:hAnchor="text" w:vAnchor="margin" w:yAlign="inline"/>
                  <w:jc w:val="left"/>
                </w:pPr>
                <w:r>
                  <w:rPr>
                    <w:rStyle w:val="DagerTegn"/>
                    <w:sz w:val="36"/>
                    <w:szCs w:val="36"/>
                  </w:rPr>
                  <w:t>Maŋŋebárga</w:t>
                </w:r>
              </w:p>
            </w:sdtContent>
          </w:sdt>
        </w:tc>
        <w:tc>
          <w:tcPr>
            <w:tcW w:w="2255" w:type="dxa"/>
            <w:shd w:val="clear" w:color="auto" w:fill="BCD9DE" w:themeFill="accent5" w:themeFillTint="66"/>
          </w:tcPr>
          <w:p w:rsidRPr="00DE7479" w:rsidR="00DE7479" w:rsidP="00DE7479" w:rsidRDefault="00DE7479" w14:paraId="6B8CDAD4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Gaskavahkku"/>
              <w:id w:val="-1684964088"/>
              <w:placeholder>
                <w:docPart w:val="249D426A55CF47C0BDF6E51D0F2D1059"/>
              </w:placeholder>
              <w:dropDownList>
                <w:listItem w:value="Velg et element."/>
                <w:listItem w:displayText="Gaskavahkku" w:value="Gaskavahkku"/>
                <w:listItem w:displayText="Gaskevåhkoe" w:value="Gaskevåhkoe"/>
                <w:listItem w:displayText="Gasskavahkko" w:value="Gasskavahkko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15B3E610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Gaskavahkku</w:t>
                </w:r>
              </w:p>
            </w:sdtContent>
          </w:sdt>
          <w:p w:rsidRPr="009470D9" w:rsidR="00DE7479" w:rsidP="00DE7479" w:rsidRDefault="00DE7479" w14:paraId="0F48302E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tcW w:w="2268" w:type="dxa"/>
            <w:shd w:val="clear" w:color="auto" w:fill="DDECEE" w:themeFill="accent5" w:themeFillTint="33"/>
          </w:tcPr>
          <w:p w:rsidRPr="00DE7479" w:rsidR="00DE7479" w:rsidP="00DE7479" w:rsidRDefault="00DE7479" w14:paraId="0A984F29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-423336739"/>
              <w:placeholder>
                <w:docPart w:val="1DC98C95675540C1AD21F1EB64A2F0CB"/>
              </w:placeholder>
              <w:dropDownList>
                <w:listItem w:displayText="Duorastat" w:value="Duorastat"/>
                <w:listItem w:displayText="Duarsta" w:value="Duarsta"/>
                <w:listItem w:displayText="Duorastahka" w:value="Duorastahka"/>
                <w:listItem w:value="Velg et element."/>
                <w:listItem w:displayText=" " w:value=" "/>
              </w:dropDownList>
            </w:sdtPr>
            <w:sdtEndPr>
              <w:rPr>
                <w:rStyle w:val="Standardskriftforavsnitt"/>
                <w:noProof/>
              </w:rPr>
            </w:sdtEndPr>
            <w:sdtContent>
              <w:p w:rsidRPr="00DE7479" w:rsidR="00DE7479" w:rsidP="00DE7479" w:rsidRDefault="00DE7479" w14:paraId="10218DEC" w14:textId="77777777">
                <w:pPr>
                  <w:pStyle w:val="Dager"/>
                  <w:framePr w:hSpace="0" w:wrap="auto" w:hAnchor="text" w:vAnchor="margin" w:yAlign="inline"/>
                  <w:rPr>
                    <w:noProof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Duorastat</w:t>
                </w:r>
              </w:p>
            </w:sdtContent>
          </w:sdt>
          <w:p w:rsidRPr="009470D9" w:rsidR="00DE7479" w:rsidP="00DE7479" w:rsidRDefault="00DE7479" w14:paraId="782EDD71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tcW w:w="2268" w:type="dxa"/>
            <w:shd w:val="clear" w:color="auto" w:fill="EBE8EC" w:themeFill="accent6" w:themeFillTint="33"/>
          </w:tcPr>
          <w:p w:rsidRPr="00DE7479" w:rsidR="00DE7479" w:rsidP="00DE7479" w:rsidRDefault="00DE7479" w14:paraId="78BFA9F9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Bearjadat"/>
              <w:id w:val="-609506844"/>
              <w:placeholder>
                <w:docPart w:val="C42F0A612A4D423A8F91AC216183EB08"/>
              </w:placeholder>
              <w:dropDownList>
                <w:listItem w:value="Velg et element."/>
                <w:listItem w:displayText="Bearjadat" w:value="Bearjadat"/>
                <w:listItem w:displayText="Bearjadahke" w:value="Bearjadahke"/>
                <w:listItem w:displayText="Bierjjedahka" w:value="Bierjje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6BE8BBF3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Bearjadat</w:t>
                </w:r>
              </w:p>
            </w:sdtContent>
          </w:sdt>
          <w:p w:rsidRPr="009470D9" w:rsidR="00DE7479" w:rsidP="00DE7479" w:rsidRDefault="00DE7479" w14:paraId="7485F167" w14:textId="77777777">
            <w:pPr>
              <w:pStyle w:val="Dager"/>
              <w:framePr w:hSpace="0" w:wrap="auto" w:hAnchor="text" w:vAnchor="margin" w:yAlign="inline"/>
              <w:rPr>
                <w:noProof/>
              </w:rPr>
            </w:pPr>
          </w:p>
        </w:tc>
        <w:tc>
          <w:tcPr>
            <w:tcW w:w="2268" w:type="dxa"/>
            <w:shd w:val="clear" w:color="auto" w:fill="D7D2D9" w:themeFill="accent6" w:themeFillTint="66"/>
          </w:tcPr>
          <w:p w:rsidRPr="00DE7479" w:rsidR="00DE7479" w:rsidP="00DE7479" w:rsidRDefault="00DE7479" w14:paraId="07C93D01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Lávvordat"/>
              <w:id w:val="-157154855"/>
              <w:placeholder>
                <w:docPart w:val="0FEF1624E0DB45D6976716CD10B79D4D"/>
              </w:placeholder>
              <w:dropDownList>
                <w:listItem w:value="Velg et element."/>
                <w:listItem w:displayText="Lávvordat" w:value="Lávvordat"/>
                <w:listItem w:displayText="Laavvadahke" w:value="Laavvadahke"/>
                <w:listItem w:displayText="Lávvodahka" w:value="Lávv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4E35FBDF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Lávvordat</w:t>
                </w:r>
              </w:p>
            </w:sdtContent>
          </w:sdt>
          <w:p w:rsidRPr="009470D9" w:rsidR="00DE7479" w:rsidP="00DE7479" w:rsidRDefault="00DE7479" w14:paraId="738FF6F6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tcW w:w="2269" w:type="dxa"/>
            <w:shd w:val="clear" w:color="auto" w:fill="C4BCC6" w:themeFill="accent6" w:themeFillTint="99"/>
          </w:tcPr>
          <w:p w:rsidRPr="00DE7479" w:rsidR="00DE7479" w:rsidP="00DE7479" w:rsidRDefault="00DE7479" w14:paraId="489130E0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Sotnabeaivi"/>
              <w:id w:val="894695253"/>
              <w:placeholder>
                <w:docPart w:val="0B4C281DCB884A8E85354C95F42EFC56"/>
              </w:placeholder>
              <w:dropDownList>
                <w:listItem w:value="Velg et element."/>
                <w:listItem w:displayText="Sotnabeaivi" w:value="Sotnabeaivi"/>
                <w:listItem w:displayText="Aejlege" w:value="Aejlege"/>
                <w:listItem w:displayText="Ájllek" w:value="Ájllek"/>
                <w:listItem w:displayText="Sådnåbiejvve" w:value="Sådnåbiejvve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050CF033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Sotnabeaivi</w:t>
                </w:r>
              </w:p>
            </w:sdtContent>
          </w:sdt>
          <w:p w:rsidRPr="009470D9" w:rsidR="00DE7479" w:rsidP="00DE7479" w:rsidRDefault="00DE7479" w14:paraId="7DC8EFEF" w14:textId="77777777">
            <w:pPr>
              <w:pStyle w:val="Dager"/>
              <w:framePr w:hSpace="0" w:wrap="auto" w:hAnchor="text" w:vAnchor="margin" w:yAlign="inline"/>
            </w:pPr>
          </w:p>
        </w:tc>
      </w:tr>
      <w:tr w:rsidRPr="000B6061" w:rsidR="0012597B" w:rsidTr="46E790E4" w14:paraId="26195564" w14:textId="77777777">
        <w:trPr>
          <w:trHeight w:val="1531" w:hRule="exact"/>
        </w:trPr>
        <w:tc>
          <w:tcPr>
            <w:tcW w:w="2267" w:type="dxa"/>
          </w:tcPr>
          <w:p w:rsidRPr="002C4A01" w:rsidR="0012597B" w:rsidP="00841285" w:rsidRDefault="0012597B" w14:paraId="24FB49D4" w14:textId="77777777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"mandag" 1 ""</w:instrText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tcW w:w="2268" w:type="dxa"/>
          </w:tcPr>
          <w:p w:rsidRPr="002C4A01" w:rsidR="0012597B" w:rsidP="00841285" w:rsidRDefault="0012597B" w14:paraId="574C1924" w14:textId="6269C3C9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"tirsdag" 1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&lt;&gt; 0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=A2+1 </w:instrText>
            </w:r>
            <w:r w:rsidRPr="002C4A01">
              <w:rPr>
                <w:noProof/>
                <w:lang w:bidi="nb-NO"/>
              </w:rPr>
              <w:fldChar w:fldCharType="separate"/>
            </w:r>
            <w:r w:rsidRPr="002C4A01">
              <w:rPr>
                <w:noProof/>
                <w:lang w:bidi="nb-NO"/>
              </w:rPr>
              <w:instrText>2020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"" 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tcW w:w="2255" w:type="dxa"/>
          </w:tcPr>
          <w:p w:rsidR="0012597B" w:rsidP="00841285" w:rsidRDefault="007A3A69" w14:paraId="05903D18" w14:textId="2A189002">
            <w:pPr>
              <w:pStyle w:val="Datoer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272D48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</w:p>
          <w:p w:rsidRPr="002C4A01" w:rsidR="00482D06" w:rsidP="00FA6853" w:rsidRDefault="00482D06" w14:paraId="1D6D4CBA" w14:textId="420061A2">
            <w:pPr>
              <w:pStyle w:val="merkedager"/>
              <w:framePr w:hSpace="0" w:wrap="auto" w:hAnchor="text" w:vAnchor="margin" w:yAlign="inline"/>
            </w:pPr>
          </w:p>
        </w:tc>
        <w:tc>
          <w:tcPr>
            <w:tcW w:w="2268" w:type="dxa"/>
          </w:tcPr>
          <w:p w:rsidRPr="002C4A01" w:rsidR="00FA6853" w:rsidP="00DC20F3" w:rsidRDefault="00FA6853" w14:paraId="05253C76" w14:textId="3BA7DD29">
            <w:pPr>
              <w:pStyle w:val="Datoer"/>
            </w:pPr>
          </w:p>
        </w:tc>
        <w:tc>
          <w:tcPr>
            <w:tcW w:w="2268" w:type="dxa"/>
          </w:tcPr>
          <w:p w:rsidRPr="002C4A01" w:rsidR="0012597B" w:rsidP="00841285" w:rsidRDefault="0012597B" w14:paraId="008D39E3" w14:textId="0186C3F7">
            <w:pPr>
              <w:pStyle w:val="Datoer"/>
              <w:rPr>
                <w:noProof/>
              </w:rPr>
            </w:pPr>
          </w:p>
        </w:tc>
        <w:tc>
          <w:tcPr>
            <w:tcW w:w="2268" w:type="dxa"/>
          </w:tcPr>
          <w:p w:rsidRPr="008739E7" w:rsidR="0012597B" w:rsidP="00841285" w:rsidRDefault="0012597B" w14:paraId="44F263B9" w14:textId="12B6A967">
            <w:pPr>
              <w:pStyle w:val="Datoer"/>
              <w:rPr>
                <w:noProof/>
                <w:lang w:val="se-NO" w:bidi="nb-NO"/>
              </w:rPr>
            </w:pPr>
          </w:p>
          <w:p w:rsidRPr="00FD227F" w:rsidR="0012597B" w:rsidP="00841285" w:rsidRDefault="0012597B" w14:paraId="16B5E795" w14:textId="492920E5">
            <w:pPr>
              <w:pStyle w:val="Brdtekst"/>
              <w:rPr>
                <w:noProof/>
                <w:lang w:val="se-NO"/>
              </w:rPr>
            </w:pPr>
          </w:p>
        </w:tc>
        <w:tc>
          <w:tcPr>
            <w:tcW w:w="2269" w:type="dxa"/>
          </w:tcPr>
          <w:p w:rsidRPr="008C1853" w:rsidR="00DC20F3" w:rsidP="00841285" w:rsidRDefault="00B33395" w14:paraId="5B82057C" w14:textId="37965E56">
            <w:pPr>
              <w:pStyle w:val="Datoer"/>
              <w:rPr>
                <w:noProof/>
                <w:color w:val="FF0000"/>
                <w:sz w:val="18"/>
                <w:lang w:val="se-NO"/>
              </w:rPr>
            </w:pPr>
            <w:r>
              <w:rPr>
                <w:noProof/>
                <w:color w:val="FF0000"/>
                <w:lang w:val="se-NO"/>
              </w:rPr>
              <w:t>1</w:t>
            </w:r>
          </w:p>
        </w:tc>
      </w:tr>
      <w:tr w:rsidRPr="002C4A01" w:rsidR="0012597B" w:rsidTr="46E790E4" w14:paraId="4A68F26B" w14:textId="77777777">
        <w:trPr>
          <w:trHeight w:val="1531" w:hRule="exact"/>
        </w:trPr>
        <w:tc>
          <w:tcPr>
            <w:tcW w:w="2267" w:type="dxa"/>
          </w:tcPr>
          <w:p w:rsidRPr="008C1853" w:rsidR="00B33395" w:rsidP="00B33395" w:rsidRDefault="00B33395" w14:paraId="655F2E19" w14:textId="77777777">
            <w:pPr>
              <w:pStyle w:val="Datoer"/>
              <w:rPr>
                <w:noProof/>
                <w:color w:val="FF0000"/>
                <w:lang w:val="se-NO"/>
              </w:rPr>
            </w:pPr>
            <w:r w:rsidRPr="009C1970">
              <w:rPr>
                <w:noProof/>
                <w:color w:val="auto"/>
                <w:lang w:val="se-NO"/>
              </w:rPr>
              <w:t>2</w:t>
            </w:r>
            <w:r w:rsidRPr="008C1853">
              <w:rPr>
                <w:noProof/>
                <w:color w:val="FF0000"/>
                <w:lang w:val="se-NO"/>
              </w:rPr>
              <w:t xml:space="preserve"> </w:t>
            </w:r>
            <w:r w:rsidRPr="00C24FEB">
              <w:rPr>
                <w:noProof/>
              </w:rPr>
              <w:drawing>
                <wp:inline distT="0" distB="0" distL="0" distR="0" wp14:anchorId="33D7268D" wp14:editId="5FEEB80D">
                  <wp:extent cx="256238" cy="193730"/>
                  <wp:effectExtent l="0" t="0" r="0" b="0"/>
                  <wp:docPr id="1540932741" name="Bilde 1540932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4154" cy="1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rStyle w:val="merkedagerTegn"/>
                <w:lang w:val="se-NO"/>
              </w:rPr>
              <w:tag w:val="BLANK"/>
              <w:id w:val="268357516"/>
              <w:placeholder>
                <w:docPart w:val="AF6BC101F9174F24B61FFB54D038F8A5"/>
              </w:placeholder>
              <w:dropDownList>
                <w:listItem w:value="Velg et element."/>
                <w:listItem w:displayText="Ođđa Sámedikki rahpan suomabealde 1996" w:value="Ođđa Sámedikki rahpan suomabealde 1996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Pr="008C1853" w:rsidR="00B33395" w:rsidP="00B33395" w:rsidRDefault="00B33395" w14:paraId="0F785585" w14:textId="77777777">
                <w:pPr>
                  <w:pStyle w:val="merkedager"/>
                  <w:framePr w:hSpace="0" w:wrap="auto" w:hAnchor="text" w:vAnchor="margin" w:yAlign="inline"/>
                  <w:rPr>
                    <w:noProof w:val="0"/>
                    <w:color w:val="auto"/>
                    <w:sz w:val="16"/>
                    <w:lang w:val="se-NO"/>
                  </w:rPr>
                </w:pPr>
                <w:r w:rsidRPr="008C1853">
                  <w:rPr>
                    <w:rStyle w:val="merkedagerTegn"/>
                    <w:lang w:val="se-NO"/>
                  </w:rPr>
                  <w:t>Ođđa Sámedikki rahpan suomabealde 1996</w:t>
                </w:r>
              </w:p>
            </w:sdtContent>
          </w:sdt>
          <w:sdt>
            <w:sdtPr>
              <w:rPr>
                <w:rStyle w:val="merkedagerTegn"/>
                <w:lang w:val="se-NO"/>
              </w:rPr>
              <w:tag w:val="BLANK"/>
              <w:id w:val="-1823350537"/>
              <w:placeholder>
                <w:docPart w:val="54E2AB75001641D1A71221DBE2B8FA52"/>
              </w:placeholder>
              <w:dropDownList>
                <w:listItem w:value="Velg et element."/>
                <w:listItem w:displayText="Fástoláskkáš sotnabeaivi" w:value="Fástoláskkáš sotnabeaivi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Pr="008C1853" w:rsidR="00B33395" w:rsidP="00B33395" w:rsidRDefault="00B33395" w14:paraId="16757A07" w14:textId="77777777">
                <w:pPr>
                  <w:pStyle w:val="merkedager"/>
                  <w:framePr w:hSpace="0" w:wrap="auto" w:hAnchor="text" w:vAnchor="margin" w:yAlign="inline"/>
                  <w:rPr>
                    <w:lang w:val="se-NO"/>
                  </w:rPr>
                </w:pPr>
                <w:r w:rsidRPr="008C1853">
                  <w:rPr>
                    <w:rStyle w:val="merkedagerTegn"/>
                    <w:lang w:val="se-NO"/>
                  </w:rPr>
                  <w:t>Fástoláskkáš sotnabeaivi</w:t>
                </w:r>
              </w:p>
            </w:sdtContent>
          </w:sdt>
          <w:p w:rsidRPr="00B87096" w:rsidR="0012597B" w:rsidP="00841285" w:rsidRDefault="0012597B" w14:paraId="34EDB405" w14:textId="3B88BE74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8" w:type="dxa"/>
          </w:tcPr>
          <w:p w:rsidR="0012597B" w:rsidP="00841285" w:rsidRDefault="00B33395" w14:paraId="2CAD35DB" w14:textId="4F2A48F9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3</w:t>
            </w:r>
            <w:r w:rsidRPr="00162A27" w:rsidR="00942286">
              <w:rPr>
                <w:noProof/>
                <w:color w:val="FF0000"/>
                <w:lang w:eastAsia="nb-NO"/>
              </w:rPr>
              <w:t xml:space="preserve"> </w:t>
            </w:r>
            <w:r w:rsidRPr="00162A27" w:rsidR="00912DD5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243E5B11" wp14:editId="07385027">
                      <wp:extent cx="86360" cy="86360"/>
                      <wp:effectExtent l="0" t="0" r="27940" b="27940"/>
                      <wp:docPr id="4940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black [3213]" w14:anchorId="345B20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  <w:p w:rsidRPr="00B87096" w:rsidR="005D1B4E" w:rsidP="00FA6853" w:rsidRDefault="005D1B4E" w14:paraId="1E2003BA" w14:textId="585DE8A3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55" w:type="dxa"/>
          </w:tcPr>
          <w:p w:rsidRPr="00B87096" w:rsidR="0012597B" w:rsidP="00DC20F3" w:rsidRDefault="00B33395" w14:paraId="796521BD" w14:textId="2BE8267A">
            <w:pPr>
              <w:pStyle w:val="Datoer"/>
            </w:pPr>
            <w:r>
              <w:rPr>
                <w:noProof/>
                <w:lang w:val="se-NO" w:bidi="nb-NO"/>
              </w:rPr>
              <w:t>4</w:t>
            </w:r>
          </w:p>
        </w:tc>
        <w:tc>
          <w:tcPr>
            <w:tcW w:w="2268" w:type="dxa"/>
          </w:tcPr>
          <w:p w:rsidRPr="00B87096" w:rsidR="0012597B" w:rsidP="00841285" w:rsidRDefault="00B33395" w14:paraId="37CC54F5" w14:textId="22082A1C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5</w:t>
            </w:r>
            <w:r w:rsidR="00A81F68">
              <w:rPr>
                <w:noProof/>
                <w:lang w:val="se-NO" w:bidi="nb-NO"/>
              </w:rPr>
              <w:t xml:space="preserve"> </w:t>
            </w:r>
          </w:p>
        </w:tc>
        <w:tc>
          <w:tcPr>
            <w:tcW w:w="2268" w:type="dxa"/>
          </w:tcPr>
          <w:p w:rsidRPr="00B87096" w:rsidR="0012597B" w:rsidP="00841285" w:rsidRDefault="00B33395" w14:paraId="34E41A3D" w14:textId="14A821C0">
            <w:pPr>
              <w:pStyle w:val="Datoer"/>
              <w:rPr>
                <w:noProof/>
              </w:rPr>
            </w:pPr>
            <w:r>
              <w:rPr>
                <w:noProof/>
                <w:lang w:val="se-NO" w:bidi="nb-NO"/>
              </w:rPr>
              <w:t>6</w:t>
            </w:r>
          </w:p>
        </w:tc>
        <w:tc>
          <w:tcPr>
            <w:tcW w:w="2268" w:type="dxa"/>
          </w:tcPr>
          <w:p w:rsidRPr="00B87096" w:rsidR="00DC20F3" w:rsidP="00DC20F3" w:rsidRDefault="00B33395" w14:paraId="3F22FE65" w14:textId="0C088A02">
            <w:pPr>
              <w:pStyle w:val="Datoer"/>
            </w:pPr>
            <w:r>
              <w:rPr>
                <w:noProof/>
                <w:lang w:val="se-NO" w:bidi="nb-NO"/>
              </w:rPr>
              <w:t>7</w:t>
            </w:r>
          </w:p>
          <w:p w:rsidR="00DC20F3" w:rsidP="00DC20F3" w:rsidRDefault="00DC20F3" w14:paraId="3C8648AD" w14:textId="1F1C6837">
            <w:pPr>
              <w:pStyle w:val="merkedager"/>
              <w:framePr w:hSpace="0" w:wrap="auto" w:hAnchor="text" w:vAnchor="margin" w:yAlign="inline"/>
            </w:pPr>
          </w:p>
          <w:p w:rsidRPr="00B87096" w:rsidR="0012597B" w:rsidP="00841285" w:rsidRDefault="0012597B" w14:paraId="2DCF6AD5" w14:textId="70A21756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9" w:type="dxa"/>
          </w:tcPr>
          <w:p w:rsidRPr="00B87096" w:rsidR="00B33395" w:rsidP="00B33395" w:rsidRDefault="00B33395" w14:paraId="3BB0BC27" w14:textId="36B37F03">
            <w:pPr>
              <w:pStyle w:val="Datoer"/>
            </w:pPr>
            <w:r>
              <w:rPr>
                <w:noProof/>
                <w:color w:val="FF0000"/>
                <w:lang w:val="se-NO"/>
              </w:rPr>
              <w:t>8</w:t>
            </w:r>
          </w:p>
          <w:sdt>
            <w:sdtPr>
              <w:tag w:val="BLANK"/>
              <w:id w:val="-1413845536"/>
              <w:placeholder>
                <w:docPart w:val="65E800BEB18844719E1812C0B57C50A0"/>
              </w:placeholder>
              <w15:color w:val="FFFFFF"/>
              <w:dropDownList>
                <w:listItem w:value="Velg et element."/>
                <w:listItem w:displayText="Riikkaidgaskasaš nissonbeaivi" w:value="Riikkaidgaskasaš nissonbeaivi"/>
                <w:listItem w:displayText=" " w:value=" "/>
              </w:dropDownList>
            </w:sdtPr>
            <w:sdtEndPr/>
            <w:sdtContent>
              <w:p w:rsidR="00B33395" w:rsidP="00B33395" w:rsidRDefault="00B33395" w14:paraId="062EF3BF" w14:textId="77777777">
                <w:pPr>
                  <w:pStyle w:val="merkedager"/>
                  <w:framePr w:hSpace="0" w:wrap="auto" w:hAnchor="text" w:vAnchor="margin" w:yAlign="inline"/>
                </w:pPr>
                <w:r>
                  <w:t>Riikkaidgaskasaš nissonbeaivi</w:t>
                </w:r>
              </w:p>
            </w:sdtContent>
          </w:sdt>
          <w:p w:rsidRPr="00FD227F" w:rsidR="0012597B" w:rsidP="00841285" w:rsidRDefault="0012597B" w14:paraId="09422A99" w14:textId="5EF77203">
            <w:pPr>
              <w:pStyle w:val="Datoer"/>
              <w:rPr>
                <w:noProof/>
                <w:color w:val="FF0000"/>
                <w:lang w:val="se-NO"/>
              </w:rPr>
            </w:pPr>
          </w:p>
        </w:tc>
      </w:tr>
      <w:tr w:rsidRPr="002C4A01" w:rsidR="0012597B" w:rsidTr="46E790E4" w14:paraId="7D313D69" w14:textId="77777777">
        <w:trPr>
          <w:trHeight w:val="1531" w:hRule="exact"/>
        </w:trPr>
        <w:tc>
          <w:tcPr>
            <w:tcW w:w="2267" w:type="dxa"/>
          </w:tcPr>
          <w:p w:rsidRPr="00B87096" w:rsidR="0012597B" w:rsidP="00841285" w:rsidRDefault="00B33395" w14:paraId="3728CD9C" w14:textId="119DCB00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9</w:t>
            </w:r>
          </w:p>
        </w:tc>
        <w:tc>
          <w:tcPr>
            <w:tcW w:w="2268" w:type="dxa"/>
          </w:tcPr>
          <w:p w:rsidRPr="00B87096" w:rsidR="0012597B" w:rsidP="00841285" w:rsidRDefault="00B33395" w14:paraId="3364B23D" w14:textId="0F813B01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10</w:t>
            </w:r>
          </w:p>
        </w:tc>
        <w:tc>
          <w:tcPr>
            <w:tcW w:w="2255" w:type="dxa"/>
          </w:tcPr>
          <w:p w:rsidRPr="00B87096" w:rsidR="0012597B" w:rsidP="00841285" w:rsidRDefault="00B33395" w14:paraId="39169C76" w14:textId="418DC392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11</w:t>
            </w:r>
            <w:r w:rsidR="00912DD5">
              <w:rPr>
                <w:noProof/>
                <w:lang w:val="se-NO" w:bidi="nb-NO"/>
              </w:rPr>
              <w:t xml:space="preserve"> </w:t>
            </w:r>
            <w:r w:rsidR="00912DD5"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76948FB4" wp14:editId="3C59DA29">
                      <wp:extent cx="86360" cy="86360"/>
                      <wp:effectExtent l="0" t="0" r="8890" b="8890"/>
                      <wp:docPr id="4941" name="Shape 4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53166" y="114072"/>
                                    </a:moveTo>
                                    <a:cubicBezTo>
                                      <a:pt x="26277" y="110705"/>
                                      <a:pt x="5455" y="87805"/>
                                      <a:pt x="5455" y="60000"/>
                                    </a:cubicBezTo>
                                    <a:cubicBezTo>
                                      <a:pt x="5455" y="32194"/>
                                      <a:pt x="26277" y="9294"/>
                                      <a:pt x="53166" y="5927"/>
                                    </a:cubicBezTo>
                                    <a:cubicBezTo>
                                      <a:pt x="40455" y="20350"/>
                                      <a:pt x="32727" y="39266"/>
                                      <a:pt x="32727" y="60000"/>
                                    </a:cubicBezTo>
                                    <a:cubicBezTo>
                                      <a:pt x="32727" y="80733"/>
                                      <a:pt x="40455" y="99650"/>
                                      <a:pt x="53166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6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6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shape id="Shape 4949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53166,114072c26277,110705,5455,87805,5455,60000,5455,32194,26277,9294,53166,5927,40455,20350,32727,39266,32727,60000v,20733,7728,39650,20439,54072m60000,c26866,,,26861,,60000v,33138,26866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" w14:anchorId="5C27707A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Pr="00B87096" w:rsidR="0012597B" w:rsidP="00841285" w:rsidRDefault="00B33395" w14:paraId="337D2D97" w14:textId="17F1D978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12</w:t>
            </w:r>
          </w:p>
        </w:tc>
        <w:tc>
          <w:tcPr>
            <w:tcW w:w="2268" w:type="dxa"/>
          </w:tcPr>
          <w:p w:rsidRPr="00B87096" w:rsidR="0012597B" w:rsidP="00841285" w:rsidRDefault="00DC20F3" w14:paraId="644AC1B6" w14:textId="07046884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</w:t>
            </w:r>
            <w:r w:rsidR="00B33395">
              <w:rPr>
                <w:noProof/>
                <w:lang w:val="se-NO" w:bidi="nb-NO"/>
              </w:rPr>
              <w:t>3</w:t>
            </w:r>
            <w:r w:rsidR="00A81F68">
              <w:rPr>
                <w:noProof/>
                <w:lang w:val="se-NO" w:bidi="nb-NO"/>
              </w:rPr>
              <w:t xml:space="preserve"> </w:t>
            </w:r>
          </w:p>
        </w:tc>
        <w:tc>
          <w:tcPr>
            <w:tcW w:w="2268" w:type="dxa"/>
          </w:tcPr>
          <w:p w:rsidRPr="00B87096" w:rsidR="0012597B" w:rsidP="00841285" w:rsidRDefault="00DC20F3" w14:paraId="22F64460" w14:textId="148820D7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</w:t>
            </w:r>
            <w:r w:rsidR="00B33395">
              <w:rPr>
                <w:noProof/>
                <w:lang w:val="se-NO" w:bidi="nb-NO"/>
              </w:rPr>
              <w:t>4</w:t>
            </w:r>
          </w:p>
        </w:tc>
        <w:tc>
          <w:tcPr>
            <w:tcW w:w="2269" w:type="dxa"/>
          </w:tcPr>
          <w:p w:rsidR="0012597B" w:rsidP="00841285" w:rsidRDefault="001C5040" w14:paraId="30825226" w14:textId="255313BB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/>
              </w:rPr>
              <w:t>1</w:t>
            </w:r>
            <w:r w:rsidR="00B33395">
              <w:rPr>
                <w:noProof/>
                <w:color w:val="FF0000"/>
                <w:lang w:val="se-NO"/>
              </w:rPr>
              <w:t>5</w:t>
            </w:r>
          </w:p>
          <w:p w:rsidR="0045553C" w:rsidP="0045553C" w:rsidRDefault="0045553C" w14:paraId="2EEB8875" w14:textId="27673D3E">
            <w:pPr>
              <w:pStyle w:val="merkedager"/>
              <w:framePr w:hSpace="0" w:wrap="auto" w:hAnchor="text" w:vAnchor="margin" w:yAlign="inline"/>
            </w:pPr>
          </w:p>
          <w:p w:rsidRPr="00FD227F" w:rsidR="0045553C" w:rsidP="0045553C" w:rsidRDefault="0045553C" w14:paraId="5CA9E7DF" w14:textId="7CD29A7B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</w:tr>
      <w:tr w:rsidRPr="002C4A01" w:rsidR="0012597B" w:rsidTr="46E790E4" w14:paraId="67E9E608" w14:textId="77777777">
        <w:trPr>
          <w:trHeight w:val="1531" w:hRule="exact"/>
        </w:trPr>
        <w:tc>
          <w:tcPr>
            <w:tcW w:w="2267" w:type="dxa"/>
          </w:tcPr>
          <w:p w:rsidRPr="00B87096" w:rsidR="001C5040" w:rsidP="00DC20F3" w:rsidRDefault="00DC20F3" w14:paraId="650DD875" w14:textId="5944B846">
            <w:pPr>
              <w:pStyle w:val="Datoer"/>
              <w:rPr>
                <w:lang w:val="se-NO"/>
              </w:rPr>
            </w:pPr>
            <w:r>
              <w:rPr>
                <w:noProof/>
                <w:lang w:val="se-NO"/>
              </w:rPr>
              <w:t>1</w:t>
            </w:r>
            <w:r w:rsidR="00B33395">
              <w:rPr>
                <w:noProof/>
                <w:lang w:val="se-NO"/>
              </w:rPr>
              <w:t>6</w:t>
            </w:r>
          </w:p>
        </w:tc>
        <w:tc>
          <w:tcPr>
            <w:tcW w:w="2268" w:type="dxa"/>
          </w:tcPr>
          <w:p w:rsidRPr="00B87096" w:rsidR="0012597B" w:rsidP="00841285" w:rsidRDefault="00B33395" w14:paraId="5F35EF52" w14:textId="1AC5CE30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bidi="nb-NO"/>
              </w:rPr>
              <w:t>17</w:t>
            </w:r>
          </w:p>
        </w:tc>
        <w:tc>
          <w:tcPr>
            <w:tcW w:w="2255" w:type="dxa"/>
          </w:tcPr>
          <w:p w:rsidRPr="00B87096" w:rsidR="0012597B" w:rsidP="00841285" w:rsidRDefault="00B33395" w14:paraId="332B0F6E" w14:textId="3A9F632F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18</w:t>
            </w:r>
          </w:p>
        </w:tc>
        <w:tc>
          <w:tcPr>
            <w:tcW w:w="2268" w:type="dxa"/>
          </w:tcPr>
          <w:p w:rsidRPr="00B87096" w:rsidR="00DC20F3" w:rsidP="00B33395" w:rsidRDefault="00B33395" w14:paraId="15FBC55B" w14:textId="7BC7C788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19</w:t>
            </w:r>
            <w:r w:rsidR="001045C9">
              <w:rPr>
                <w:noProof/>
                <w:lang w:eastAsia="nb-NO"/>
              </w:rPr>
              <w:t xml:space="preserve"> </w:t>
            </w:r>
            <w:r w:rsidR="001045C9"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191723D4" wp14:editId="27C64167">
                      <wp:extent cx="86360" cy="86360"/>
                      <wp:effectExtent l="0" t="0" r="8890" b="8890"/>
                      <wp:docPr id="4938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black [3213]" stroked="f" w14:anchorId="37E8EA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268" w:type="dxa"/>
          </w:tcPr>
          <w:p w:rsidR="00B33395" w:rsidP="00B33395" w:rsidRDefault="00B33395" w14:paraId="19FC38B8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20</w:t>
            </w:r>
          </w:p>
          <w:sdt>
            <w:sdtPr>
              <w:rPr>
                <w:rStyle w:val="merkedagerTegn"/>
              </w:rPr>
              <w:tag w:val="BLANK"/>
              <w:id w:val="-1610744937"/>
              <w:placeholder>
                <w:docPart w:val="6225E5074D66472994B7A553987E7349"/>
              </w:placeholder>
              <w:dropDownList>
                <w:listItem w:value="Velg et element."/>
                <w:listItem w:displayText="Giđđadássebeaivi" w:value="Giđđadássebeaivi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B33395" w:rsidP="00B33395" w:rsidRDefault="00B33395" w14:paraId="7C18BB3D" w14:textId="77777777">
                <w:pPr>
                  <w:pStyle w:val="merkedager"/>
                  <w:framePr w:hSpace="0" w:wrap="auto" w:hAnchor="text" w:vAnchor="margin" w:yAlign="inline"/>
                  <w:rPr>
                    <w:noProof w:val="0"/>
                    <w:color w:val="auto"/>
                    <w:sz w:val="16"/>
                  </w:rPr>
                </w:pPr>
                <w:r>
                  <w:rPr>
                    <w:rStyle w:val="merkedagerTegn"/>
                  </w:rPr>
                  <w:t>Giđđadássebeaivi</w:t>
                </w:r>
              </w:p>
            </w:sdtContent>
          </w:sdt>
          <w:p w:rsidRPr="001004B2" w:rsidR="00434DAC" w:rsidP="00434DAC" w:rsidRDefault="00434DAC" w14:paraId="76CEF817" w14:textId="6D71C982">
            <w:pPr>
              <w:pStyle w:val="merkedager"/>
              <w:framePr w:hSpace="0" w:wrap="auto" w:hAnchor="text" w:vAnchor="margin" w:yAlign="inline"/>
              <w:rPr>
                <w:sz w:val="16"/>
                <w:szCs w:val="16"/>
                <w:lang w:val="se-NO"/>
              </w:rPr>
            </w:pPr>
          </w:p>
        </w:tc>
        <w:tc>
          <w:tcPr>
            <w:tcW w:w="2268" w:type="dxa"/>
          </w:tcPr>
          <w:p w:rsidR="0012597B" w:rsidP="00841285" w:rsidRDefault="008739E7" w14:paraId="7AED66F7" w14:textId="6ABEA3BD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2</w:t>
            </w:r>
            <w:r w:rsidR="00B33395">
              <w:rPr>
                <w:noProof/>
                <w:lang w:val="se-NO" w:bidi="nb-NO"/>
              </w:rPr>
              <w:t>1</w:t>
            </w:r>
            <w:r w:rsidR="00A81F68">
              <w:rPr>
                <w:noProof/>
                <w:lang w:val="se-NO" w:bidi="nb-NO"/>
              </w:rPr>
              <w:t xml:space="preserve"> </w:t>
            </w:r>
            <w:r w:rsidRPr="00C24FEB" w:rsidR="007F2AF3">
              <w:rPr>
                <w:noProof/>
              </w:rPr>
              <w:t xml:space="preserve"> </w:t>
            </w:r>
          </w:p>
          <w:p w:rsidRPr="00B87096" w:rsidR="004C78CF" w:rsidP="007F2AF3" w:rsidRDefault="004C78CF" w14:paraId="7D1087DB" w14:textId="2D98E9EA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69" w:type="dxa"/>
          </w:tcPr>
          <w:p w:rsidR="0012597B" w:rsidP="00841285" w:rsidRDefault="008739E7" w14:paraId="28FDF6B5" w14:textId="266F9FEA">
            <w:pPr>
              <w:pStyle w:val="Datoer"/>
              <w:rPr>
                <w:noProof/>
                <w:color w:val="FF0000"/>
                <w:lang w:val="se-NO" w:bidi="nb-NO"/>
              </w:rPr>
            </w:pPr>
            <w:r>
              <w:rPr>
                <w:noProof/>
                <w:color w:val="FF0000"/>
                <w:lang w:val="se-NO" w:bidi="nb-NO"/>
              </w:rPr>
              <w:t>2</w:t>
            </w:r>
            <w:r w:rsidR="00B33395">
              <w:rPr>
                <w:noProof/>
                <w:color w:val="FF0000"/>
                <w:lang w:val="se-NO" w:bidi="nb-NO"/>
              </w:rPr>
              <w:t>2</w:t>
            </w:r>
          </w:p>
          <w:p w:rsidRPr="00E96ECA" w:rsidR="005E4D20" w:rsidP="005E4D20" w:rsidRDefault="005E4D20" w14:paraId="7E38E659" w14:textId="767B0D9C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</w:tr>
      <w:tr w:rsidRPr="002C4A01" w:rsidR="0012597B" w:rsidTr="46E790E4" w14:paraId="5DE9B776" w14:textId="77777777">
        <w:trPr>
          <w:trHeight w:val="1531" w:hRule="exact"/>
        </w:trPr>
        <w:tc>
          <w:tcPr>
            <w:tcW w:w="2267" w:type="dxa"/>
          </w:tcPr>
          <w:p w:rsidRPr="00B87096" w:rsidR="0012597B" w:rsidP="00841285" w:rsidRDefault="0012597B" w14:paraId="132AAAEF" w14:textId="4DCE6139">
            <w:pPr>
              <w:pStyle w:val="Datoer"/>
              <w:rPr>
                <w:noProof/>
                <w:lang w:val="se-NO"/>
              </w:rPr>
            </w:pPr>
            <w:r w:rsidRPr="00B87096">
              <w:rPr>
                <w:noProof/>
                <w:lang w:val="se-NO" w:bidi="nb-NO"/>
              </w:rPr>
              <w:t>2</w:t>
            </w:r>
            <w:r w:rsidR="00B33395">
              <w:rPr>
                <w:noProof/>
                <w:lang w:val="se-NO" w:bidi="nb-NO"/>
              </w:rPr>
              <w:t>3</w:t>
            </w:r>
          </w:p>
        </w:tc>
        <w:tc>
          <w:tcPr>
            <w:tcW w:w="2268" w:type="dxa"/>
          </w:tcPr>
          <w:p w:rsidRPr="005E5C5F" w:rsidR="00DC20F3" w:rsidP="0086111C" w:rsidRDefault="0012597B" w14:paraId="05BDF438" w14:textId="2825D795">
            <w:pPr>
              <w:pStyle w:val="Datoer"/>
              <w:rPr>
                <w:noProof/>
                <w:sz w:val="18"/>
                <w:lang w:val="se-NO" w:bidi="nb-NO"/>
              </w:rPr>
            </w:pPr>
            <w:r>
              <w:rPr>
                <w:noProof/>
                <w:lang w:val="se-NO" w:bidi="nb-NO"/>
              </w:rPr>
              <w:t>2</w:t>
            </w:r>
            <w:r w:rsidR="0086111C">
              <w:rPr>
                <w:noProof/>
                <w:lang w:val="se-NO" w:bidi="nb-NO"/>
              </w:rPr>
              <w:t>4</w:t>
            </w:r>
          </w:p>
          <w:p w:rsidR="00DC20F3" w:rsidP="00841285" w:rsidRDefault="00DC20F3" w14:paraId="09386BCC" w14:textId="77777777">
            <w:pPr>
              <w:pStyle w:val="Datoer"/>
              <w:rPr>
                <w:noProof/>
                <w:lang w:val="se-NO" w:bidi="nb-NO"/>
              </w:rPr>
            </w:pPr>
          </w:p>
          <w:p w:rsidRPr="00B87096" w:rsidR="00DC20F3" w:rsidP="00841285" w:rsidRDefault="00DC20F3" w14:paraId="66EC471F" w14:textId="53CA999F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55" w:type="dxa"/>
          </w:tcPr>
          <w:p w:rsidR="00B33395" w:rsidP="00B33395" w:rsidRDefault="00B33395" w14:paraId="51EDAE7B" w14:textId="5901801E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25</w:t>
            </w:r>
            <w:r w:rsidR="00912DD5">
              <w:rPr>
                <w:noProof/>
                <w:lang w:val="se-NO" w:bidi="nb-NO"/>
              </w:rPr>
              <w:t xml:space="preserve"> </w:t>
            </w:r>
            <w:r w:rsidRPr="00162A27" w:rsidR="00912DD5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4CDBAAAD" wp14:editId="222F83BE">
                      <wp:extent cx="86360" cy="86360"/>
                      <wp:effectExtent l="0" t="0" r="8890" b="8890"/>
                      <wp:docPr id="39" name="Shape 4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66833" y="114072"/>
                                    </a:moveTo>
                                    <a:cubicBezTo>
                                      <a:pt x="79544" y="99650"/>
                                      <a:pt x="87272" y="80733"/>
                                      <a:pt x="87272" y="60000"/>
                                    </a:cubicBezTo>
                                    <a:cubicBezTo>
                                      <a:pt x="87272" y="39266"/>
                                      <a:pt x="79544" y="20350"/>
                                      <a:pt x="66833" y="5927"/>
                                    </a:cubicBezTo>
                                    <a:cubicBezTo>
                                      <a:pt x="93722" y="9294"/>
                                      <a:pt x="114544" y="32194"/>
                                      <a:pt x="114544" y="60000"/>
                                    </a:cubicBezTo>
                                    <a:cubicBezTo>
                                      <a:pt x="114544" y="87805"/>
                                      <a:pt x="93722" y="110705"/>
                                      <a:pt x="66833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1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1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shape id="Shape 4951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66833,114072c79544,99650,87272,80733,87272,60000,87272,39266,79544,20350,66833,5927v26889,3367,47711,26267,47711,54073c114544,87805,93722,110705,66833,114072m60000,c26861,,,26861,,60000v,33138,26861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" w14:anchorId="3B0254F2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val="se-NO" w:bidi="nb-NO"/>
              </w:rPr>
              <w:t xml:space="preserve"> </w:t>
            </w:r>
            <w:r w:rsidRPr="00C24FEB">
              <w:rPr>
                <w:noProof/>
              </w:rPr>
              <w:drawing>
                <wp:inline distT="0" distB="0" distL="0" distR="0" wp14:anchorId="3C8066FA" wp14:editId="24FB5C7D">
                  <wp:extent cx="256238" cy="193730"/>
                  <wp:effectExtent l="0" t="0" r="0" b="0"/>
                  <wp:docPr id="1837105504" name="Bilde 1837105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4154" cy="1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5E5C5F" w:rsidR="00B33395" w:rsidP="46E790E4" w:rsidRDefault="00B33395" w14:paraId="264B942E" w14:textId="77777777">
            <w:pPr>
              <w:pStyle w:val="Datoer"/>
              <w:rPr>
                <w:rFonts w:ascii="Calibri Light" w:hAnsi="Calibri Light" w:eastAsia="Calibri Light" w:cs="Calibri Light"/>
                <w:noProof/>
                <w:sz w:val="18"/>
                <w:lang w:val="se-NO" w:bidi="nb-NO"/>
              </w:rPr>
            </w:pPr>
            <w:r w:rsidRPr="46E790E4">
              <w:rPr>
                <w:rFonts w:ascii="Calibri Light" w:hAnsi="Calibri Light" w:eastAsia="Calibri Light" w:cs="Calibri Light"/>
                <w:sz w:val="18"/>
                <w:lang w:val="se-NO"/>
              </w:rPr>
              <w:t>Márjjabeaivi, árbevirolaš sámi bassebeaivi</w:t>
            </w:r>
            <w:r w:rsidRPr="46E790E4">
              <w:rPr>
                <w:rFonts w:ascii="Calibri Light" w:hAnsi="Calibri Light" w:eastAsia="Calibri Light" w:cs="Calibri Light"/>
                <w:noProof/>
                <w:sz w:val="18"/>
                <w:lang w:val="se-NO" w:bidi="nb-NO"/>
              </w:rPr>
              <w:t xml:space="preserve"> </w:t>
            </w:r>
          </w:p>
          <w:p w:rsidRPr="00B87096" w:rsidR="0012597B" w:rsidP="00841285" w:rsidRDefault="0012597B" w14:paraId="1171683A" w14:textId="5815A87D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8" w:type="dxa"/>
          </w:tcPr>
          <w:p w:rsidRPr="00B87096" w:rsidR="0012597B" w:rsidP="00841285" w:rsidRDefault="00DC20F3" w14:paraId="46B82521" w14:textId="0C9CB4D7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</w:t>
            </w:r>
            <w:r w:rsidR="0086111C">
              <w:rPr>
                <w:noProof/>
                <w:lang w:val="se-NO" w:bidi="nb-NO"/>
              </w:rPr>
              <w:t>6</w:t>
            </w:r>
          </w:p>
        </w:tc>
        <w:tc>
          <w:tcPr>
            <w:tcW w:w="2268" w:type="dxa"/>
          </w:tcPr>
          <w:p w:rsidRPr="00B87096" w:rsidR="0012597B" w:rsidP="00841285" w:rsidRDefault="0086111C" w14:paraId="21753556" w14:textId="16889C76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27</w:t>
            </w:r>
          </w:p>
        </w:tc>
        <w:tc>
          <w:tcPr>
            <w:tcW w:w="2268" w:type="dxa"/>
          </w:tcPr>
          <w:p w:rsidRPr="00B87096" w:rsidR="0012597B" w:rsidP="00841285" w:rsidRDefault="0012597B" w14:paraId="288BEF9F" w14:textId="708714D3">
            <w:pPr>
              <w:pStyle w:val="Datoer"/>
              <w:rPr>
                <w:noProof/>
                <w:lang w:val="se-NO"/>
              </w:rPr>
            </w:pP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= 0,""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&lt;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DocVariable MonthEnd \@ d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=E10+1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27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"" 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fldChar w:fldCharType="end"/>
            </w:r>
            <w:r w:rsidR="00DC20F3">
              <w:rPr>
                <w:noProof/>
                <w:lang w:bidi="nb-NO"/>
              </w:rPr>
              <w:t>2</w:t>
            </w:r>
            <w:r w:rsidR="0086111C">
              <w:rPr>
                <w:noProof/>
                <w:lang w:bidi="nb-NO"/>
              </w:rPr>
              <w:t>8</w:t>
            </w:r>
            <w:r w:rsidR="00A81F68">
              <w:rPr>
                <w:noProof/>
                <w:lang w:bidi="nb-NO"/>
              </w:rPr>
              <w:t xml:space="preserve"> </w:t>
            </w:r>
          </w:p>
        </w:tc>
        <w:tc>
          <w:tcPr>
            <w:tcW w:w="2269" w:type="dxa"/>
          </w:tcPr>
          <w:p w:rsidR="0012597B" w:rsidP="00841285" w:rsidRDefault="0012597B" w14:paraId="4EE1A379" w14:textId="7C76BBBE">
            <w:pPr>
              <w:pStyle w:val="Datoer"/>
              <w:tabs>
                <w:tab w:val="right" w:pos="2052"/>
              </w:tabs>
              <w:rPr>
                <w:noProof/>
                <w:color w:val="FF0000"/>
                <w:lang w:bidi="nb-NO"/>
              </w:rPr>
            </w:pP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0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= 0,""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27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&lt;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DocVariable MonthEnd \@ d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31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=F10+1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""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="0086111C">
              <w:rPr>
                <w:noProof/>
                <w:color w:val="FF0000"/>
                <w:lang w:bidi="nb-NO"/>
              </w:rPr>
              <w:t>29</w:t>
            </w:r>
          </w:p>
          <w:p w:rsidRPr="00C738D4" w:rsidR="00C738D4" w:rsidP="00C738D4" w:rsidRDefault="00723C77" w14:paraId="0FC5D914" w14:textId="3DB28E4B">
            <w:pPr>
              <w:pStyle w:val="merkedager"/>
              <w:framePr w:hSpace="0" w:wrap="auto" w:hAnchor="text" w:vAnchor="margin" w:yAlign="inline"/>
            </w:pPr>
            <w:r>
              <w:rPr>
                <w:rStyle w:val="merkedagerTegn"/>
              </w:rPr>
              <w:t>Geasseáigi álgá</w:t>
            </w:r>
          </w:p>
          <w:p w:rsidR="00C738D4" w:rsidP="00C738D4" w:rsidRDefault="00C738D4" w14:paraId="3A46F270" w14:textId="34259215">
            <w:pPr>
              <w:pStyle w:val="merkedager"/>
              <w:framePr w:hSpace="0" w:wrap="auto" w:hAnchor="text" w:vAnchor="margin" w:yAlign="inline"/>
            </w:pPr>
            <w:r>
              <w:rPr>
                <w:color w:val="000000" w:themeColor="text1"/>
                <w:lang w:val="se-NO"/>
              </w:rPr>
              <w:t>P</w:t>
            </w:r>
            <w:r w:rsidRPr="00C1755A">
              <w:rPr>
                <w:color w:val="000000" w:themeColor="text1"/>
                <w:lang w:val="se-NO"/>
              </w:rPr>
              <w:t>álbmasotnabeaivvi</w:t>
            </w:r>
          </w:p>
          <w:p w:rsidRPr="00723C77" w:rsidR="00723C77" w:rsidP="00841285" w:rsidRDefault="00723C77" w14:paraId="1B747643" w14:textId="2CD7425E">
            <w:pPr>
              <w:pStyle w:val="Datoer"/>
              <w:tabs>
                <w:tab w:val="right" w:pos="2052"/>
              </w:tabs>
              <w:rPr>
                <w:noProof/>
                <w:sz w:val="18"/>
                <w:lang w:val="se-NO"/>
              </w:rPr>
            </w:pPr>
          </w:p>
        </w:tc>
      </w:tr>
      <w:tr w:rsidRPr="002C4A01" w:rsidR="00690205" w:rsidTr="46E790E4" w14:paraId="54AA82E5" w14:textId="77777777">
        <w:trPr>
          <w:trHeight w:val="1531" w:hRule="exact"/>
        </w:trPr>
        <w:tc>
          <w:tcPr>
            <w:tcW w:w="2267" w:type="dxa"/>
          </w:tcPr>
          <w:p w:rsidRPr="00B87096" w:rsidR="00690205" w:rsidP="00841285" w:rsidRDefault="0086111C" w14:paraId="02E6B42B" w14:textId="74D7E43E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30</w:t>
            </w:r>
          </w:p>
        </w:tc>
        <w:tc>
          <w:tcPr>
            <w:tcW w:w="2268" w:type="dxa"/>
          </w:tcPr>
          <w:p w:rsidR="00690205" w:rsidP="00841285" w:rsidRDefault="00912DD5" w14:paraId="679A898B" w14:textId="4352EE62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31</w:t>
            </w:r>
          </w:p>
        </w:tc>
        <w:tc>
          <w:tcPr>
            <w:tcW w:w="2255" w:type="dxa"/>
          </w:tcPr>
          <w:p w:rsidR="00690205" w:rsidP="00841285" w:rsidRDefault="00690205" w14:paraId="2E9B94FB" w14:textId="77777777">
            <w:pPr>
              <w:pStyle w:val="Datoer"/>
              <w:rPr>
                <w:noProof/>
                <w:lang w:val="se-NO" w:bidi="nb-NO"/>
              </w:rPr>
            </w:pPr>
          </w:p>
        </w:tc>
        <w:tc>
          <w:tcPr>
            <w:tcW w:w="2268" w:type="dxa"/>
          </w:tcPr>
          <w:p w:rsidR="00690205" w:rsidP="00841285" w:rsidRDefault="00690205" w14:paraId="21AF38DA" w14:textId="77777777">
            <w:pPr>
              <w:pStyle w:val="Datoer"/>
              <w:rPr>
                <w:noProof/>
                <w:lang w:val="se-NO" w:bidi="nb-NO"/>
              </w:rPr>
            </w:pPr>
          </w:p>
        </w:tc>
        <w:tc>
          <w:tcPr>
            <w:tcW w:w="2268" w:type="dxa"/>
          </w:tcPr>
          <w:p w:rsidR="00690205" w:rsidP="00841285" w:rsidRDefault="00690205" w14:paraId="5A24CA9A" w14:textId="77777777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8" w:type="dxa"/>
          </w:tcPr>
          <w:p w:rsidRPr="00B87096" w:rsidR="00690205" w:rsidP="00841285" w:rsidRDefault="00690205" w14:paraId="507D53C1" w14:textId="77777777">
            <w:pPr>
              <w:pStyle w:val="Datoer"/>
              <w:rPr>
                <w:noProof/>
                <w:lang w:bidi="nb-NO"/>
              </w:rPr>
            </w:pPr>
          </w:p>
        </w:tc>
        <w:tc>
          <w:tcPr>
            <w:tcW w:w="2269" w:type="dxa"/>
          </w:tcPr>
          <w:p w:rsidRPr="0055129C" w:rsidR="00690205" w:rsidP="00841285" w:rsidRDefault="00690205" w14:paraId="7302FCD6" w14:textId="77777777">
            <w:pPr>
              <w:pStyle w:val="Datoer"/>
              <w:tabs>
                <w:tab w:val="right" w:pos="2052"/>
              </w:tabs>
              <w:rPr>
                <w:noProof/>
                <w:color w:val="FF0000"/>
                <w:lang w:bidi="nb-NO"/>
              </w:rPr>
            </w:pPr>
          </w:p>
        </w:tc>
      </w:tr>
    </w:tbl>
    <w:p w:rsidRPr="004E010B" w:rsidR="00D35FCA" w:rsidP="00D35FCA" w:rsidRDefault="00D35FCA" w14:paraId="0AD2A1A2" w14:textId="0A200322">
      <w:pPr>
        <w:pStyle w:val="Datoer"/>
        <w:rPr>
          <w:lang w:val="se-NO"/>
        </w:rPr>
      </w:pPr>
    </w:p>
    <w:p w:rsidR="00D35FCA" w:rsidP="00D35FCA" w:rsidRDefault="00CD0219" w14:paraId="4D8F6E8F" w14:textId="0924E36E">
      <w:pPr>
        <w:rPr>
          <w:lang w:val="se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4D77C8" wp14:editId="6422FA1D">
                <wp:simplePos x="0" y="0"/>
                <wp:positionH relativeFrom="column">
                  <wp:posOffset>-433137</wp:posOffset>
                </wp:positionH>
                <wp:positionV relativeFrom="paragraph">
                  <wp:posOffset>325722</wp:posOffset>
                </wp:positionV>
                <wp:extent cx="10993755" cy="5100955"/>
                <wp:effectExtent l="0" t="0" r="0" b="4445"/>
                <wp:wrapNone/>
                <wp:docPr id="30" name="Tekstbok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3755" cy="5100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0219" w:rsidP="00CD0219" w:rsidRDefault="00CD0219" w14:paraId="7A4159EA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</w:p>
                          <w:p w:rsidRPr="00CD0219" w:rsidR="00CD0219" w:rsidP="00CD0219" w:rsidRDefault="00CD0219" w14:paraId="38234F95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  <w:proofErr w:type="spellStart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>Bija</w:t>
                            </w:r>
                            <w:proofErr w:type="spellEnd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 xml:space="preserve"> gova ja </w:t>
                            </w:r>
                            <w:proofErr w:type="spellStart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>teavstta</w:t>
                            </w:r>
                            <w:proofErr w:type="spellEnd"/>
                          </w:p>
                          <w:p w:rsidRPr="00CD0219" w:rsidR="00CD0219" w:rsidP="00CD0219" w:rsidRDefault="00CD0219" w14:paraId="677A374F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Tekstboks 30" style="position:absolute;margin-left:-34.1pt;margin-top:25.65pt;width:865.65pt;height:401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" w14:anchorId="224D77C8">
                <v:textbox>
                  <w:txbxContent>
                    <w:p w:rsidR="00CD0219" w:rsidP="00CD0219" w:rsidRDefault="00CD0219" w14:paraId="7A4159EA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</w:p>
                    <w:p w:rsidRPr="00CD0219" w:rsidR="00CD0219" w:rsidP="00CD0219" w:rsidRDefault="00CD0219" w14:paraId="38234F95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  <w:proofErr w:type="spellStart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>Bija</w:t>
                      </w:r>
                      <w:proofErr w:type="spellEnd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 xml:space="preserve"> gova ja </w:t>
                      </w:r>
                      <w:proofErr w:type="spellStart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>teavstta</w:t>
                      </w:r>
                      <w:proofErr w:type="spellEnd"/>
                    </w:p>
                    <w:p w:rsidRPr="00CD0219" w:rsidR="00CD0219" w:rsidP="00CD0219" w:rsidRDefault="00CD0219" w14:paraId="677A374F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Pr="00750231" w:rsidR="00D35FCA" w:rsidP="00D35FCA" w:rsidRDefault="00D35FCA" w14:paraId="12915252" w14:textId="77777777">
      <w:pPr>
        <w:pStyle w:val="Datoer"/>
      </w:pPr>
    </w:p>
    <w:p w:rsidR="00D35FCA" w:rsidP="00D35FCA" w:rsidRDefault="00D35FCA" w14:paraId="6C0FDC9E" w14:textId="77777777">
      <w:pPr>
        <w:rPr>
          <w:lang w:val="se-NO"/>
        </w:rPr>
      </w:pPr>
    </w:p>
    <w:p w:rsidR="00D35FCA" w:rsidP="00D35FCA" w:rsidRDefault="00D35FCA" w14:paraId="378F8885" w14:textId="77777777">
      <w:pPr>
        <w:rPr>
          <w:lang w:val="se-NO"/>
        </w:rPr>
      </w:pPr>
    </w:p>
    <w:p w:rsidR="00D35FCA" w:rsidP="00D35FCA" w:rsidRDefault="00D35FCA" w14:paraId="1875182E" w14:textId="77777777">
      <w:pPr>
        <w:rPr>
          <w:lang w:val="se-NO"/>
        </w:rPr>
      </w:pPr>
    </w:p>
    <w:p w:rsidR="00D35FCA" w:rsidP="00D35FCA" w:rsidRDefault="00D35FCA" w14:paraId="5F2D6996" w14:textId="77777777">
      <w:pPr>
        <w:rPr>
          <w:lang w:val="se-NO"/>
        </w:rPr>
      </w:pPr>
    </w:p>
    <w:p w:rsidR="00D35FCA" w:rsidP="00D35FCA" w:rsidRDefault="00D35FCA" w14:paraId="6C388744" w14:textId="77777777">
      <w:pPr>
        <w:rPr>
          <w:lang w:val="se-NO"/>
        </w:rPr>
      </w:pPr>
    </w:p>
    <w:p w:rsidR="00D35FCA" w:rsidP="00D35FCA" w:rsidRDefault="00D35FCA" w14:paraId="4FAA2B7F" w14:textId="77777777">
      <w:pPr>
        <w:rPr>
          <w:lang w:val="se-NO"/>
        </w:rPr>
      </w:pPr>
    </w:p>
    <w:p w:rsidR="00D35FCA" w:rsidP="00D35FCA" w:rsidRDefault="00D35FCA" w14:paraId="4E538146" w14:textId="77777777">
      <w:pPr>
        <w:rPr>
          <w:lang w:val="se-NO"/>
        </w:rPr>
      </w:pPr>
    </w:p>
    <w:p w:rsidR="00D35FCA" w:rsidP="00D35FCA" w:rsidRDefault="00D35FCA" w14:paraId="749347F9" w14:textId="77777777">
      <w:pPr>
        <w:rPr>
          <w:lang w:val="se-NO"/>
        </w:rPr>
      </w:pPr>
    </w:p>
    <w:p w:rsidR="00D35FCA" w:rsidP="00D35FCA" w:rsidRDefault="00D35FCA" w14:paraId="513D0ABA" w14:textId="77777777">
      <w:pPr>
        <w:rPr>
          <w:lang w:val="se-NO"/>
        </w:rPr>
      </w:pPr>
    </w:p>
    <w:p w:rsidRPr="006F0D51" w:rsidR="00D35FCA" w:rsidP="00D35FCA" w:rsidRDefault="00D35FCA" w14:paraId="2DD1515F" w14:textId="77777777"/>
    <w:p w:rsidR="00D35FCA" w:rsidP="00D35FCA" w:rsidRDefault="00D35FCA" w14:paraId="522B6E25" w14:textId="77777777">
      <w:pPr>
        <w:rPr>
          <w:lang w:val="se-NO"/>
        </w:rPr>
      </w:pPr>
    </w:p>
    <w:p w:rsidR="00D35FCA" w:rsidP="00D35FCA" w:rsidRDefault="00D35FCA" w14:paraId="672D69F7" w14:textId="77777777">
      <w:pPr>
        <w:rPr>
          <w:lang w:val="se-NO"/>
        </w:rPr>
      </w:pPr>
    </w:p>
    <w:p w:rsidR="00D35FCA" w:rsidP="00D35FCA" w:rsidRDefault="00D35FCA" w14:paraId="5447117B" w14:textId="77777777">
      <w:pPr>
        <w:rPr>
          <w:lang w:val="se-NO"/>
        </w:rPr>
      </w:pPr>
    </w:p>
    <w:p w:rsidR="00D35FCA" w:rsidP="00D35FCA" w:rsidRDefault="00D35FCA" w14:paraId="457672FA" w14:textId="77777777">
      <w:pPr>
        <w:rPr>
          <w:lang w:val="se-NO"/>
        </w:rPr>
      </w:pPr>
    </w:p>
    <w:p w:rsidRPr="0082217B" w:rsidR="00D35FCA" w:rsidP="00D35FCA" w:rsidRDefault="00D35FCA" w14:paraId="6C25ABBF" w14:textId="77777777"/>
    <w:p w:rsidRPr="0082217B" w:rsidR="00D35FCA" w:rsidP="00D35FCA" w:rsidRDefault="00D35FCA" w14:paraId="7C3AB0CD" w14:textId="77777777"/>
    <w:p w:rsidRPr="0082217B" w:rsidR="00D35FCA" w:rsidP="00D35FCA" w:rsidRDefault="00D35FCA" w14:paraId="729D9065" w14:textId="77777777"/>
    <w:p w:rsidRPr="0082217B" w:rsidR="00D35FCA" w:rsidP="00D35FCA" w:rsidRDefault="00D35FCA" w14:paraId="21B97080" w14:textId="77777777"/>
    <w:p w:rsidR="00D35FCA" w:rsidP="00D35FCA" w:rsidRDefault="00D35FCA" w14:paraId="621D9113" w14:textId="77777777"/>
    <w:p w:rsidR="00D35FCA" w:rsidP="00D35FCA" w:rsidRDefault="00D35FCA" w14:paraId="2353770C" w14:textId="77777777"/>
    <w:p w:rsidR="00D35FCA" w:rsidP="00D35FCA" w:rsidRDefault="00D35FCA" w14:paraId="540AC579" w14:textId="77777777"/>
    <w:p w:rsidR="00D35FCA" w:rsidP="00D35FCA" w:rsidRDefault="00D35FCA" w14:paraId="3C46A30D" w14:textId="77777777"/>
    <w:p w:rsidR="00D35FCA" w:rsidP="00D35FCA" w:rsidRDefault="00D35FCA" w14:paraId="7CE9F95E" w14:textId="77777777"/>
    <w:p w:rsidR="00D35FCA" w:rsidP="00D35FCA" w:rsidRDefault="00D35FCA" w14:paraId="37108E93" w14:textId="77777777"/>
    <w:p w:rsidR="00D35FCA" w:rsidP="00D35FCA" w:rsidRDefault="00D35FCA" w14:paraId="113A67F6" w14:textId="77777777"/>
    <w:p w:rsidR="00D35FCA" w:rsidP="00D35FCA" w:rsidRDefault="00D35FCA" w14:paraId="08B2F195" w14:textId="77777777"/>
    <w:p w:rsidR="00D35FCA" w:rsidP="00D35FCA" w:rsidRDefault="00D35FCA" w14:paraId="53EA90DB" w14:textId="77777777"/>
    <w:p w:rsidR="00D35FCA" w:rsidP="00D35FCA" w:rsidRDefault="00D35FCA" w14:paraId="68C41672" w14:textId="77777777"/>
    <w:p w:rsidR="00D35FCA" w:rsidP="00D35FCA" w:rsidRDefault="00D35FCA" w14:paraId="459DFB0A" w14:textId="77777777"/>
    <w:p w:rsidR="00D35FCA" w:rsidP="00D35FCA" w:rsidRDefault="00D35FCA" w14:paraId="58B4907D" w14:textId="77777777"/>
    <w:p w:rsidR="00D35FCA" w:rsidP="00D35FCA" w:rsidRDefault="00D35FCA" w14:paraId="2217EDCB" w14:textId="77777777"/>
    <w:p w:rsidR="00D35FCA" w:rsidP="00D35FCA" w:rsidRDefault="00D35FCA" w14:paraId="0B0A4B2F" w14:textId="77777777"/>
    <w:p w:rsidR="00D35FCA" w:rsidP="00D35FCA" w:rsidRDefault="00D35FCA" w14:paraId="24F2F3A9" w14:textId="5C6059E4"/>
    <w:p w:rsidR="00170255" w:rsidP="00D35FCA" w:rsidRDefault="00170255" w14:paraId="7765692D" w14:textId="6FDE4DC8"/>
    <w:p w:rsidR="00170255" w:rsidP="00D35FCA" w:rsidRDefault="00170255" w14:paraId="3E5ADF94" w14:textId="3F3FF639"/>
    <w:p w:rsidR="00170255" w:rsidP="00D35FCA" w:rsidRDefault="00170255" w14:paraId="13D5D129" w14:textId="0CC5CD51"/>
    <w:p w:rsidR="00170255" w:rsidP="00D35FCA" w:rsidRDefault="00170255" w14:paraId="172283F4" w14:textId="0F07F3FD"/>
    <w:p w:rsidR="00D85EAC" w:rsidP="00D35FCA" w:rsidRDefault="00D85EAC" w14:paraId="3F27E7D5" w14:textId="78F5B5AF"/>
    <w:p w:rsidR="00D85EAC" w:rsidP="00D35FCA" w:rsidRDefault="00D85EAC" w14:paraId="0547FC94" w14:textId="35B172F0"/>
    <w:p w:rsidR="00D85EAC" w:rsidP="00D35FCA" w:rsidRDefault="00D85EAC" w14:paraId="73932B5D" w14:textId="77777777"/>
    <w:p w:rsidR="00170255" w:rsidP="00D35FCA" w:rsidRDefault="00170255" w14:paraId="2D4F260A" w14:textId="50730EE5"/>
    <w:p w:rsidR="00170255" w:rsidP="00D35FCA" w:rsidRDefault="00170255" w14:paraId="690F490C" w14:textId="77777777"/>
    <w:p w:rsidR="00D35FCA" w:rsidP="00D35FCA" w:rsidRDefault="00D35FCA" w14:paraId="177A6CF8" w14:textId="77777777"/>
    <w:p w:rsidR="00D35FCA" w:rsidP="00D35FCA" w:rsidRDefault="00D35FCA" w14:paraId="4EB32003" w14:textId="77777777"/>
    <w:sdt>
      <w:sdtPr>
        <w:rPr>
          <w:rStyle w:val="Overskrift1Tegn"/>
        </w:rPr>
        <w:tag w:val="Ođđajagimánnu/tsïengele/ådåjakmánno"/>
        <w:id w:val="739214480"/>
        <w:placeholder>
          <w:docPart w:val="D9690520E8834C21832A226D238D00FC"/>
        </w:placeholder>
        <w15:color w:val="FFFFFF"/>
        <w:dropDownList>
          <w:listItem w:value="Velg et element."/>
          <w:listItem w:displayText="Cuoŋománnu" w:value="Cuoŋománnu"/>
        </w:dropDownList>
      </w:sdtPr>
      <w:sdtEndPr>
        <w:rPr>
          <w:rStyle w:val="Standardskriftforavsnitt"/>
        </w:rPr>
      </w:sdtEndPr>
      <w:sdtContent>
        <w:p w:rsidRPr="000029E4" w:rsidR="00D35FCA" w:rsidP="00D35FCA" w:rsidRDefault="00085E66" w14:paraId="48DFFC97" w14:textId="2A1D2870">
          <w:pPr>
            <w:pStyle w:val="Overskrift1"/>
          </w:pPr>
          <w:r>
            <w:rPr>
              <w:rStyle w:val="Overskrift1Tegn"/>
            </w:rPr>
            <w:t>Cuoŋománnu</w:t>
          </w:r>
        </w:p>
      </w:sdtContent>
    </w:sdt>
    <w:tbl>
      <w:tblPr>
        <w:tblStyle w:val="Rutenettabell1lysuthevingsfarge4"/>
        <w:tblpPr w:leftFromText="141" w:rightFromText="141" w:vertAnchor="text" w:horzAnchor="margin" w:tblpY="-18"/>
        <w:tblW w:w="15863" w:type="dxa"/>
        <w:tblLook w:val="0420" w:firstRow="1" w:lastRow="0" w:firstColumn="0" w:lastColumn="0" w:noHBand="0" w:noVBand="1"/>
        <w:tblCaption w:val="Oppsettstabell"/>
      </w:tblPr>
      <w:tblGrid>
        <w:gridCol w:w="2267"/>
        <w:gridCol w:w="2268"/>
        <w:gridCol w:w="2255"/>
        <w:gridCol w:w="2268"/>
        <w:gridCol w:w="2268"/>
        <w:gridCol w:w="2268"/>
        <w:gridCol w:w="2269"/>
      </w:tblGrid>
      <w:tr w:rsidRPr="002C4A01" w:rsidR="00DE7479" w:rsidTr="64386DCA" w14:paraId="6878FCF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7" w:type="dxa"/>
            <w:shd w:val="clear" w:color="auto" w:fill="D3E5F6" w:themeFill="accent3" w:themeFillTint="33"/>
            <w:tcMar/>
          </w:tcPr>
          <w:p w:rsidR="00DE7479" w:rsidP="00DE7479" w:rsidRDefault="00DE7479" w14:paraId="60A8A4B1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1860082072"/>
              <w:placeholder>
                <w:docPart w:val="F5B3D66C556748A38C41FB7EB76DB0E5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  <w:sz w:val="36"/>
                <w:szCs w:val="36"/>
              </w:rPr>
            </w:sdtEndPr>
            <w:sdtContent>
              <w:p w:rsidRPr="00DE7479" w:rsidR="00DE7479" w:rsidP="00DE7479" w:rsidRDefault="00DE7479" w14:paraId="40C2F39E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Mánnodat</w:t>
                </w:r>
              </w:p>
            </w:sdtContent>
          </w:sdt>
          <w:sdt>
            <w:sdtPr>
              <w:rPr>
                <w:rStyle w:val="DagerTegn"/>
                <w:sz w:val="36"/>
                <w:szCs w:val="36"/>
              </w:rPr>
              <w:tag w:val="Duorastat"/>
              <w:id w:val="-1327424775"/>
              <w:placeholder>
                <w:docPart w:val="0DFF3DC483B043F8B09AB2A3F29A748B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  <w:sz w:val="36"/>
                <w:szCs w:val="36"/>
              </w:rPr>
            </w:sdtEndPr>
            <w:sdtContent>
              <w:p w:rsidRPr="009470D9" w:rsidR="00DE7479" w:rsidP="00DE7479" w:rsidRDefault="00DE7479" w14:paraId="05885320" w14:textId="1208BBA9">
                <w:pPr>
                  <w:pStyle w:val="Dager"/>
                  <w:framePr w:hSpace="0" w:wrap="auto" w:hAnchor="text" w:vAnchor="margin" w:yAlign="inline"/>
                </w:pPr>
                <w:r w:rsidRPr="00DE7479">
                  <w:rPr>
                    <w:rStyle w:val="DagerTegn"/>
                    <w:sz w:val="36"/>
                    <w:szCs w:val="36"/>
                  </w:rPr>
                  <w:t>Vuossárga</w:t>
                </w:r>
              </w:p>
            </w:sdtContent>
          </w:sdt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FEBF5" w:themeFill="accent2" w:themeFillTint="33"/>
            <w:tcMar/>
          </w:tcPr>
          <w:p w:rsidRPr="00DE7479" w:rsidR="00DE7479" w:rsidP="00DE7479" w:rsidRDefault="00DE7479" w14:paraId="189206F8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isdat"/>
              <w:id w:val="527685471"/>
              <w:placeholder>
                <w:docPart w:val="036D94D5DE844561B0BD9CB1A33AB9E4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  <w:sz w:val="36"/>
                <w:szCs w:val="36"/>
              </w:rPr>
            </w:sdtEndPr>
            <w:sdtContent>
              <w:p w:rsidRPr="00DE7479" w:rsidR="00DE7479" w:rsidP="00DE7479" w:rsidRDefault="00DE7479" w14:paraId="3522166F" w14:textId="77777777">
                <w:pPr>
                  <w:pStyle w:val="Dager"/>
                  <w:framePr w:hSpace="0" w:wrap="auto" w:hAnchor="text" w:vAnchor="margin" w:yAlign="inline"/>
                  <w:rPr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Disdat</w:t>
                </w:r>
              </w:p>
            </w:sdtContent>
          </w:sdt>
          <w:sdt>
            <w:sdtPr>
              <w:rPr>
                <w:rStyle w:val="DagerTegn"/>
                <w:sz w:val="36"/>
                <w:szCs w:val="36"/>
              </w:rPr>
              <w:tag w:val="disdat"/>
              <w:id w:val="-1169710425"/>
              <w:placeholder>
                <w:docPart w:val="857802EBDB56416ABF89CC32644A67E7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  <w:sz w:val="36"/>
                <w:szCs w:val="36"/>
              </w:rPr>
            </w:sdtEndPr>
            <w:sdtContent>
              <w:p w:rsidRPr="009470D9" w:rsidR="00DE7479" w:rsidP="00DE7479" w:rsidRDefault="00DE7479" w14:paraId="5D51241E" w14:textId="77C37EF5">
                <w:pPr>
                  <w:pStyle w:val="Dager"/>
                  <w:framePr w:hSpace="0" w:wrap="auto" w:hAnchor="text" w:vAnchor="margin" w:yAlign="inline"/>
                  <w:jc w:val="left"/>
                </w:pPr>
                <w:r>
                  <w:rPr>
                    <w:rStyle w:val="DagerTegn"/>
                    <w:sz w:val="36"/>
                    <w:szCs w:val="36"/>
                  </w:rPr>
                  <w:t>Maŋŋebárga</w:t>
                </w:r>
              </w:p>
            </w:sdtContent>
          </w:sdt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shd w:val="clear" w:color="auto" w:fill="BCD9DE" w:themeFill="accent5" w:themeFillTint="66"/>
            <w:tcMar/>
          </w:tcPr>
          <w:p w:rsidRPr="00DE7479" w:rsidR="00DE7479" w:rsidP="00DE7479" w:rsidRDefault="00DE7479" w14:paraId="4C128728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Gaskavahkku"/>
              <w:id w:val="853235321"/>
              <w:placeholder>
                <w:docPart w:val="D46CABFFF6EB4E1F83B1C9A1227993F4"/>
              </w:placeholder>
              <w:dropDownList>
                <w:listItem w:value="Velg et element."/>
                <w:listItem w:displayText="Gaskavahkku" w:value="Gaskavahkku"/>
                <w:listItem w:displayText="Gaskevåhkoe" w:value="Gaskevåhkoe"/>
                <w:listItem w:displayText="Gasskavahkko" w:value="Gasskavahkko"/>
                <w:listItem w:displayText=" " w:value=" "/>
              </w:dropDownList>
            </w:sdtPr>
            <w:sdtEndPr>
              <w:rPr>
                <w:rStyle w:val="DagerTegn"/>
                <w:sz w:val="36"/>
                <w:szCs w:val="36"/>
              </w:rPr>
            </w:sdtEndPr>
            <w:sdtContent>
              <w:p w:rsidRPr="00DE7479" w:rsidR="00DE7479" w:rsidP="00DE7479" w:rsidRDefault="00DE7479" w14:paraId="7DD7EF35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Gaskavahkku</w:t>
                </w:r>
              </w:p>
            </w:sdtContent>
          </w:sdt>
          <w:p w:rsidRPr="009470D9" w:rsidR="00DE7479" w:rsidP="00DE7479" w:rsidRDefault="00DE7479" w14:paraId="72B25E0E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DECEE" w:themeFill="accent5" w:themeFillTint="33"/>
            <w:tcMar/>
          </w:tcPr>
          <w:p w:rsidRPr="00DE7479" w:rsidR="00DE7479" w:rsidP="00DE7479" w:rsidRDefault="00DE7479" w14:paraId="29CF04EE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-1189755576"/>
              <w:placeholder>
                <w:docPart w:val="F32048D913BA459DB44379F13A83D49E"/>
              </w:placeholder>
              <w:dropDownList>
                <w:listItem w:displayText="Duorastat" w:value="Duorastat"/>
                <w:listItem w:displayText="Duarsta" w:value="Duarsta"/>
                <w:listItem w:displayText="Duorastahka" w:value="Duorastahka"/>
                <w:listItem w:value="Velg et element."/>
                <w:listItem w:displayText=" " w:value=" "/>
              </w:dropDownList>
            </w:sdtPr>
            <w:sdtEndPr>
              <w:rPr>
                <w:rStyle w:val="Standardskriftforavsnitt"/>
                <w:noProof/>
                <w:sz w:val="36"/>
                <w:szCs w:val="36"/>
              </w:rPr>
            </w:sdtEndPr>
            <w:sdtContent>
              <w:p w:rsidRPr="00DE7479" w:rsidR="00DE7479" w:rsidP="00DE7479" w:rsidRDefault="00DE7479" w14:paraId="05FCDF0E" w14:textId="77777777">
                <w:pPr>
                  <w:pStyle w:val="Dager"/>
                  <w:framePr w:hSpace="0" w:wrap="auto" w:hAnchor="text" w:vAnchor="margin" w:yAlign="inline"/>
                  <w:rPr>
                    <w:noProof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Duorastat</w:t>
                </w:r>
              </w:p>
            </w:sdtContent>
          </w:sdt>
          <w:p w:rsidRPr="009470D9" w:rsidR="00DE7479" w:rsidP="00DE7479" w:rsidRDefault="00DE7479" w14:paraId="5D01FFA6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EBE8EC" w:themeFill="accent6" w:themeFillTint="33"/>
            <w:tcMar/>
          </w:tcPr>
          <w:p w:rsidRPr="00DE7479" w:rsidR="00DE7479" w:rsidP="00DE7479" w:rsidRDefault="00DE7479" w14:paraId="20F5FAB8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Bearjadat"/>
              <w:id w:val="-997270532"/>
              <w:placeholder>
                <w:docPart w:val="80F2D2CBFAA74E3C869FC8A917D9F5A7"/>
              </w:placeholder>
              <w:dropDownList>
                <w:listItem w:value="Velg et element."/>
                <w:listItem w:displayText="Bearjadat" w:value="Bearjadat"/>
                <w:listItem w:displayText="Bearjadahke" w:value="Bearjadahke"/>
                <w:listItem w:displayText="Bierjjedahka" w:value="Bierjjedahka"/>
                <w:listItem w:displayText=" " w:value=" "/>
              </w:dropDownList>
            </w:sdtPr>
            <w:sdtEndPr>
              <w:rPr>
                <w:rStyle w:val="DagerTegn"/>
                <w:sz w:val="36"/>
                <w:szCs w:val="36"/>
              </w:rPr>
            </w:sdtEndPr>
            <w:sdtContent>
              <w:p w:rsidRPr="00DE7479" w:rsidR="00DE7479" w:rsidP="00DE7479" w:rsidRDefault="00DE7479" w14:paraId="17A023F0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Bearjadat</w:t>
                </w:r>
              </w:p>
            </w:sdtContent>
          </w:sdt>
          <w:p w:rsidRPr="009470D9" w:rsidR="00DE7479" w:rsidP="00DE7479" w:rsidRDefault="00DE7479" w14:paraId="4D5D6FB3" w14:textId="77777777">
            <w:pPr>
              <w:pStyle w:val="Dager"/>
              <w:framePr w:hSpace="0" w:wrap="auto" w:hAnchor="text" w:vAnchor="margin" w:yAlign="inline"/>
              <w:rPr>
                <w:noProof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7D2D9" w:themeFill="accent6" w:themeFillTint="66"/>
            <w:tcMar/>
          </w:tcPr>
          <w:p w:rsidRPr="00DE7479" w:rsidR="00DE7479" w:rsidP="00DE7479" w:rsidRDefault="00DE7479" w14:paraId="0E626033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Lávvordat"/>
              <w:id w:val="-842623478"/>
              <w:placeholder>
                <w:docPart w:val="65909EBD35314CF4BE44D41F7DA13F3A"/>
              </w:placeholder>
              <w:dropDownList>
                <w:listItem w:value="Velg et element."/>
                <w:listItem w:displayText="Lávvordat" w:value="Lávvordat"/>
                <w:listItem w:displayText="Laavvadahke" w:value="Laavvadahke"/>
                <w:listItem w:displayText="Lávvodahka" w:value="Lávvodahka"/>
                <w:listItem w:displayText=" " w:value=" "/>
              </w:dropDownList>
            </w:sdtPr>
            <w:sdtEndPr>
              <w:rPr>
                <w:rStyle w:val="DagerTegn"/>
                <w:sz w:val="36"/>
                <w:szCs w:val="36"/>
              </w:rPr>
            </w:sdtEndPr>
            <w:sdtContent>
              <w:p w:rsidRPr="00DE7479" w:rsidR="00DE7479" w:rsidP="00DE7479" w:rsidRDefault="00DE7479" w14:paraId="6F112D36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Lávvordat</w:t>
                </w:r>
              </w:p>
            </w:sdtContent>
          </w:sdt>
          <w:p w:rsidRPr="009470D9" w:rsidR="00DE7479" w:rsidP="00DE7479" w:rsidRDefault="00DE7479" w14:paraId="542F695E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C4BCC6" w:themeFill="accent6" w:themeFillTint="99"/>
            <w:tcMar/>
          </w:tcPr>
          <w:p w:rsidRPr="00DE7479" w:rsidR="00DE7479" w:rsidP="00DE7479" w:rsidRDefault="00DE7479" w14:paraId="5756D6FE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Sotnabeaivi"/>
              <w:id w:val="1580866974"/>
              <w:placeholder>
                <w:docPart w:val="209A8727ECEE47108CA6C6C91BD43261"/>
              </w:placeholder>
              <w:dropDownList>
                <w:listItem w:value="Velg et element."/>
                <w:listItem w:displayText="Sotnabeaivi" w:value="Sotnabeaivi"/>
                <w:listItem w:displayText="Aejlege" w:value="Aejlege"/>
                <w:listItem w:displayText="Ájllek" w:value="Ájllek"/>
                <w:listItem w:displayText="Sådnåbiejvve" w:value="Sådnåbiejvve"/>
                <w:listItem w:displayText=" " w:value=" "/>
              </w:dropDownList>
            </w:sdtPr>
            <w:sdtEndPr>
              <w:rPr>
                <w:rStyle w:val="DagerTegn"/>
                <w:sz w:val="36"/>
                <w:szCs w:val="36"/>
              </w:rPr>
            </w:sdtEndPr>
            <w:sdtContent>
              <w:p w:rsidRPr="00DE7479" w:rsidR="00DE7479" w:rsidP="00DE7479" w:rsidRDefault="00DE7479" w14:paraId="3982A185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Sotnabeaivi</w:t>
                </w:r>
              </w:p>
            </w:sdtContent>
          </w:sdt>
          <w:p w:rsidRPr="009470D9" w:rsidR="00DE7479" w:rsidP="00DE7479" w:rsidRDefault="00DE7479" w14:paraId="07A88EBF" w14:textId="77777777">
            <w:pPr>
              <w:pStyle w:val="Dager"/>
              <w:framePr w:hSpace="0" w:wrap="auto" w:hAnchor="text" w:vAnchor="margin" w:yAlign="inline"/>
            </w:pPr>
          </w:p>
        </w:tc>
      </w:tr>
      <w:tr w:rsidRPr="002C4A01" w:rsidR="00D35FCA" w:rsidTr="64386DCA" w14:paraId="334D3352" w14:textId="77777777">
        <w:trPr>
          <w:trHeight w:val="1531" w:hRule="exact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7" w:type="dxa"/>
            <w:tcMar/>
          </w:tcPr>
          <w:p w:rsidRPr="002C4A01" w:rsidR="00D35FCA" w:rsidP="00841285" w:rsidRDefault="00D35FCA" w14:paraId="048C954D" w14:textId="77777777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"mandag" 1 ""</w:instrText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2C4A01" w:rsidR="00D35FCA" w:rsidP="00841285" w:rsidRDefault="00D35FCA" w14:paraId="20486618" w14:textId="6804E8E8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"tirsdag" 1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&lt;&gt; 0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=A2+1 </w:instrText>
            </w:r>
            <w:r w:rsidRPr="002C4A01">
              <w:rPr>
                <w:noProof/>
                <w:lang w:bidi="nb-NO"/>
              </w:rPr>
              <w:fldChar w:fldCharType="separate"/>
            </w:r>
            <w:r w:rsidRPr="002C4A01">
              <w:rPr>
                <w:noProof/>
                <w:lang w:bidi="nb-NO"/>
              </w:rPr>
              <w:instrText>2020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"" 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tcMar/>
          </w:tcPr>
          <w:p w:rsidRPr="002C4A01" w:rsidR="00D35FCA" w:rsidP="00841285" w:rsidRDefault="00AC08A0" w14:paraId="14816643" w14:textId="7440F366">
            <w:pPr>
              <w:pStyle w:val="Datoer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EC73D8" w:rsidR="004D01FE" w:rsidP="004D01FE" w:rsidRDefault="00E55D52" w14:paraId="56010231" w14:textId="39B84B93">
            <w:pPr>
              <w:pStyle w:val="Datoer"/>
              <w:rPr>
                <w:noProof/>
                <w:color w:val="auto"/>
                <w:lang w:val="se-NO" w:bidi="nb-NO"/>
              </w:rPr>
            </w:pPr>
            <w:r w:rsidRPr="00AD4E2B">
              <w:rPr>
                <w:noProof/>
                <w:color w:val="FF0000"/>
                <w:lang w:val="se-NO" w:bidi="nb-NO"/>
              </w:rPr>
              <w:t>2</w:t>
            </w:r>
            <w:r w:rsidR="004D01FE">
              <w:rPr>
                <w:noProof/>
                <w:color w:val="auto"/>
                <w:lang w:val="se-NO" w:bidi="nb-NO"/>
              </w:rPr>
              <w:t xml:space="preserve"> </w:t>
            </w:r>
            <w:r w:rsidRPr="00162A27" w:rsidR="004D01FE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20D553D0" wp14:editId="32FD133A">
                      <wp:extent cx="86360" cy="86360"/>
                      <wp:effectExtent l="0" t="0" r="27940" b="27940"/>
                      <wp:docPr id="4950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black [3213]" w14:anchorId="722FE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  <w:r w:rsidR="004D01FE">
              <w:rPr>
                <w:noProof/>
                <w:color w:val="auto"/>
              </w:rPr>
              <w:t xml:space="preserve"> </w:t>
            </w:r>
            <w:r w:rsidRPr="00EC73D8" w:rsidR="004D01FE">
              <w:rPr>
                <w:noProof/>
                <w:color w:val="auto"/>
                <w:lang w:eastAsia="nb-NO"/>
              </w:rPr>
              <w:t xml:space="preserve"> </w:t>
            </w:r>
          </w:p>
          <w:sdt>
            <w:sdtPr>
              <w:rPr>
                <w:rStyle w:val="merkedagerTegn"/>
              </w:rPr>
              <w:tag w:val="BLANK"/>
              <w:id w:val="-1230312231"/>
              <w:placeholder>
                <w:docPart w:val="97EAB3E14B5240CF86A4FE0CB795ADB6"/>
              </w:placeholder>
              <w:dropDownList>
                <w:listItem w:value="Velg et element."/>
                <w:listItem w:displayText="Skilleduorastat" w:value="Skilleduorastat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4D01FE" w:rsidP="004D01FE" w:rsidRDefault="004D01FE" w14:paraId="7FBDEC89" w14:textId="77777777">
                <w:pPr>
                  <w:pStyle w:val="merkedager"/>
                  <w:framePr w:hSpace="0" w:wrap="auto" w:hAnchor="text" w:vAnchor="margin" w:yAlign="inline"/>
                </w:pPr>
                <w:r>
                  <w:rPr>
                    <w:rStyle w:val="merkedagerTegn"/>
                  </w:rPr>
                  <w:t>Skilleduorastat</w:t>
                </w:r>
              </w:p>
            </w:sdtContent>
          </w:sdt>
          <w:p w:rsidR="004D01FE" w:rsidP="004D01FE" w:rsidRDefault="004D01FE" w14:paraId="342842B3" w14:textId="77777777">
            <w:pPr>
              <w:pStyle w:val="merkedager"/>
              <w:framePr w:hSpace="0" w:wrap="auto" w:hAnchor="text" w:vAnchor="margin" w:yAlign="inline"/>
            </w:pPr>
          </w:p>
          <w:p w:rsidRPr="000314A1" w:rsidR="000314A1" w:rsidP="00841285" w:rsidRDefault="000314A1" w14:paraId="433CCD04" w14:textId="07939B7B">
            <w:pPr>
              <w:pStyle w:val="Datoer"/>
              <w:rPr>
                <w:noProof/>
                <w:color w:val="aut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AD4E2B" w:rsidR="00E55D52" w:rsidP="00E55D52" w:rsidRDefault="00AC08A0" w14:paraId="485FC8AA" w14:textId="77777777">
            <w:pPr>
              <w:pStyle w:val="Datoer"/>
              <w:rPr>
                <w:noProof/>
                <w:color w:val="FF0000"/>
                <w:lang w:val="se-NO" w:bidi="nb-NO"/>
              </w:rPr>
            </w:pPr>
            <w:r w:rsidRPr="00AD4E2B">
              <w:rPr>
                <w:noProof/>
                <w:color w:val="FF0000"/>
              </w:rPr>
              <w:t>3</w:t>
            </w:r>
          </w:p>
          <w:sdt>
            <w:sdtPr>
              <w:rPr>
                <w:rStyle w:val="merkedagerTegn"/>
              </w:rPr>
              <w:tag w:val="BLANK"/>
              <w:id w:val="-1346860873"/>
              <w:placeholder>
                <w:docPart w:val="FD588CE70C0243B5991D34B1CF63326E"/>
              </w:placeholder>
              <w:dropDownList>
                <w:listItem w:value="Velg et element."/>
                <w:listItem w:displayText="Guhkesbearjadat" w:value="Guhkesbearjadat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E55D52" w:rsidP="00E55D52" w:rsidRDefault="00E55D52" w14:paraId="1DA20B1C" w14:textId="77777777">
                <w:pPr>
                  <w:pStyle w:val="merkedager"/>
                  <w:framePr w:hSpace="0" w:wrap="auto" w:hAnchor="text" w:vAnchor="margin" w:yAlign="inline"/>
                  <w:rPr>
                    <w:noProof w:val="0"/>
                    <w:color w:val="auto"/>
                    <w:sz w:val="16"/>
                  </w:rPr>
                </w:pPr>
                <w:r>
                  <w:rPr>
                    <w:rStyle w:val="merkedagerTegn"/>
                  </w:rPr>
                  <w:t>Guhkesbearjadat</w:t>
                </w:r>
              </w:p>
            </w:sdtContent>
          </w:sdt>
          <w:p w:rsidRPr="002C4A01" w:rsidR="00D35FCA" w:rsidP="00841285" w:rsidRDefault="00D35FCA" w14:paraId="0E91E088" w14:textId="6C90F37B">
            <w:pPr>
              <w:pStyle w:val="Datoer"/>
              <w:rPr>
                <w:noProof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="00E84E3A" w:rsidP="00E84E3A" w:rsidRDefault="00AC08A0" w14:paraId="39B2D0B2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4</w:t>
            </w:r>
            <w:r w:rsidR="00CC0E18">
              <w:rPr>
                <w:noProof/>
                <w:lang w:val="se-NO" w:bidi="nb-NO"/>
              </w:rPr>
              <w:t xml:space="preserve"> </w:t>
            </w:r>
          </w:p>
          <w:sdt>
            <w:sdtPr>
              <w:rPr>
                <w:rStyle w:val="merkedagerTegn"/>
              </w:rPr>
              <w:tag w:val="BLANK"/>
              <w:id w:val="1958055618"/>
              <w:placeholder>
                <w:docPart w:val="D4D2B0A62464404DA533AD728288A8DE"/>
              </w:placeholder>
              <w:dropDownList>
                <w:listItem w:value="Velg et element."/>
                <w:listItem w:displayText="Beassášlávvordat" w:value="Beassášlávvordat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E84E3A" w:rsidP="00E84E3A" w:rsidRDefault="00E84E3A" w14:paraId="1BFD2172" w14:textId="77777777">
                <w:pPr>
                  <w:pStyle w:val="merkedager"/>
                  <w:framePr w:hSpace="0" w:wrap="auto" w:hAnchor="text" w:vAnchor="margin" w:yAlign="inline"/>
                  <w:rPr>
                    <w:noProof w:val="0"/>
                    <w:color w:val="auto"/>
                    <w:sz w:val="16"/>
                  </w:rPr>
                </w:pPr>
                <w:r>
                  <w:rPr>
                    <w:rStyle w:val="merkedagerTegn"/>
                  </w:rPr>
                  <w:t>Beassášlávvordat</w:t>
                </w:r>
              </w:p>
            </w:sdtContent>
          </w:sdt>
          <w:p w:rsidRPr="00170255" w:rsidR="00D35FCA" w:rsidP="00841285" w:rsidRDefault="00D35FCA" w14:paraId="0D5F7F3A" w14:textId="58F8D1A7">
            <w:pPr>
              <w:pStyle w:val="Datoer"/>
              <w:rPr>
                <w:noProof/>
                <w:lang w:val="se-NO" w:bidi="nb-NO"/>
              </w:rPr>
            </w:pPr>
          </w:p>
          <w:p w:rsidRPr="00FD227F" w:rsidR="00D35FCA" w:rsidP="00841285" w:rsidRDefault="00D35FCA" w14:paraId="61C44FFF" w14:textId="40FA8AD6">
            <w:pPr>
              <w:pStyle w:val="Brdtekst"/>
              <w:rPr>
                <w:noProof/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9" w:type="dxa"/>
            <w:tcMar/>
          </w:tcPr>
          <w:p w:rsidR="00D61FC6" w:rsidP="00D61FC6" w:rsidRDefault="00AC08A0" w14:paraId="525A6AC3" w14:textId="77777777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/>
              </w:rPr>
              <w:t>5</w:t>
            </w:r>
          </w:p>
          <w:sdt>
            <w:sdtPr>
              <w:rPr>
                <w:rStyle w:val="merkedagerTegn"/>
              </w:rPr>
              <w:tag w:val="BLANK"/>
              <w:id w:val="2044865074"/>
              <w:placeholder>
                <w:docPart w:val="7F214995474C48DC932E7488B484F579"/>
              </w:placeholder>
              <w:dropDownList>
                <w:listItem w:value="Velg et element."/>
                <w:listItem w:displayText="1. beassášbeaivi" w:value="1. beassášbeaivi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D61FC6" w:rsidP="00D61FC6" w:rsidRDefault="00D61FC6" w14:paraId="71BE9F8A" w14:textId="77777777">
                <w:pPr>
                  <w:pStyle w:val="merkedager"/>
                  <w:framePr w:hSpace="0" w:wrap="auto" w:hAnchor="text" w:vAnchor="margin" w:yAlign="inline"/>
                </w:pPr>
                <w:r>
                  <w:rPr>
                    <w:rStyle w:val="merkedagerTegn"/>
                  </w:rPr>
                  <w:t>1. beassášbeaivi</w:t>
                </w:r>
              </w:p>
            </w:sdtContent>
          </w:sdt>
          <w:p w:rsidRPr="00FD227F" w:rsidR="00D35FCA" w:rsidP="00841285" w:rsidRDefault="00D35FCA" w14:paraId="433DC221" w14:textId="38FB7622">
            <w:pPr>
              <w:pStyle w:val="Datoer"/>
              <w:rPr>
                <w:noProof/>
                <w:color w:val="FF0000"/>
                <w:lang w:val="se-NO"/>
              </w:rPr>
            </w:pPr>
          </w:p>
        </w:tc>
      </w:tr>
      <w:tr w:rsidRPr="002C4A01" w:rsidR="00D35FCA" w:rsidTr="64386DCA" w14:paraId="7A8ACC53" w14:textId="77777777">
        <w:trPr>
          <w:trHeight w:val="1531" w:hRule="exact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7" w:type="dxa"/>
            <w:tcMar/>
          </w:tcPr>
          <w:p w:rsidRPr="00542DC7" w:rsidR="00280180" w:rsidP="00280180" w:rsidRDefault="00AC08A0" w14:paraId="46446915" w14:textId="77777777">
            <w:pPr>
              <w:pStyle w:val="Datoer"/>
              <w:rPr>
                <w:noProof/>
                <w:lang w:val="se-NO" w:bidi="nb-NO"/>
              </w:rPr>
            </w:pPr>
            <w:r w:rsidRPr="0093234D">
              <w:rPr>
                <w:noProof/>
                <w:color w:val="FF0000"/>
                <w:lang w:val="se-NO"/>
              </w:rPr>
              <w:t>6</w:t>
            </w:r>
          </w:p>
          <w:sdt>
            <w:sdtPr>
              <w:rPr>
                <w:rStyle w:val="merkedagerTegn"/>
              </w:rPr>
              <w:tag w:val="BLANK"/>
              <w:id w:val="-221900681"/>
              <w:placeholder>
                <w:docPart w:val="A833EE5B8D4B4F678ED40BCB38D187B7"/>
              </w:placeholder>
              <w:dropDownList>
                <w:listItem w:value="Velg et element."/>
                <w:listItem w:displayText="2. beassášbeaivi" w:value="2. beassášbeaivi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280180" w:rsidP="00280180" w:rsidRDefault="00280180" w14:paraId="4980261E" w14:textId="77777777">
                <w:pPr>
                  <w:pStyle w:val="merkedager"/>
                  <w:framePr w:hSpace="0" w:wrap="auto" w:hAnchor="text" w:vAnchor="margin" w:yAlign="inline"/>
                </w:pPr>
                <w:r>
                  <w:rPr>
                    <w:rStyle w:val="merkedagerTegn"/>
                  </w:rPr>
                  <w:t>2. beassášbeaivi</w:t>
                </w:r>
              </w:p>
            </w:sdtContent>
          </w:sdt>
          <w:p w:rsidRPr="00B87096" w:rsidR="00D35FCA" w:rsidP="00841285" w:rsidRDefault="00D35FCA" w14:paraId="33B6A7A2" w14:textId="54431E6B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D35FCA" w:rsidP="00841285" w:rsidRDefault="00AC08A0" w14:paraId="0149B956" w14:textId="273E674E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tcMar/>
          </w:tcPr>
          <w:p w:rsidR="00D35FCA" w:rsidP="00841285" w:rsidRDefault="00AC08A0" w14:paraId="0457D6A9" w14:textId="4D031064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8</w:t>
            </w:r>
          </w:p>
          <w:p w:rsidRPr="00B87096" w:rsidR="00D35FCA" w:rsidP="00841285" w:rsidRDefault="00D35FCA" w14:paraId="6EF2C1FA" w14:textId="2A8F1988">
            <w:pPr>
              <w:pStyle w:val="merkedager"/>
              <w:framePr w:hSpace="0" w:wrap="auto" w:hAnchor="text" w:vAnchor="margin" w:yAlign="inline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="00EC73D8" w:rsidP="00EC73D8" w:rsidRDefault="00EC73D8" w14:paraId="644C1FA8" w14:textId="05E1BDB2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9</w:t>
            </w:r>
          </w:p>
          <w:p w:rsidRPr="00B87096" w:rsidR="007A1415" w:rsidP="00841285" w:rsidRDefault="007A1415" w14:paraId="72087958" w14:textId="7DDBBD7E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="00EC73D8" w:rsidP="00EC73D8" w:rsidRDefault="00EC73D8" w14:paraId="5E767A5A" w14:textId="0C97B890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10</w:t>
            </w:r>
            <w:r w:rsidR="00B15A62">
              <w:rPr>
                <w:noProof/>
                <w:lang w:val="se-NO" w:bidi="nb-NO"/>
              </w:rPr>
              <w:t xml:space="preserve"> </w:t>
            </w:r>
            <w:r w:rsidR="00B15A62"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3B329391" wp14:editId="1E540230">
                      <wp:extent cx="86360" cy="86360"/>
                      <wp:effectExtent l="0" t="0" r="8890" b="8890"/>
                      <wp:docPr id="4951" name="Shape 4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53166" y="114072"/>
                                    </a:moveTo>
                                    <a:cubicBezTo>
                                      <a:pt x="26277" y="110705"/>
                                      <a:pt x="5455" y="87805"/>
                                      <a:pt x="5455" y="60000"/>
                                    </a:cubicBezTo>
                                    <a:cubicBezTo>
                                      <a:pt x="5455" y="32194"/>
                                      <a:pt x="26277" y="9294"/>
                                      <a:pt x="53166" y="5927"/>
                                    </a:cubicBezTo>
                                    <a:cubicBezTo>
                                      <a:pt x="40455" y="20350"/>
                                      <a:pt x="32727" y="39266"/>
                                      <a:pt x="32727" y="60000"/>
                                    </a:cubicBezTo>
                                    <a:cubicBezTo>
                                      <a:pt x="32727" y="80733"/>
                                      <a:pt x="40455" y="99650"/>
                                      <a:pt x="53166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6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6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shape id="Shape 4949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53166,114072c26277,110705,5455,87805,5455,60000,5455,32194,26277,9294,53166,5927,40455,20350,32727,39266,32727,60000v,20733,7728,39650,20439,54072m60000,c26866,,,26861,,60000v,33138,26866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" w14:anchorId="4A90B98D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  <w:p w:rsidRPr="00B87096" w:rsidR="007A1415" w:rsidP="00841285" w:rsidRDefault="007A1415" w14:paraId="4A2429F7" w14:textId="5DF3C1F3">
            <w:pPr>
              <w:pStyle w:val="Datoer"/>
              <w:rPr>
                <w:noProof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="00D35FCA" w:rsidP="00841285" w:rsidRDefault="00AC08A0" w14:paraId="159162AF" w14:textId="7290A477">
            <w:pPr>
              <w:pStyle w:val="Datoer"/>
              <w:rPr>
                <w:noProof/>
                <w:color w:val="FF0000"/>
                <w:lang w:eastAsia="nb-NO"/>
              </w:rPr>
            </w:pPr>
            <w:r>
              <w:rPr>
                <w:noProof/>
                <w:lang w:eastAsia="nb-NO"/>
              </w:rPr>
              <w:t>11</w:t>
            </w:r>
          </w:p>
          <w:p w:rsidRPr="00B87096" w:rsidR="007A1415" w:rsidP="00841285" w:rsidRDefault="007A1415" w14:paraId="686AD274" w14:textId="233724F4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9" w:type="dxa"/>
            <w:tcMar/>
          </w:tcPr>
          <w:p w:rsidRPr="00FD227F" w:rsidR="00697D23" w:rsidP="00C738D4" w:rsidRDefault="00075737" w14:paraId="6518914B" w14:textId="7A7E49F5">
            <w:pPr>
              <w:pStyle w:val="Datoer"/>
              <w:rPr>
                <w:lang w:val="se-NO"/>
              </w:rPr>
            </w:pPr>
            <w:r w:rsidRPr="00C974EA">
              <w:rPr>
                <w:noProof/>
                <w:color w:val="FF0000"/>
                <w:lang w:bidi="nb-NO"/>
              </w:rPr>
              <w:t>1</w:t>
            </w:r>
            <w:r w:rsidR="00AC08A0">
              <w:rPr>
                <w:noProof/>
                <w:color w:val="FF0000"/>
                <w:lang w:bidi="nb-NO"/>
              </w:rPr>
              <w:t>2</w:t>
            </w:r>
            <w:r w:rsidR="00211500">
              <w:rPr>
                <w:noProof/>
                <w:lang w:bidi="nb-NO"/>
              </w:rPr>
              <w:t xml:space="preserve"> </w:t>
            </w:r>
          </w:p>
        </w:tc>
      </w:tr>
      <w:tr w:rsidRPr="002C4A01" w:rsidR="00D35FCA" w:rsidTr="64386DCA" w14:paraId="62536405" w14:textId="77777777">
        <w:trPr>
          <w:trHeight w:val="1531" w:hRule="exact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7" w:type="dxa"/>
            <w:tcMar/>
          </w:tcPr>
          <w:p w:rsidRPr="005A7CFC" w:rsidR="00D35FCA" w:rsidP="00841285" w:rsidRDefault="00170255" w14:paraId="1CA01849" w14:textId="7EBD5931">
            <w:pPr>
              <w:pStyle w:val="Datoer"/>
              <w:rPr>
                <w:noProof/>
                <w:lang w:val="se-NO" w:bidi="nb-NO"/>
              </w:rPr>
            </w:pPr>
            <w:r w:rsidRPr="005A7CFC">
              <w:rPr>
                <w:noProof/>
                <w:lang w:val="se-NO" w:bidi="nb-NO"/>
              </w:rPr>
              <w:t>1</w:t>
            </w:r>
            <w:r w:rsidR="00AC08A0">
              <w:rPr>
                <w:noProof/>
                <w:lang w:val="se-NO" w:bidi="nb-NO"/>
              </w:rPr>
              <w:t>3</w:t>
            </w:r>
          </w:p>
          <w:p w:rsidRPr="00B87096" w:rsidR="007A1415" w:rsidP="00841285" w:rsidRDefault="007A1415" w14:paraId="39CD8370" w14:textId="4FCA3D57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D35FCA" w:rsidP="00841285" w:rsidRDefault="00AC08A0" w14:paraId="1C38401F" w14:textId="5F02B82A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tcMar/>
          </w:tcPr>
          <w:p w:rsidRPr="00B87096" w:rsidR="00D35FCA" w:rsidP="00841285" w:rsidRDefault="00AC08A0" w14:paraId="3500B656" w14:textId="7FDAF008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697D23" w:rsidP="00E55D52" w:rsidRDefault="00170255" w14:paraId="775FC93F" w14:textId="61577FA5">
            <w:pPr>
              <w:pStyle w:val="Datoer"/>
              <w:rPr>
                <w:lang w:val="se-NO"/>
              </w:rPr>
            </w:pPr>
            <w:r w:rsidRPr="00EC73D8">
              <w:rPr>
                <w:noProof/>
                <w:color w:val="auto"/>
                <w:lang w:val="se-NO" w:bidi="nb-NO"/>
              </w:rPr>
              <w:t>1</w:t>
            </w:r>
            <w:r w:rsidRPr="00EC73D8" w:rsidR="00AC08A0">
              <w:rPr>
                <w:noProof/>
                <w:color w:val="auto"/>
                <w:lang w:val="se-NO" w:bidi="nb-NO"/>
              </w:rPr>
              <w:t>6</w:t>
            </w:r>
            <w:r w:rsidRPr="00EC73D8" w:rsidR="007A1415">
              <w:rPr>
                <w:noProof/>
                <w:color w:val="auto"/>
                <w:lang w:eastAsia="nb-NO"/>
              </w:rP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="000F5806" w:rsidP="00E55D52" w:rsidRDefault="00170255" w14:paraId="0703CA8F" w14:textId="5786E88E">
            <w:pPr>
              <w:pStyle w:val="Datoer"/>
              <w:rPr>
                <w:color w:val="auto"/>
                <w:sz w:val="16"/>
              </w:rPr>
            </w:pPr>
            <w:r w:rsidRPr="00EC73D8">
              <w:rPr>
                <w:noProof/>
                <w:color w:val="auto"/>
                <w:lang w:val="se-NO" w:bidi="nb-NO"/>
              </w:rPr>
              <w:t>1</w:t>
            </w:r>
            <w:r w:rsidRPr="00EC73D8" w:rsidR="00AC08A0">
              <w:rPr>
                <w:noProof/>
                <w:color w:val="auto"/>
                <w:lang w:val="se-NO" w:bidi="nb-NO"/>
              </w:rPr>
              <w:t>7</w:t>
            </w:r>
            <w:r w:rsidR="00B15A62">
              <w:rPr>
                <w:noProof/>
                <w:color w:val="auto"/>
                <w:lang w:val="se-NO" w:bidi="nb-NO"/>
              </w:rPr>
              <w:t xml:space="preserve"> </w:t>
            </w:r>
            <w:r w:rsidR="00B15A62"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5738CFAD" wp14:editId="398406F3">
                      <wp:extent cx="86360" cy="86360"/>
                      <wp:effectExtent l="0" t="0" r="8890" b="8890"/>
                      <wp:docPr id="5024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black [3213]" stroked="f" w14:anchorId="4EDDF6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  <w:p w:rsidR="00697D23" w:rsidP="00697D23" w:rsidRDefault="00697D23" w14:paraId="4A6F457F" w14:textId="248002AF">
            <w:pPr>
              <w:pStyle w:val="merkedager"/>
              <w:framePr w:hSpace="0" w:wrap="auto" w:hAnchor="text" w:vAnchor="margin" w:yAlign="inline"/>
            </w:pPr>
          </w:p>
          <w:p w:rsidRPr="00B87096" w:rsidR="00697D23" w:rsidP="00697D23" w:rsidRDefault="00697D23" w14:paraId="30B86515" w14:textId="3758A0B6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="00531185" w:rsidP="00E84E3A" w:rsidRDefault="00170255" w14:paraId="0ACB460C" w14:textId="24DCB424">
            <w:pPr>
              <w:pStyle w:val="Datoer"/>
              <w:rPr>
                <w:color w:val="auto"/>
                <w:sz w:val="16"/>
              </w:rPr>
            </w:pPr>
            <w:r>
              <w:rPr>
                <w:noProof/>
                <w:lang w:val="se-NO" w:bidi="nb-NO"/>
              </w:rPr>
              <w:t>1</w:t>
            </w:r>
            <w:r w:rsidR="00AC08A0">
              <w:rPr>
                <w:noProof/>
                <w:lang w:val="se-NO" w:bidi="nb-NO"/>
              </w:rPr>
              <w:t>8</w:t>
            </w:r>
            <w:r w:rsidRPr="00162A27" w:rsidR="00E33609">
              <w:rPr>
                <w:noProof/>
                <w:color w:val="FF0000"/>
                <w:lang w:eastAsia="nb-NO"/>
              </w:rPr>
              <w:t xml:space="preserve"> </w:t>
            </w:r>
          </w:p>
          <w:p w:rsidR="00697D23" w:rsidP="00697D23" w:rsidRDefault="00697D23" w14:paraId="7B1BFB61" w14:textId="41E2572D">
            <w:pPr>
              <w:pStyle w:val="merkedager"/>
              <w:framePr w:hSpace="0" w:wrap="auto" w:hAnchor="text" w:vAnchor="margin" w:yAlign="inline"/>
            </w:pPr>
          </w:p>
          <w:p w:rsidRPr="00B87096" w:rsidR="00697D23" w:rsidP="00697D23" w:rsidRDefault="00697D23" w14:paraId="2D0A9F63" w14:textId="6B7C71F5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9" w:type="dxa"/>
            <w:tcMar/>
          </w:tcPr>
          <w:p w:rsidRPr="00FD227F" w:rsidR="00697D23" w:rsidP="00D61FC6" w:rsidRDefault="00AC08A0" w14:paraId="0B915AC1" w14:textId="2A607AF9">
            <w:pPr>
              <w:pStyle w:val="Datoer"/>
              <w:rPr>
                <w:lang w:val="se-NO"/>
              </w:rPr>
            </w:pPr>
            <w:r>
              <w:rPr>
                <w:noProof/>
                <w:color w:val="FF0000"/>
                <w:lang w:val="se-NO"/>
              </w:rPr>
              <w:t>19</w:t>
            </w:r>
          </w:p>
        </w:tc>
      </w:tr>
      <w:tr w:rsidRPr="002C4A01" w:rsidR="00D35FCA" w:rsidTr="64386DCA" w14:paraId="210F2E9A" w14:textId="77777777">
        <w:trPr>
          <w:trHeight w:val="1531" w:hRule="exact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7" w:type="dxa"/>
            <w:tcMar/>
          </w:tcPr>
          <w:p w:rsidRPr="00B87096" w:rsidR="00697D23" w:rsidP="00280180" w:rsidRDefault="003802BC" w14:paraId="3430FFB7" w14:textId="50C8E6A0">
            <w:pPr>
              <w:pStyle w:val="Datoer"/>
              <w:rPr>
                <w:lang w:val="se-NO"/>
              </w:rPr>
            </w:pPr>
            <w:r w:rsidRPr="00EC73D8">
              <w:rPr>
                <w:noProof/>
                <w:color w:val="auto"/>
                <w:lang w:val="se-NO" w:bidi="nb-NO"/>
              </w:rPr>
              <w:t>2</w:t>
            </w:r>
            <w:r w:rsidRPr="00EC73D8" w:rsidR="00AC08A0">
              <w:rPr>
                <w:noProof/>
                <w:color w:val="auto"/>
                <w:lang w:val="se-NO" w:bidi="nb-NO"/>
              </w:rPr>
              <w:t>0</w:t>
            </w:r>
            <w:r w:rsidR="00545095">
              <w:rPr>
                <w:noProof/>
                <w:lang w:val="se-NO" w:bidi="nb-NO"/>
              </w:rP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D35FCA" w:rsidP="00841285" w:rsidRDefault="00AC08A0" w14:paraId="56CED889" w14:textId="1245BB43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tcMar/>
          </w:tcPr>
          <w:p w:rsidRPr="00B87096" w:rsidR="00D35FCA" w:rsidP="00841285" w:rsidRDefault="00AC08A0" w14:paraId="5855DD6E" w14:textId="36586136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D35FCA" w:rsidP="00841285" w:rsidRDefault="00AC08A0" w14:paraId="711CA0BF" w14:textId="7F89B702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="00D35FCA" w:rsidP="00841285" w:rsidRDefault="007A1415" w14:paraId="46E09E93" w14:textId="3A79324B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2</w:t>
            </w:r>
            <w:r w:rsidR="00AC08A0">
              <w:rPr>
                <w:noProof/>
                <w:lang w:val="se-NO" w:bidi="nb-NO"/>
              </w:rPr>
              <w:t>4</w:t>
            </w:r>
            <w:r w:rsidR="00B15A62">
              <w:rPr>
                <w:noProof/>
                <w:lang w:val="se-NO" w:bidi="nb-NO"/>
              </w:rPr>
              <w:t xml:space="preserve"> </w:t>
            </w:r>
            <w:r w:rsidRPr="00162A27" w:rsidR="00B15A62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4BA4420A" wp14:editId="7786502C">
                      <wp:extent cx="86360" cy="86360"/>
                      <wp:effectExtent l="0" t="0" r="8890" b="8890"/>
                      <wp:docPr id="4944" name="Shape 4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66833" y="114072"/>
                                    </a:moveTo>
                                    <a:cubicBezTo>
                                      <a:pt x="79544" y="99650"/>
                                      <a:pt x="87272" y="80733"/>
                                      <a:pt x="87272" y="60000"/>
                                    </a:cubicBezTo>
                                    <a:cubicBezTo>
                                      <a:pt x="87272" y="39266"/>
                                      <a:pt x="79544" y="20350"/>
                                      <a:pt x="66833" y="5927"/>
                                    </a:cubicBezTo>
                                    <a:cubicBezTo>
                                      <a:pt x="93722" y="9294"/>
                                      <a:pt x="114544" y="32194"/>
                                      <a:pt x="114544" y="60000"/>
                                    </a:cubicBezTo>
                                    <a:cubicBezTo>
                                      <a:pt x="114544" y="87805"/>
                                      <a:pt x="93722" y="110705"/>
                                      <a:pt x="66833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1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1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shape id="Shape 4951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66833,114072c79544,99650,87272,80733,87272,60000,87272,39266,79544,20350,66833,5927v26889,3367,47711,26267,47711,54073c114544,87805,93722,110705,66833,114072m60000,c26861,,,26861,,60000v,33138,26861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" w14:anchorId="14D396E2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  <w:p w:rsidR="00531185" w:rsidP="00531185" w:rsidRDefault="00531185" w14:paraId="00FEC924" w14:textId="77777777">
            <w:pPr>
              <w:jc w:val="center"/>
              <w:rPr>
                <w:rFonts w:ascii="Jura Medium" w:hAnsi="Jura Medium"/>
                <w:noProof/>
                <w:color w:val="000000" w:themeColor="text1"/>
                <w:sz w:val="48"/>
                <w:lang w:val="se-NO" w:bidi="nb-NO"/>
              </w:rPr>
            </w:pPr>
          </w:p>
          <w:p w:rsidRPr="00531185" w:rsidR="00531185" w:rsidP="00531185" w:rsidRDefault="00531185" w14:paraId="724FACC7" w14:textId="07DB8ED9">
            <w:pPr>
              <w:rPr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D35FCA" w:rsidP="00841285" w:rsidRDefault="00AC08A0" w14:paraId="75A455FC" w14:textId="7AC5D857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9" w:type="dxa"/>
            <w:tcMar/>
          </w:tcPr>
          <w:p w:rsidRPr="00E96ECA" w:rsidR="00D35FCA" w:rsidP="00841285" w:rsidRDefault="003802BC" w14:paraId="3C83A2F4" w14:textId="2CFC0203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 w:bidi="nb-NO"/>
              </w:rPr>
              <w:t>2</w:t>
            </w:r>
            <w:r w:rsidR="00AC08A0">
              <w:rPr>
                <w:noProof/>
                <w:color w:val="FF0000"/>
                <w:lang w:val="se-NO" w:bidi="nb-NO"/>
              </w:rPr>
              <w:t>6</w:t>
            </w:r>
            <w:r w:rsidR="004B472D">
              <w:rPr>
                <w:noProof/>
                <w:lang w:eastAsia="nb-NO"/>
              </w:rPr>
              <w:t xml:space="preserve"> </w:t>
            </w:r>
          </w:p>
        </w:tc>
      </w:tr>
      <w:tr w:rsidRPr="002C4A01" w:rsidR="00D35FCA" w:rsidTr="64386DCA" w14:paraId="043980D2" w14:textId="77777777">
        <w:trPr>
          <w:trHeight w:val="1531" w:hRule="exact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7" w:type="dxa"/>
            <w:tcMar/>
          </w:tcPr>
          <w:p w:rsidRPr="00B87096" w:rsidR="00D35FCA" w:rsidP="00841285" w:rsidRDefault="00170255" w14:paraId="5E7B9A1E" w14:textId="6BC91658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</w:t>
            </w:r>
            <w:r w:rsidR="00AC08A0">
              <w:rPr>
                <w:noProof/>
                <w:lang w:val="se-NO" w:bidi="nb-NO"/>
              </w:rPr>
              <w:t>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D35FCA" w:rsidP="00841285" w:rsidRDefault="00CD7E57" w14:paraId="46D45860" w14:textId="555E9099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</w:t>
            </w:r>
            <w:r w:rsidR="00AC08A0">
              <w:rPr>
                <w:noProof/>
                <w:lang w:val="se-NO" w:bidi="nb-NO"/>
              </w:rPr>
              <w:t>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tcMar/>
          </w:tcPr>
          <w:p w:rsidR="00D35FCA" w:rsidP="00841285" w:rsidRDefault="00AC08A0" w14:paraId="5C93AE2C" w14:textId="0A9A7F49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29</w:t>
            </w:r>
          </w:p>
          <w:p w:rsidRPr="003335EB" w:rsidR="009A2A23" w:rsidP="00841285" w:rsidRDefault="009A2A23" w14:paraId="5B4F2ECB" w14:textId="6CBA6CF3">
            <w:pPr>
              <w:pStyle w:val="Datoer"/>
              <w:rPr>
                <w:rFonts w:ascii="Calibri Light" w:hAnsi="Calibri Light" w:cs="Calibri Light"/>
                <w:noProof/>
                <w:sz w:val="18"/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D35FCA" w:rsidP="38F382CD" w:rsidRDefault="00AC08A0" w14:paraId="2269F6CF" w14:textId="4C503667">
            <w:pPr>
              <w:pStyle w:val="Datoer"/>
              <w:rPr>
                <w:noProof/>
                <w:lang w:val="se-NO"/>
              </w:rPr>
            </w:pPr>
            <w:r w:rsidRPr="64386DCA" w:rsidR="00AC08A0">
              <w:rPr>
                <w:noProof/>
                <w:color w:val="auto"/>
                <w:lang w:eastAsia="nb-NO"/>
              </w:rPr>
              <w:t>30</w:t>
            </w:r>
          </w:p>
          <w:p w:rsidRPr="00B87096" w:rsidR="00D35FCA" w:rsidP="38F382CD" w:rsidRDefault="00D35FCA" w14:paraId="07C30C5F" w14:textId="60B9384C">
            <w:pPr>
              <w:pStyle w:val="Datoer"/>
              <w:rPr>
                <w:rFonts w:ascii="Calibri Light" w:hAnsi="Calibri Light" w:eastAsia="Calibri Light" w:cs="Calibri Light"/>
                <w:noProof/>
                <w:color w:val="auto"/>
                <w:sz w:val="18"/>
                <w:lang w:eastAsia="nb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D35FCA" w:rsidP="00841285" w:rsidRDefault="00D35FCA" w14:paraId="60BE5E32" w14:textId="29E87A22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D35FCA" w:rsidP="00841285" w:rsidRDefault="00D35FCA" w14:paraId="02307B29" w14:textId="1D835715">
            <w:pPr>
              <w:pStyle w:val="Datoer"/>
              <w:rPr>
                <w:noProof/>
                <w:lang w:val="se-NO"/>
              </w:rPr>
            </w:pP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= 0,""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&lt;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DocVariable MonthEnd \@ d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=E10+1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27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"" 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fldChar w:fldCharType="end"/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9" w:type="dxa"/>
            <w:tcMar/>
          </w:tcPr>
          <w:p w:rsidRPr="0055129C" w:rsidR="00D35FCA" w:rsidP="00841285" w:rsidRDefault="00D35FCA" w14:paraId="18F182F4" w14:textId="5757567D">
            <w:pPr>
              <w:pStyle w:val="Datoer"/>
              <w:tabs>
                <w:tab w:val="right" w:pos="2052"/>
              </w:tabs>
              <w:rPr>
                <w:noProof/>
                <w:lang w:val="se-NO"/>
              </w:rPr>
            </w:pP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0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= 0,""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27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&lt;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DocVariable MonthEnd \@ d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31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=F10+1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""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>
              <w:rPr>
                <w:noProof/>
                <w:color w:val="FF0000"/>
                <w:lang w:bidi="nb-NO"/>
              </w:rPr>
              <w:tab/>
            </w:r>
          </w:p>
        </w:tc>
      </w:tr>
    </w:tbl>
    <w:p w:rsidRPr="004E010B" w:rsidR="003C6891" w:rsidP="003C6891" w:rsidRDefault="003C6891" w14:paraId="2C615507" w14:textId="77777777">
      <w:pPr>
        <w:pStyle w:val="Datoer"/>
        <w:rPr>
          <w:lang w:val="se-NO"/>
        </w:rPr>
      </w:pPr>
    </w:p>
    <w:p w:rsidR="003C6891" w:rsidP="003C6891" w:rsidRDefault="00CD0219" w14:paraId="2D07C596" w14:textId="41CF200B">
      <w:pPr>
        <w:rPr>
          <w:lang w:val="se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3B7A23" wp14:editId="5263F64E">
                <wp:simplePos x="0" y="0"/>
                <wp:positionH relativeFrom="column">
                  <wp:posOffset>-697230</wp:posOffset>
                </wp:positionH>
                <wp:positionV relativeFrom="paragraph">
                  <wp:posOffset>327660</wp:posOffset>
                </wp:positionV>
                <wp:extent cx="10993755" cy="5100955"/>
                <wp:effectExtent l="0" t="0" r="0" b="4445"/>
                <wp:wrapNone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3755" cy="5100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0219" w:rsidP="00CD0219" w:rsidRDefault="00CD0219" w14:paraId="6735AFA7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</w:p>
                          <w:p w:rsidRPr="00CD0219" w:rsidR="00CD0219" w:rsidP="00CD0219" w:rsidRDefault="00CD0219" w14:paraId="11A07875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  <w:proofErr w:type="spellStart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>Bija</w:t>
                            </w:r>
                            <w:proofErr w:type="spellEnd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 xml:space="preserve"> gova ja </w:t>
                            </w:r>
                            <w:proofErr w:type="spellStart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>teavstta</w:t>
                            </w:r>
                            <w:proofErr w:type="spellEnd"/>
                          </w:p>
                          <w:p w:rsidRPr="00CD0219" w:rsidR="00CD0219" w:rsidP="00CD0219" w:rsidRDefault="00CD0219" w14:paraId="2E5FBA86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Tekstboks 31" style="position:absolute;margin-left:-54.9pt;margin-top:25.8pt;width:865.65pt;height:401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" w14:anchorId="183B7A23">
                <v:textbox>
                  <w:txbxContent>
                    <w:p w:rsidR="00CD0219" w:rsidP="00CD0219" w:rsidRDefault="00CD0219" w14:paraId="6735AFA7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</w:p>
                    <w:p w:rsidRPr="00CD0219" w:rsidR="00CD0219" w:rsidP="00CD0219" w:rsidRDefault="00CD0219" w14:paraId="11A07875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  <w:proofErr w:type="spellStart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>Bija</w:t>
                      </w:r>
                      <w:proofErr w:type="spellEnd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 xml:space="preserve"> gova ja </w:t>
                      </w:r>
                      <w:proofErr w:type="spellStart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>teavstta</w:t>
                      </w:r>
                      <w:proofErr w:type="spellEnd"/>
                    </w:p>
                    <w:p w:rsidRPr="00CD0219" w:rsidR="00CD0219" w:rsidP="00CD0219" w:rsidRDefault="00CD0219" w14:paraId="2E5FBA86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Pr="00750231" w:rsidR="003C6891" w:rsidP="003C6891" w:rsidRDefault="003C6891" w14:paraId="1E33CF61" w14:textId="373C66D7">
      <w:pPr>
        <w:pStyle w:val="Datoer"/>
      </w:pPr>
    </w:p>
    <w:p w:rsidR="003C6891" w:rsidP="003C6891" w:rsidRDefault="003C6891" w14:paraId="44A78571" w14:textId="77777777">
      <w:pPr>
        <w:rPr>
          <w:lang w:val="se-NO"/>
        </w:rPr>
      </w:pPr>
    </w:p>
    <w:p w:rsidR="003C6891" w:rsidP="003C6891" w:rsidRDefault="003C6891" w14:paraId="69B72BA5" w14:textId="77777777">
      <w:pPr>
        <w:rPr>
          <w:lang w:val="se-NO"/>
        </w:rPr>
      </w:pPr>
    </w:p>
    <w:p w:rsidR="003C6891" w:rsidP="003C6891" w:rsidRDefault="003C6891" w14:paraId="331252DA" w14:textId="77777777">
      <w:pPr>
        <w:rPr>
          <w:lang w:val="se-NO"/>
        </w:rPr>
      </w:pPr>
    </w:p>
    <w:p w:rsidR="003C6891" w:rsidP="003C6891" w:rsidRDefault="003C6891" w14:paraId="61013CFA" w14:textId="77777777">
      <w:pPr>
        <w:rPr>
          <w:lang w:val="se-NO"/>
        </w:rPr>
      </w:pPr>
    </w:p>
    <w:p w:rsidR="003C6891" w:rsidP="003C6891" w:rsidRDefault="003C6891" w14:paraId="078D1D1D" w14:textId="77777777">
      <w:pPr>
        <w:rPr>
          <w:lang w:val="se-NO"/>
        </w:rPr>
      </w:pPr>
    </w:p>
    <w:p w:rsidR="003C6891" w:rsidP="003C6891" w:rsidRDefault="003C6891" w14:paraId="4BA2904A" w14:textId="13E7046E">
      <w:pPr>
        <w:rPr>
          <w:lang w:val="se-NO"/>
        </w:rPr>
      </w:pPr>
    </w:p>
    <w:p w:rsidR="003C6891" w:rsidP="003C6891" w:rsidRDefault="003C6891" w14:paraId="36864DE9" w14:textId="772B1568">
      <w:pPr>
        <w:rPr>
          <w:lang w:val="se-NO"/>
        </w:rPr>
      </w:pPr>
    </w:p>
    <w:p w:rsidR="003C6891" w:rsidP="003C6891" w:rsidRDefault="003C6891" w14:paraId="5967B41E" w14:textId="77777777">
      <w:pPr>
        <w:rPr>
          <w:lang w:val="se-NO"/>
        </w:rPr>
      </w:pPr>
    </w:p>
    <w:p w:rsidR="003C6891" w:rsidP="003C6891" w:rsidRDefault="003C6891" w14:paraId="7A75BFE2" w14:textId="77777777">
      <w:pPr>
        <w:rPr>
          <w:lang w:val="se-NO"/>
        </w:rPr>
      </w:pPr>
    </w:p>
    <w:p w:rsidRPr="006F0D51" w:rsidR="003C6891" w:rsidP="003C6891" w:rsidRDefault="003C6891" w14:paraId="124F2AE7" w14:textId="087313E6"/>
    <w:p w:rsidR="003C6891" w:rsidP="003C6891" w:rsidRDefault="003C6891" w14:paraId="022DA5AE" w14:textId="77777777">
      <w:pPr>
        <w:rPr>
          <w:lang w:val="se-NO"/>
        </w:rPr>
      </w:pPr>
    </w:p>
    <w:p w:rsidR="003C6891" w:rsidP="003C6891" w:rsidRDefault="003C6891" w14:paraId="2C39BBCF" w14:textId="77777777">
      <w:pPr>
        <w:rPr>
          <w:lang w:val="se-NO"/>
        </w:rPr>
      </w:pPr>
    </w:p>
    <w:p w:rsidR="003C6891" w:rsidP="003C6891" w:rsidRDefault="003C6891" w14:paraId="3DE6C580" w14:textId="77777777">
      <w:pPr>
        <w:rPr>
          <w:lang w:val="se-NO"/>
        </w:rPr>
      </w:pPr>
    </w:p>
    <w:p w:rsidR="003C6891" w:rsidP="003C6891" w:rsidRDefault="003C6891" w14:paraId="59338D0D" w14:textId="77777777">
      <w:pPr>
        <w:rPr>
          <w:lang w:val="se-NO"/>
        </w:rPr>
      </w:pPr>
    </w:p>
    <w:p w:rsidRPr="0082217B" w:rsidR="003C6891" w:rsidP="003C6891" w:rsidRDefault="003C6891" w14:paraId="29B7057D" w14:textId="77777777"/>
    <w:p w:rsidRPr="0082217B" w:rsidR="003C6891" w:rsidP="003C6891" w:rsidRDefault="003C6891" w14:paraId="6D5A571C" w14:textId="77777777"/>
    <w:p w:rsidRPr="0082217B" w:rsidR="003C6891" w:rsidP="003C6891" w:rsidRDefault="003C6891" w14:paraId="3DCCD10C" w14:textId="77777777"/>
    <w:p w:rsidRPr="0082217B" w:rsidR="003C6891" w:rsidP="003C6891" w:rsidRDefault="003C6891" w14:paraId="757C8735" w14:textId="77777777"/>
    <w:p w:rsidR="003C6891" w:rsidP="003C6891" w:rsidRDefault="003C6891" w14:paraId="455BF1E4" w14:textId="77777777"/>
    <w:p w:rsidR="003C6891" w:rsidP="003C6891" w:rsidRDefault="003C6891" w14:paraId="735B988F" w14:textId="77777777"/>
    <w:p w:rsidR="003C6891" w:rsidP="003C6891" w:rsidRDefault="003C6891" w14:paraId="1BF892E6" w14:textId="77777777"/>
    <w:p w:rsidR="003C6891" w:rsidP="003C6891" w:rsidRDefault="003C6891" w14:paraId="2A28393A" w14:textId="77777777"/>
    <w:p w:rsidR="003C6891" w:rsidP="003C6891" w:rsidRDefault="003C6891" w14:paraId="64283E55" w14:textId="77777777"/>
    <w:p w:rsidR="003C6891" w:rsidP="003C6891" w:rsidRDefault="003C6891" w14:paraId="76EC4207" w14:textId="77777777"/>
    <w:p w:rsidR="003C6891" w:rsidP="003C6891" w:rsidRDefault="003C6891" w14:paraId="60AE101C" w14:textId="77777777"/>
    <w:p w:rsidR="003C6891" w:rsidP="003C6891" w:rsidRDefault="003C6891" w14:paraId="10ACEEE5" w14:textId="77777777"/>
    <w:p w:rsidR="003C6891" w:rsidP="003C6891" w:rsidRDefault="003C6891" w14:paraId="5555902C" w14:textId="77777777"/>
    <w:p w:rsidR="003C6891" w:rsidP="003C6891" w:rsidRDefault="003C6891" w14:paraId="4E88BEAD" w14:textId="77777777"/>
    <w:p w:rsidR="003C6891" w:rsidP="003C6891" w:rsidRDefault="003C6891" w14:paraId="6F07D2C1" w14:textId="77777777"/>
    <w:p w:rsidR="003C6891" w:rsidP="003C6891" w:rsidRDefault="003C6891" w14:paraId="1A2D2323" w14:textId="77777777"/>
    <w:p w:rsidR="003C6891" w:rsidP="003C6891" w:rsidRDefault="003C6891" w14:paraId="50A9B447" w14:textId="77777777"/>
    <w:p w:rsidR="003C6891" w:rsidP="003C6891" w:rsidRDefault="003C6891" w14:paraId="5E37C92A" w14:textId="77777777"/>
    <w:p w:rsidR="003C6891" w:rsidP="003C6891" w:rsidRDefault="003C6891" w14:paraId="1D2D2F92" w14:textId="77777777"/>
    <w:p w:rsidR="003C6891" w:rsidP="003C6891" w:rsidRDefault="003C6891" w14:paraId="6986A950" w14:textId="6FF3883E"/>
    <w:p w:rsidR="00D85EAC" w:rsidP="003C6891" w:rsidRDefault="00D85EAC" w14:paraId="6CBE9D4B" w14:textId="67A5404D"/>
    <w:p w:rsidR="00D85EAC" w:rsidP="003C6891" w:rsidRDefault="00D85EAC" w14:paraId="49A0C621" w14:textId="7B3DF741"/>
    <w:p w:rsidR="0020103A" w:rsidP="003C6891" w:rsidRDefault="0020103A" w14:paraId="134382DC" w14:textId="755D44BE"/>
    <w:p w:rsidR="0020103A" w:rsidP="003C6891" w:rsidRDefault="0020103A" w14:paraId="162313FA" w14:textId="5AC22779"/>
    <w:p w:rsidR="0020103A" w:rsidP="003C6891" w:rsidRDefault="0020103A" w14:paraId="65713C00" w14:textId="4417AD2F"/>
    <w:p w:rsidR="0020103A" w:rsidP="003C6891" w:rsidRDefault="0020103A" w14:paraId="5B5BAE1A" w14:textId="673306F7"/>
    <w:p w:rsidR="0020103A" w:rsidP="003C6891" w:rsidRDefault="0020103A" w14:paraId="2B9F24AC" w14:textId="134EA664"/>
    <w:p w:rsidR="0020103A" w:rsidP="003C6891" w:rsidRDefault="0020103A" w14:paraId="4B51FDE1" w14:textId="23857961"/>
    <w:p w:rsidR="0020103A" w:rsidP="003C6891" w:rsidRDefault="0020103A" w14:paraId="12C33D40" w14:textId="77777777"/>
    <w:p w:rsidR="00D85EAC" w:rsidP="003C6891" w:rsidRDefault="00D85EAC" w14:paraId="1C240A83" w14:textId="77777777"/>
    <w:sdt>
      <w:sdtPr>
        <w:rPr>
          <w:rStyle w:val="Overskrift1Tegn"/>
        </w:rPr>
        <w:tag w:val="Ođđajagimánnu/tsïengele/ådåjakmánno"/>
        <w:id w:val="-1347097632"/>
        <w:placeholder>
          <w:docPart w:val="7825549AA13145E5B9871E1458A5398C"/>
        </w:placeholder>
        <w15:color w:val="FFFFFF"/>
        <w:dropDownList>
          <w:listItem w:value="Velg et element."/>
          <w:listItem w:displayText="Miessemánnu" w:value="Miessemánnu"/>
        </w:dropDownList>
      </w:sdtPr>
      <w:sdtEndPr>
        <w:rPr>
          <w:rStyle w:val="Standardskriftforavsnitt"/>
        </w:rPr>
      </w:sdtEndPr>
      <w:sdtContent>
        <w:p w:rsidRPr="000029E4" w:rsidR="003C6891" w:rsidP="003C6891" w:rsidRDefault="00085E66" w14:paraId="6E1A4185" w14:textId="4982D88B">
          <w:pPr>
            <w:pStyle w:val="Overskrift1"/>
          </w:pPr>
          <w:r>
            <w:rPr>
              <w:rStyle w:val="Overskrift1Tegn"/>
            </w:rPr>
            <w:t>Miessemánnu</w:t>
          </w:r>
        </w:p>
      </w:sdtContent>
    </w:sdt>
    <w:tbl>
      <w:tblPr>
        <w:tblStyle w:val="Rutenettabell1lysuthevingsfarge4"/>
        <w:tblpPr w:leftFromText="141" w:rightFromText="141" w:vertAnchor="text" w:horzAnchor="margin" w:tblpY="-18"/>
        <w:tblW w:w="15863" w:type="dxa"/>
        <w:tblLook w:val="0420" w:firstRow="1" w:lastRow="0" w:firstColumn="0" w:lastColumn="0" w:noHBand="0" w:noVBand="1"/>
        <w:tblCaption w:val="Oppsettstabell"/>
      </w:tblPr>
      <w:tblGrid>
        <w:gridCol w:w="2268"/>
        <w:gridCol w:w="2268"/>
        <w:gridCol w:w="2255"/>
        <w:gridCol w:w="2268"/>
        <w:gridCol w:w="2268"/>
        <w:gridCol w:w="2268"/>
        <w:gridCol w:w="2268"/>
      </w:tblGrid>
      <w:tr w:rsidRPr="002C4A01" w:rsidR="00DE7479" w:rsidTr="64386DCA" w14:paraId="559DBBE8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3E5F6" w:themeFill="accent3" w:themeFillTint="33"/>
            <w:tcMar/>
          </w:tcPr>
          <w:p w:rsidR="00DE7479" w:rsidP="00DE7479" w:rsidRDefault="00DE7479" w14:paraId="320D0E48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151956691"/>
              <w:placeholder>
                <w:docPart w:val="58AFBAF6F0004A8FAFB3DB5B182E6FC5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  <w:sz w:val="36"/>
                <w:szCs w:val="36"/>
              </w:rPr>
            </w:sdtEndPr>
            <w:sdtContent>
              <w:p w:rsidRPr="00DE7479" w:rsidR="00DE7479" w:rsidP="00DE7479" w:rsidRDefault="00DE7479" w14:paraId="39E9C157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Mánnodat</w:t>
                </w:r>
              </w:p>
            </w:sdtContent>
          </w:sdt>
          <w:sdt>
            <w:sdtPr>
              <w:rPr>
                <w:rStyle w:val="DagerTegn"/>
                <w:sz w:val="36"/>
                <w:szCs w:val="36"/>
              </w:rPr>
              <w:tag w:val="Duorastat"/>
              <w:id w:val="1806734669"/>
              <w:placeholder>
                <w:docPart w:val="E3FD7BF66C024AAD87A6BDC71C9F858C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  <w:sz w:val="36"/>
                <w:szCs w:val="36"/>
              </w:rPr>
            </w:sdtEndPr>
            <w:sdtContent>
              <w:p w:rsidRPr="009470D9" w:rsidR="00DE7479" w:rsidP="00DE7479" w:rsidRDefault="00DE7479" w14:paraId="099EB83E" w14:textId="57AAF0A2">
                <w:pPr>
                  <w:pStyle w:val="Dager"/>
                  <w:framePr w:hSpace="0" w:wrap="auto" w:hAnchor="text" w:vAnchor="margin" w:yAlign="inline"/>
                </w:pPr>
                <w:r w:rsidRPr="00DE7479">
                  <w:rPr>
                    <w:rStyle w:val="DagerTegn"/>
                    <w:sz w:val="36"/>
                    <w:szCs w:val="36"/>
                  </w:rPr>
                  <w:t>Vuossárga</w:t>
                </w:r>
              </w:p>
            </w:sdtContent>
          </w:sdt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FEBF5" w:themeFill="accent2" w:themeFillTint="33"/>
            <w:tcMar/>
          </w:tcPr>
          <w:p w:rsidRPr="00DE7479" w:rsidR="00DE7479" w:rsidP="00DE7479" w:rsidRDefault="00DE7479" w14:paraId="17EFBF21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isdat"/>
              <w:id w:val="329100303"/>
              <w:placeholder>
                <w:docPart w:val="AEA89B1A055D44FC938A83EF819F88EC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  <w:sz w:val="36"/>
                <w:szCs w:val="36"/>
              </w:rPr>
            </w:sdtEndPr>
            <w:sdtContent>
              <w:p w:rsidRPr="00DE7479" w:rsidR="00DE7479" w:rsidP="00DE7479" w:rsidRDefault="00DE7479" w14:paraId="638410A1" w14:textId="77777777">
                <w:pPr>
                  <w:pStyle w:val="Dager"/>
                  <w:framePr w:hSpace="0" w:wrap="auto" w:hAnchor="text" w:vAnchor="margin" w:yAlign="inline"/>
                  <w:rPr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Disdat</w:t>
                </w:r>
              </w:p>
            </w:sdtContent>
          </w:sdt>
          <w:sdt>
            <w:sdtPr>
              <w:rPr>
                <w:rStyle w:val="DagerTegn"/>
                <w:sz w:val="36"/>
                <w:szCs w:val="36"/>
              </w:rPr>
              <w:tag w:val="disdat"/>
              <w:id w:val="685554815"/>
              <w:placeholder>
                <w:docPart w:val="DDD37CFDBA68439387F3D768E7CD8F0F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  <w:sz w:val="36"/>
                <w:szCs w:val="36"/>
              </w:rPr>
            </w:sdtEndPr>
            <w:sdtContent>
              <w:p w:rsidRPr="009470D9" w:rsidR="00DE7479" w:rsidP="00DE7479" w:rsidRDefault="00DE7479" w14:paraId="0CD27F16" w14:textId="5C7EE0CE">
                <w:pPr>
                  <w:pStyle w:val="Dager"/>
                  <w:framePr w:hSpace="0" w:wrap="auto" w:hAnchor="text" w:vAnchor="margin" w:yAlign="inline"/>
                  <w:jc w:val="left"/>
                </w:pPr>
                <w:r>
                  <w:rPr>
                    <w:rStyle w:val="DagerTegn"/>
                    <w:sz w:val="36"/>
                    <w:szCs w:val="36"/>
                  </w:rPr>
                  <w:t>Maŋŋebárga</w:t>
                </w:r>
              </w:p>
            </w:sdtContent>
          </w:sdt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shd w:val="clear" w:color="auto" w:fill="BCD9DE" w:themeFill="accent5" w:themeFillTint="66"/>
            <w:tcMar/>
          </w:tcPr>
          <w:p w:rsidRPr="00DE7479" w:rsidR="00DE7479" w:rsidP="00DE7479" w:rsidRDefault="00DE7479" w14:paraId="12AC551C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Gaskavahkku"/>
              <w:id w:val="-967432720"/>
              <w:placeholder>
                <w:docPart w:val="3F37BD418EEE4FD9B71D3652DA10E337"/>
              </w:placeholder>
              <w:dropDownList>
                <w:listItem w:value="Velg et element."/>
                <w:listItem w:displayText="Gaskavahkku" w:value="Gaskavahkku"/>
                <w:listItem w:displayText="Gaskevåhkoe" w:value="Gaskevåhkoe"/>
                <w:listItem w:displayText="Gasskavahkko" w:value="Gasskavahkko"/>
                <w:listItem w:displayText=" " w:value=" "/>
              </w:dropDownList>
            </w:sdtPr>
            <w:sdtEndPr>
              <w:rPr>
                <w:rStyle w:val="DagerTegn"/>
                <w:sz w:val="36"/>
                <w:szCs w:val="36"/>
              </w:rPr>
            </w:sdtEndPr>
            <w:sdtContent>
              <w:p w:rsidRPr="00DE7479" w:rsidR="00DE7479" w:rsidP="00DE7479" w:rsidRDefault="00DE7479" w14:paraId="7849C5F8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Gaskavahkku</w:t>
                </w:r>
              </w:p>
            </w:sdtContent>
          </w:sdt>
          <w:p w:rsidRPr="009470D9" w:rsidR="00DE7479" w:rsidP="00DE7479" w:rsidRDefault="00DE7479" w14:paraId="5F91DA8D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DECEE" w:themeFill="accent5" w:themeFillTint="33"/>
            <w:tcMar/>
          </w:tcPr>
          <w:p w:rsidRPr="00DE7479" w:rsidR="00DE7479" w:rsidP="00DE7479" w:rsidRDefault="00DE7479" w14:paraId="0B926497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-1052847201"/>
              <w:placeholder>
                <w:docPart w:val="52A2EC82177C44849DB472A411FB160A"/>
              </w:placeholder>
              <w:dropDownList>
                <w:listItem w:displayText="Duorastat" w:value="Duorastat"/>
                <w:listItem w:displayText="Duarsta" w:value="Duarsta"/>
                <w:listItem w:displayText="Duorastahka" w:value="Duorastahka"/>
                <w:listItem w:value="Velg et element."/>
                <w:listItem w:displayText=" " w:value=" "/>
              </w:dropDownList>
            </w:sdtPr>
            <w:sdtEndPr>
              <w:rPr>
                <w:rStyle w:val="Standardskriftforavsnitt"/>
                <w:noProof/>
                <w:sz w:val="36"/>
                <w:szCs w:val="36"/>
              </w:rPr>
            </w:sdtEndPr>
            <w:sdtContent>
              <w:p w:rsidRPr="00DE7479" w:rsidR="00DE7479" w:rsidP="00DE7479" w:rsidRDefault="00DE7479" w14:paraId="0A29A15E" w14:textId="77777777">
                <w:pPr>
                  <w:pStyle w:val="Dager"/>
                  <w:framePr w:hSpace="0" w:wrap="auto" w:hAnchor="text" w:vAnchor="margin" w:yAlign="inline"/>
                  <w:rPr>
                    <w:noProof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Duorastat</w:t>
                </w:r>
              </w:p>
            </w:sdtContent>
          </w:sdt>
          <w:p w:rsidRPr="009470D9" w:rsidR="00DE7479" w:rsidP="00DE7479" w:rsidRDefault="00DE7479" w14:paraId="1D750DCD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EBE8EC" w:themeFill="accent6" w:themeFillTint="33"/>
            <w:tcMar/>
          </w:tcPr>
          <w:p w:rsidRPr="00DE7479" w:rsidR="00DE7479" w:rsidP="00DE7479" w:rsidRDefault="00DE7479" w14:paraId="7C48BA41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Bearjadat"/>
              <w:id w:val="-304318255"/>
              <w:placeholder>
                <w:docPart w:val="01945D5D868B4689B6737B97ACA47637"/>
              </w:placeholder>
              <w:dropDownList>
                <w:listItem w:value="Velg et element."/>
                <w:listItem w:displayText="Bearjadat" w:value="Bearjadat"/>
                <w:listItem w:displayText="Bearjadahke" w:value="Bearjadahke"/>
                <w:listItem w:displayText="Bierjjedahka" w:value="Bierjjedahka"/>
                <w:listItem w:displayText=" " w:value=" "/>
              </w:dropDownList>
            </w:sdtPr>
            <w:sdtEndPr>
              <w:rPr>
                <w:rStyle w:val="DagerTegn"/>
                <w:sz w:val="36"/>
                <w:szCs w:val="36"/>
              </w:rPr>
            </w:sdtEndPr>
            <w:sdtContent>
              <w:p w:rsidRPr="00DE7479" w:rsidR="00DE7479" w:rsidP="00DE7479" w:rsidRDefault="00DE7479" w14:paraId="0D1E4567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Bearjadat</w:t>
                </w:r>
              </w:p>
            </w:sdtContent>
          </w:sdt>
          <w:p w:rsidRPr="009470D9" w:rsidR="00DE7479" w:rsidP="00DE7479" w:rsidRDefault="00DE7479" w14:paraId="1161DE40" w14:textId="77777777">
            <w:pPr>
              <w:pStyle w:val="Dager"/>
              <w:framePr w:hSpace="0" w:wrap="auto" w:hAnchor="text" w:vAnchor="margin" w:yAlign="inline"/>
              <w:rPr>
                <w:noProof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7D2D9" w:themeFill="accent6" w:themeFillTint="66"/>
            <w:tcMar/>
          </w:tcPr>
          <w:p w:rsidRPr="00DE7479" w:rsidR="00DE7479" w:rsidP="00DE7479" w:rsidRDefault="00DE7479" w14:paraId="43F34E30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Lávvordat"/>
              <w:id w:val="1225029094"/>
              <w:placeholder>
                <w:docPart w:val="B5B85D5817684FB6A74138C8B07CDA4B"/>
              </w:placeholder>
              <w:dropDownList>
                <w:listItem w:value="Velg et element."/>
                <w:listItem w:displayText="Lávvordat" w:value="Lávvordat"/>
                <w:listItem w:displayText="Laavvadahke" w:value="Laavvadahke"/>
                <w:listItem w:displayText="Lávvodahka" w:value="Lávvodahka"/>
                <w:listItem w:displayText=" " w:value=" "/>
              </w:dropDownList>
            </w:sdtPr>
            <w:sdtEndPr>
              <w:rPr>
                <w:rStyle w:val="DagerTegn"/>
                <w:sz w:val="36"/>
                <w:szCs w:val="36"/>
              </w:rPr>
            </w:sdtEndPr>
            <w:sdtContent>
              <w:p w:rsidRPr="00DE7479" w:rsidR="00DE7479" w:rsidP="00DE7479" w:rsidRDefault="00DE7479" w14:paraId="680B543D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Lávvordat</w:t>
                </w:r>
              </w:p>
            </w:sdtContent>
          </w:sdt>
          <w:p w:rsidRPr="009470D9" w:rsidR="00DE7479" w:rsidP="00DE7479" w:rsidRDefault="00DE7479" w14:paraId="758A4761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C4BCC6" w:themeFill="accent6" w:themeFillTint="99"/>
            <w:tcMar/>
          </w:tcPr>
          <w:p w:rsidRPr="00DE7479" w:rsidR="00DE7479" w:rsidP="00DE7479" w:rsidRDefault="00DE7479" w14:paraId="664E7115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Sotnabeaivi"/>
              <w:id w:val="1334104992"/>
              <w:placeholder>
                <w:docPart w:val="86065E7F8A9C4A96B47968AC3135FAB5"/>
              </w:placeholder>
              <w:dropDownList>
                <w:listItem w:value="Velg et element."/>
                <w:listItem w:displayText="Sotnabeaivi" w:value="Sotnabeaivi"/>
                <w:listItem w:displayText="Aejlege" w:value="Aejlege"/>
                <w:listItem w:displayText="Ájllek" w:value="Ájllek"/>
                <w:listItem w:displayText="Sådnåbiejvve" w:value="Sådnåbiejvve"/>
                <w:listItem w:displayText=" " w:value=" "/>
              </w:dropDownList>
            </w:sdtPr>
            <w:sdtEndPr>
              <w:rPr>
                <w:rStyle w:val="DagerTegn"/>
                <w:sz w:val="36"/>
                <w:szCs w:val="36"/>
              </w:rPr>
            </w:sdtEndPr>
            <w:sdtContent>
              <w:p w:rsidRPr="00DE7479" w:rsidR="00DE7479" w:rsidP="00DE7479" w:rsidRDefault="00DE7479" w14:paraId="6A552917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Sotnabeaivi</w:t>
                </w:r>
              </w:p>
            </w:sdtContent>
          </w:sdt>
          <w:p w:rsidRPr="009470D9" w:rsidR="00DE7479" w:rsidP="00DE7479" w:rsidRDefault="00DE7479" w14:paraId="35BE039F" w14:textId="77777777">
            <w:pPr>
              <w:pStyle w:val="Dager"/>
              <w:framePr w:hSpace="0" w:wrap="auto" w:hAnchor="text" w:vAnchor="margin" w:yAlign="inline"/>
            </w:pPr>
          </w:p>
        </w:tc>
      </w:tr>
      <w:tr w:rsidRPr="002C4A01" w:rsidR="003C6891" w:rsidTr="64386DCA" w14:paraId="4DC7367C" w14:textId="77777777">
        <w:trPr>
          <w:trHeight w:val="1531" w:hRule="exact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5108CA" w:rsidR="005108CA" w:rsidP="005108CA" w:rsidRDefault="005108CA" w14:paraId="5A5DE944" w14:textId="7B6AA520">
            <w:pPr>
              <w:pStyle w:val="merkedager"/>
              <w:framePr w:hSpace="0" w:wrap="auto" w:hAnchor="text" w:vAnchor="margin" w:yAlign="inline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3C6891" w:rsidP="00841285" w:rsidRDefault="003C6891" w14:paraId="5FCACD23" w14:textId="454DB6C2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tcMar/>
          </w:tcPr>
          <w:p w:rsidR="003C6891" w:rsidP="00841285" w:rsidRDefault="003C6891" w14:paraId="022CA617" w14:textId="51690D50">
            <w:pPr>
              <w:pStyle w:val="Datoer"/>
              <w:rPr>
                <w:noProof/>
                <w:lang w:val="se-NO" w:bidi="nb-NO"/>
              </w:rPr>
            </w:pPr>
          </w:p>
          <w:p w:rsidRPr="00B87096" w:rsidR="003C6891" w:rsidP="00841285" w:rsidRDefault="003C6891" w14:paraId="5A7AF1ED" w14:textId="1885878C">
            <w:pPr>
              <w:pStyle w:val="merkedager"/>
              <w:framePr w:hSpace="0" w:wrap="auto" w:hAnchor="text" w:vAnchor="margin" w:yAlign="inline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507CF6" w:rsidR="00416C71" w:rsidP="00416C71" w:rsidRDefault="00416C71" w14:paraId="0D0555DC" w14:textId="4A4D0546">
            <w:pPr>
              <w:pStyle w:val="Datoer"/>
              <w:rPr>
                <w:noProof/>
                <w:color w:val="FF0000"/>
                <w:sz w:val="18"/>
                <w:lang w:eastAsia="nb-NO"/>
              </w:rPr>
            </w:pPr>
          </w:p>
          <w:p w:rsidRPr="00507CF6" w:rsidR="00507CF6" w:rsidP="64386DCA" w:rsidRDefault="00507CF6" w14:paraId="399FE505" w14:textId="30D1FF38">
            <w:pPr>
              <w:pStyle w:val="Datoer"/>
              <w:rPr>
                <w:noProof/>
                <w:color w:val="FF0000"/>
                <w:sz w:val="18"/>
                <w:szCs w:val="18"/>
                <w:lang w:eastAsia="nb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416C71" w:rsidR="00416C71" w:rsidP="64386DCA" w:rsidRDefault="00416C71" w14:textId="448D1C19" w14:paraId="4A8D0401">
            <w:pPr>
              <w:pStyle w:val="Datoer"/>
              <w:rPr>
                <w:noProof/>
                <w:lang w:val="se-NO"/>
              </w:rPr>
            </w:pPr>
            <w:r w:rsidRPr="00416C71" w:rsidR="1DED0926">
              <w:rPr>
                <w:noProof/>
                <w:color w:val="FF0000"/>
                <w:lang w:val="se-NO"/>
              </w:rPr>
              <w:t>1</w:t>
            </w:r>
            <w:r w:rsidR="1DED0926">
              <w:rPr>
                <w:noProof/>
                <w:lang w:val="se-NO"/>
              </w:rPr>
              <w:t xml:space="preserve"> </w:t>
            </w:r>
            <w:r w:rsidRPr="00162A27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7CB1735E" wp14:editId="20B0497D">
                      <wp:extent cx="86360" cy="86360"/>
                      <wp:effectExtent l="0" t="0" r="27940" b="27940"/>
                      <wp:docPr id="1705037431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416C71" w:rsidP="00416C71" w:rsidRDefault="00416C71" w14:paraId="50F6A1F6" w14:textId="26000233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32" fillcolor="white [3212]" strokecolor="black [3213]" w14:anchorId="7CB173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">
                      <v:textbox inset=".52883mm,.52883mm,.52883mm,.52883mm">
                        <w:txbxContent>
                          <w:p w:rsidR="00416C71" w:rsidP="00416C71" w:rsidRDefault="00416C71" w14:paraId="50F6A1F6" w14:textId="2600023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sdt>
            <w:sdtPr>
              <w:id w:val="1720306298"/>
              <w:dropDownList>
                <w:listItem w:value="Velg et element."/>
                <w:listItem w:displayText="Riikkaidgaskasaš bargiidbeaivi" w:value="Riikkaidgaskasaš bargiidbeaivi"/>
                <w:listItem w:displayText=" " w:value=" "/>
              </w:dropDownList>
              <w:tag w:val="BLANK"/>
              <w:placeholder>
                <w:docPart w:val="8883F34F8E6F4DCB8F15573E32155CC3"/>
              </w:placeholder>
              <w:rPr>
                <w:rStyle w:val="merkedagerTegn"/>
              </w:rPr>
            </w:sdtPr>
            <w:sdtContent>
              <w:p w:rsidRPr="00416C71" w:rsidR="00416C71" w:rsidP="64386DCA" w:rsidRDefault="00416C71" w14:paraId="4C2033F8" w14:textId="721D0EB8">
                <w:pPr>
                  <w:pStyle w:val="merkedager"/>
                  <w:rPr>
                    <w:noProof w:val="0"/>
                    <w:color w:val="auto"/>
                    <w:sz w:val="16"/>
                    <w:szCs w:val="16"/>
                    <w:lang w:val="se-NO"/>
                  </w:rPr>
                </w:pPr>
                <w:r w:rsidRPr="64386DCA" w:rsidR="5B54A1D8">
                  <w:rPr>
                    <w:rStyle w:val="merkedagerTegn"/>
                  </w:rPr>
                  <w:t>Riikkaidgaskasaš bargiidbeaivi</w:t>
                </w:r>
              </w:p>
            </w:sdtContent>
            <w:sdtEndPr>
              <w:rPr>
                <w:rStyle w:val="Standardskriftforavsnitt"/>
              </w:rPr>
            </w:sdtEndPr>
          </w:sdt>
          <w:p w:rsidRPr="00416C71" w:rsidR="00416C71" w:rsidP="00416C71" w:rsidRDefault="00416C71" w14:paraId="57C5E9E6" w14:textId="1680B7F7">
            <w:pPr>
              <w:pStyle w:val="Datoer"/>
              <w:rPr>
                <w:noProof/>
                <w:lang w:val="se-NO"/>
              </w:rPr>
            </w:pPr>
            <w:r w:rsidRPr="64386DCA" w:rsidR="5B54A1D8">
              <w:rPr>
                <w:rFonts w:ascii="Calibri Light" w:hAnsi="Calibri Light" w:cs="Calibri Light"/>
                <w:noProof/>
                <w:sz w:val="18"/>
                <w:szCs w:val="18"/>
                <w:lang w:val="sv-SE"/>
              </w:rPr>
              <w:t>Válbor</w:t>
            </w:r>
          </w:p>
          <w:p w:rsidRPr="00D81C2F" w:rsidR="00416C71" w:rsidP="64386DCA" w:rsidRDefault="00416C71" w14:paraId="4621B513" w14:textId="060C00E2">
            <w:pPr>
              <w:pStyle w:val="merkedager"/>
              <w:framePr w:hSpace="0" w:wrap="auto" w:hAnchor="text" w:vAnchor="margin" w:yAlign="inline"/>
              <w:rPr>
                <w:rStyle w:val="merkedagerTegn"/>
                <w:noProof w:val="0"/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3C6891" w:rsidP="00841285" w:rsidRDefault="00416C71" w14:paraId="162C85F4" w14:textId="2F7FD528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507CF6" w:rsidR="00F50F74" w:rsidP="00507CF6" w:rsidRDefault="00AE6B72" w14:paraId="451B9245" w14:textId="33B891FF">
            <w:pPr>
              <w:pStyle w:val="Datoer"/>
              <w:rPr>
                <w:noProof/>
                <w:lang w:bidi="nb-NO"/>
              </w:rPr>
            </w:pPr>
            <w:r w:rsidRPr="00AE6B72">
              <w:rPr>
                <w:noProof/>
                <w:color w:val="FF0000"/>
                <w:lang w:eastAsia="nb-NO"/>
              </w:rPr>
              <w:t>3</w:t>
            </w:r>
            <w:r w:rsidR="008E5320">
              <w:rPr>
                <w:noProof/>
                <w:lang w:eastAsia="nb-NO"/>
              </w:rPr>
              <w:t xml:space="preserve"> </w:t>
            </w:r>
          </w:p>
        </w:tc>
      </w:tr>
      <w:tr w:rsidRPr="002C4A01" w:rsidR="003C6891" w:rsidTr="64386DCA" w14:paraId="78162012" w14:textId="77777777">
        <w:trPr>
          <w:trHeight w:val="1531" w:hRule="exact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5108CA" w:rsidR="005108CA" w:rsidP="00D83312" w:rsidRDefault="0037558F" w14:paraId="6E820F95" w14:textId="7B706CFB">
            <w:pPr>
              <w:pStyle w:val="Datoer"/>
              <w:rPr>
                <w:color w:val="auto"/>
                <w:sz w:val="16"/>
              </w:rPr>
            </w:pPr>
            <w:r>
              <w:rPr>
                <w:noProof/>
                <w:lang w:val="se-NO" w:bidi="nb-NO"/>
              </w:rPr>
              <w:t>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3C6891" w:rsidP="00841285" w:rsidRDefault="0037558F" w14:paraId="0E9CAD7C" w14:textId="7D382F05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tcMar/>
          </w:tcPr>
          <w:p w:rsidRPr="00B87096" w:rsidR="003C6891" w:rsidP="00841285" w:rsidRDefault="0037558F" w14:paraId="2BB82652" w14:textId="537979E0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3C6891" w:rsidP="0037558F" w:rsidRDefault="0037558F" w14:paraId="52A2DB13" w14:textId="46EFED01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="0037558F" w:rsidP="0037558F" w:rsidRDefault="0037558F" w14:paraId="245AAEF7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/>
              </w:rPr>
              <w:t>8</w:t>
            </w:r>
          </w:p>
          <w:p w:rsidR="0037558F" w:rsidP="0037558F" w:rsidRDefault="00015423" w14:paraId="45F70269" w14:textId="77777777">
            <w:pPr>
              <w:pStyle w:val="merkedager"/>
              <w:framePr w:hSpace="0" w:wrap="auto" w:hAnchor="text" w:vAnchor="margin" w:yAlign="inline"/>
              <w:rPr>
                <w:noProof w:val="0"/>
                <w:color w:val="auto"/>
                <w:sz w:val="16"/>
              </w:rPr>
            </w:pPr>
            <w:sdt>
              <w:sdtPr>
                <w:rPr>
                  <w:rStyle w:val="merkedagerTegn"/>
                  <w:noProof w:val="0"/>
                  <w:color w:val="auto"/>
                </w:rPr>
                <w:tag w:val="BLANK"/>
                <w:id w:val="332886396"/>
                <w:placeholder>
                  <w:docPart w:val="92B290581ACC464F93E7FA65C852641B"/>
                </w:placeholder>
                <w:dropDownList>
                  <w:listItem w:value="Velg et element."/>
                  <w:listItem w:displayText="Friddjavuođabeaivi 1945, Norggas" w:value="Friddjavuođabeaivi 1945, Norggas"/>
                  <w:listItem w:displayText=" " w:value=" "/>
                </w:dropDownList>
              </w:sdtPr>
              <w:sdtEndPr>
                <w:rPr>
                  <w:rStyle w:val="Standardskriftforavsnitt"/>
                </w:rPr>
              </w:sdtEndPr>
              <w:sdtContent>
                <w:r w:rsidRPr="005108CA" w:rsidR="0037558F">
                  <w:rPr>
                    <w:rStyle w:val="merkedagerTegn"/>
                    <w:noProof w:val="0"/>
                    <w:color w:val="auto"/>
                  </w:rPr>
                  <w:t>Friddjavuođabeaivi 1945, Norggas</w:t>
                </w:r>
              </w:sdtContent>
            </w:sdt>
          </w:p>
          <w:p w:rsidRPr="00B87096" w:rsidR="003C6891" w:rsidP="00841285" w:rsidRDefault="003C6891" w14:paraId="4CBB4616" w14:textId="30245754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3C6891" w:rsidP="00841285" w:rsidRDefault="00B77294" w14:paraId="477CA032" w14:textId="623815F4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9</w:t>
            </w:r>
            <w:r w:rsidR="00E05AE5">
              <w:rPr>
                <w:noProof/>
                <w:lang w:val="se-NO"/>
              </w:rPr>
              <w:t xml:space="preserve"> </w:t>
            </w:r>
            <w:r w:rsidR="00E05AE5"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745FE920" wp14:editId="1E7F57BB">
                      <wp:extent cx="86360" cy="86360"/>
                      <wp:effectExtent l="0" t="0" r="8890" b="8890"/>
                      <wp:docPr id="4978" name="Shape 4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53166" y="114072"/>
                                    </a:moveTo>
                                    <a:cubicBezTo>
                                      <a:pt x="26277" y="110705"/>
                                      <a:pt x="5455" y="87805"/>
                                      <a:pt x="5455" y="60000"/>
                                    </a:cubicBezTo>
                                    <a:cubicBezTo>
                                      <a:pt x="5455" y="32194"/>
                                      <a:pt x="26277" y="9294"/>
                                      <a:pt x="53166" y="5927"/>
                                    </a:cubicBezTo>
                                    <a:cubicBezTo>
                                      <a:pt x="40455" y="20350"/>
                                      <a:pt x="32727" y="39266"/>
                                      <a:pt x="32727" y="60000"/>
                                    </a:cubicBezTo>
                                    <a:cubicBezTo>
                                      <a:pt x="32727" y="80733"/>
                                      <a:pt x="40455" y="99650"/>
                                      <a:pt x="53166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6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6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shape id="Shape 4949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53166,114072c26277,110705,5455,87805,5455,60000,5455,32194,26277,9294,53166,5927,40455,20350,32727,39266,32727,60000v,20733,7728,39650,20439,54072m60000,c26866,,,26861,,60000v,33138,26866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" w14:anchorId="2746BD5E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FD227F" w:rsidR="003C6891" w:rsidP="00841285" w:rsidRDefault="00000B17" w14:paraId="131A6EB7" w14:textId="6D1C4B3E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/>
              </w:rPr>
              <w:t>1</w:t>
            </w:r>
            <w:r w:rsidR="00AE6B72">
              <w:rPr>
                <w:noProof/>
                <w:color w:val="FF0000"/>
                <w:lang w:val="se-NO"/>
              </w:rPr>
              <w:t>0</w:t>
            </w:r>
          </w:p>
        </w:tc>
      </w:tr>
      <w:tr w:rsidRPr="002C4A01" w:rsidR="003C6891" w:rsidTr="64386DCA" w14:paraId="37B43A5E" w14:textId="77777777">
        <w:trPr>
          <w:trHeight w:val="1531" w:hRule="exact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3C6891" w:rsidP="00841285" w:rsidRDefault="003C6891" w14:paraId="03D93839" w14:textId="0EC7ED43">
            <w:pPr>
              <w:pStyle w:val="Datoer"/>
              <w:rPr>
                <w:noProof/>
                <w:lang w:val="se-NO"/>
              </w:rPr>
            </w:pPr>
            <w:r w:rsidRPr="00B87096">
              <w:rPr>
                <w:noProof/>
                <w:lang w:val="se-NO" w:bidi="nb-NO"/>
              </w:rPr>
              <w:t>1</w:t>
            </w:r>
            <w:r w:rsidR="00A57D04">
              <w:rPr>
                <w:noProof/>
                <w:lang w:val="se-NO" w:bidi="nb-NO"/>
              </w:rPr>
              <w:t>1</w:t>
            </w:r>
            <w:r w:rsidR="008E5320">
              <w:rPr>
                <w:noProof/>
                <w:lang w:val="se-NO" w:bidi="nb-NO"/>
              </w:rP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5108CA" w:rsidR="00F50F74" w:rsidP="00841285" w:rsidRDefault="003C6891" w14:paraId="455126D7" w14:textId="5E0296DC">
            <w:pPr>
              <w:pStyle w:val="Datoer"/>
              <w:rPr>
                <w:noProof/>
                <w:lang w:val="se-NO" w:bidi="nb-NO"/>
              </w:rPr>
            </w:pPr>
            <w:r w:rsidRPr="005108CA">
              <w:rPr>
                <w:noProof/>
                <w:lang w:val="se-NO" w:bidi="nb-NO"/>
              </w:rPr>
              <w:t>1</w:t>
            </w:r>
            <w:r w:rsidR="00A57D04">
              <w:rPr>
                <w:noProof/>
                <w:lang w:val="se-NO" w:bidi="nb-NO"/>
              </w:rPr>
              <w:t>2</w:t>
            </w:r>
          </w:p>
          <w:p w:rsidRPr="00B87096" w:rsidR="003C6891" w:rsidP="00F50F74" w:rsidRDefault="003C6891" w14:paraId="3F4E828D" w14:textId="223DAEEB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  <w:r w:rsidRPr="000A2EAF">
              <w:rPr>
                <w:lang w:bidi="nb-NO"/>
              </w:rP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tcMar/>
          </w:tcPr>
          <w:p w:rsidRPr="00A57D04" w:rsidR="00A57D04" w:rsidP="00A57D04" w:rsidRDefault="00A57D04" w14:paraId="1DD2367E" w14:textId="7204859E">
            <w:pPr>
              <w:pStyle w:val="Datoer"/>
              <w:rPr>
                <w:noProof/>
                <w:color w:val="auto"/>
                <w:lang w:val="se-NO" w:bidi="nb-NO"/>
              </w:rPr>
            </w:pPr>
            <w:r>
              <w:rPr>
                <w:noProof/>
                <w:color w:val="auto"/>
                <w:lang w:val="se-NO" w:bidi="nb-NO"/>
              </w:rPr>
              <w:t>13</w:t>
            </w:r>
          </w:p>
          <w:p w:rsidRPr="00000B17" w:rsidR="005108CA" w:rsidP="0087391D" w:rsidRDefault="005108CA" w14:paraId="41F33CA1" w14:textId="75BEAD2E">
            <w:pPr>
              <w:pStyle w:val="Datoer"/>
              <w:rPr>
                <w:noProof/>
                <w:color w:val="FF0000"/>
                <w:lang w:val="se-NO" w:bidi="nb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675082" w:rsidR="00A57D04" w:rsidP="00A57D04" w:rsidRDefault="00000B17" w14:paraId="7A399F47" w14:textId="41D1D3D6">
            <w:pPr>
              <w:pStyle w:val="Datoer"/>
              <w:rPr>
                <w:noProof/>
                <w:color w:val="EE0000"/>
                <w:lang w:val="se-NO" w:bidi="nb-NO"/>
              </w:rPr>
            </w:pPr>
            <w:r w:rsidRPr="00675082">
              <w:rPr>
                <w:noProof/>
                <w:color w:val="EE0000"/>
                <w:lang w:val="se-NO" w:bidi="nb-NO"/>
              </w:rPr>
              <w:t>1</w:t>
            </w:r>
            <w:r w:rsidRPr="00675082" w:rsidR="00A57D04">
              <w:rPr>
                <w:noProof/>
                <w:color w:val="EE0000"/>
                <w:lang w:val="se-NO" w:bidi="nb-NO"/>
              </w:rPr>
              <w:t>4</w:t>
            </w:r>
          </w:p>
          <w:sdt>
            <w:sdtPr>
              <w:rPr>
                <w:rStyle w:val="merkedagerTegn"/>
                <w:color w:val="000000" w:themeColor="text1"/>
              </w:rPr>
              <w:tag w:val="BLANK"/>
              <w:id w:val="-1921624338"/>
              <w:placeholder>
                <w:docPart w:val="8E90AB96510E46BF88F98CA872889977"/>
              </w:placeholder>
              <w:dropDownList>
                <w:listItem w:value="Velg et element."/>
                <w:listItem w:displayText="Kristusa albmáimannanbeaivi" w:value="Kristusa albmáimannanbeaivi"/>
                <w:listItem w:displayText=" " w:value=" "/>
              </w:dropDownList>
            </w:sdtPr>
            <w:sdtEndPr>
              <w:rPr>
                <w:rStyle w:val="Standardskriftforavsnitt"/>
                <w:color w:val="000000" w:themeColor="text1" w:themeTint="FF" w:themeShade="FF"/>
              </w:rPr>
            </w:sdtEndPr>
            <w:sdtContent>
              <w:p w:rsidRPr="00682FA6" w:rsidR="00A57D04" w:rsidP="00A57D04" w:rsidRDefault="00A57D04" w14:paraId="0FA0552A" w14:textId="77777777">
                <w:pPr>
                  <w:pStyle w:val="merkedager"/>
                  <w:framePr w:hSpace="0" w:wrap="auto" w:hAnchor="text" w:vAnchor="margin" w:yAlign="inline"/>
                  <w:rPr>
                    <w:noProof w:val="0"/>
                    <w:color w:val="000000" w:themeColor="text1"/>
                    <w:sz w:val="16"/>
                  </w:rPr>
                </w:pPr>
                <w:r w:rsidRPr="00682FA6">
                  <w:rPr>
                    <w:rStyle w:val="merkedagerTegn"/>
                    <w:color w:val="000000" w:themeColor="text1"/>
                  </w:rPr>
                  <w:t>Kristusa albmáimannanbeaivi</w:t>
                </w:r>
              </w:p>
            </w:sdtContent>
          </w:sdt>
          <w:p w:rsidRPr="00682FA6" w:rsidR="003C6891" w:rsidP="00A57D04" w:rsidRDefault="00A57D04" w14:paraId="3C30FCAC" w14:textId="14EFF52A">
            <w:pPr>
              <w:pStyle w:val="Datoer"/>
              <w:rPr>
                <w:noProof/>
                <w:lang w:val="se-NO" w:bidi="nb-NO"/>
              </w:rPr>
            </w:pPr>
            <w:r w:rsidRPr="00682FA6">
              <w:rPr>
                <w:rFonts w:ascii="Calibri Light" w:hAnsi="Calibri Light" w:cs="Calibri Light"/>
                <w:noProof/>
                <w:sz w:val="18"/>
                <w:lang w:val="sv-SE" w:bidi="nb-NO"/>
              </w:rPr>
              <w:t>Heladuorastat</w:t>
            </w:r>
          </w:p>
          <w:p w:rsidRPr="00682FA6" w:rsidR="005108CA" w:rsidP="00923321" w:rsidRDefault="005108CA" w14:paraId="2B69CB6D" w14:textId="6CE8DB46">
            <w:pPr>
              <w:pStyle w:val="merkedager"/>
              <w:framePr w:hSpace="0" w:wrap="auto" w:hAnchor="text" w:vAnchor="margin" w:yAlign="inline"/>
              <w:rPr>
                <w:color w:val="000000" w:themeColor="text1"/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="003C6891" w:rsidP="00841285" w:rsidRDefault="00AC63C0" w14:paraId="5C317F5B" w14:textId="423240BD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1</w:t>
            </w:r>
            <w:r w:rsidR="0045001B">
              <w:rPr>
                <w:noProof/>
                <w:lang w:val="se-NO" w:bidi="nb-NO"/>
              </w:rPr>
              <w:t>5</w:t>
            </w:r>
          </w:p>
          <w:p w:rsidRPr="00B87096" w:rsidR="005108CA" w:rsidP="00841285" w:rsidRDefault="005108CA" w14:paraId="14ADCD65" w14:textId="62AE8502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000B17" w:rsidP="004847A3" w:rsidRDefault="00000B17" w14:paraId="6AAD6964" w14:textId="5EB327AE">
            <w:pPr>
              <w:pStyle w:val="Datoer"/>
              <w:rPr>
                <w:noProof/>
                <w:lang w:val="se-NO"/>
              </w:rPr>
            </w:pPr>
            <w:r w:rsidRPr="00A57D04">
              <w:rPr>
                <w:noProof/>
                <w:color w:val="auto"/>
                <w:lang w:val="se-NO"/>
              </w:rPr>
              <w:t>1</w:t>
            </w:r>
            <w:r w:rsidR="00562A21">
              <w:rPr>
                <w:noProof/>
                <w:color w:val="auto"/>
                <w:lang w:val="se-NO"/>
              </w:rPr>
              <w:t>6</w:t>
            </w:r>
            <w:r w:rsidR="0045001B">
              <w:rPr>
                <w:noProof/>
                <w:color w:val="auto"/>
                <w:lang w:val="se-NO"/>
              </w:rPr>
              <w:t xml:space="preserve"> </w:t>
            </w:r>
            <w:r w:rsidR="0045001B"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2156F098" wp14:editId="1F58ACB8">
                      <wp:extent cx="86360" cy="86360"/>
                      <wp:effectExtent l="0" t="0" r="8890" b="8890"/>
                      <wp:docPr id="4975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black [3213]" stroked="f" w14:anchorId="6FAFDD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E4004E" w:rsidR="004847A3" w:rsidP="004847A3" w:rsidRDefault="00000B17" w14:paraId="407A4A6A" w14:textId="77777777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 w:bidi="nb-NO"/>
              </w:rPr>
              <w:t>1</w:t>
            </w:r>
            <w:r w:rsidR="00AE6B72">
              <w:rPr>
                <w:noProof/>
                <w:color w:val="FF0000"/>
                <w:lang w:val="se-NO" w:bidi="nb-NO"/>
              </w:rPr>
              <w:t>7</w:t>
            </w:r>
            <w:r w:rsidR="000A2EAF">
              <w:rPr>
                <w:noProof/>
                <w:color w:val="FF0000"/>
                <w:lang w:val="se-NO" w:bidi="nb-NO"/>
              </w:rPr>
              <w:t xml:space="preserve"> </w:t>
            </w:r>
          </w:p>
          <w:sdt>
            <w:sdtPr>
              <w:rPr>
                <w:rStyle w:val="merkedagerTegn"/>
              </w:rPr>
              <w:tag w:val="BLANK"/>
              <w:id w:val="-1432897404"/>
              <w:placeholder>
                <w:docPart w:val="702C0842609E4408894C98FDC427BBA1"/>
              </w:placeholder>
              <w:dropDownList>
                <w:listItem w:value="Velg et element."/>
                <w:listItem w:displayText="Norgga nationálabeaivi" w:value="Norgga nationálabeaivi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4847A3" w:rsidP="004847A3" w:rsidRDefault="004847A3" w14:paraId="2E8588B2" w14:textId="77777777">
                <w:pPr>
                  <w:pStyle w:val="merkedager"/>
                  <w:framePr w:hSpace="0" w:wrap="auto" w:hAnchor="text" w:vAnchor="margin" w:yAlign="inline"/>
                </w:pPr>
                <w:r>
                  <w:rPr>
                    <w:rStyle w:val="merkedagerTegn"/>
                  </w:rPr>
                  <w:t>Norgga nationálabeaivi</w:t>
                </w:r>
              </w:p>
            </w:sdtContent>
          </w:sdt>
          <w:p w:rsidRPr="00E96ECA" w:rsidR="003C6891" w:rsidP="00841285" w:rsidRDefault="003C6891" w14:paraId="19B10908" w14:textId="53D9D361">
            <w:pPr>
              <w:pStyle w:val="Datoer"/>
              <w:rPr>
                <w:noProof/>
                <w:color w:val="FF0000"/>
                <w:lang w:val="se-NO"/>
              </w:rPr>
            </w:pPr>
          </w:p>
        </w:tc>
      </w:tr>
      <w:tr w:rsidRPr="002C4A01" w:rsidR="003C6891" w:rsidTr="64386DCA" w14:paraId="769A449F" w14:textId="77777777">
        <w:trPr>
          <w:trHeight w:val="1531" w:hRule="exact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3C6891" w:rsidP="00841285" w:rsidRDefault="00000B17" w14:paraId="18300669" w14:textId="5B1B30E9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1</w:t>
            </w:r>
            <w:r w:rsidR="008A01BE">
              <w:rPr>
                <w:noProof/>
                <w:lang w:val="se-NO"/>
              </w:rPr>
              <w:t>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3C6891" w:rsidP="00841285" w:rsidRDefault="008A01BE" w14:paraId="0572B0F5" w14:textId="3EFA6F1A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eastAsia="nb-NO"/>
              </w:rPr>
              <w:t>19</w:t>
            </w:r>
            <w:r w:rsidR="008E5320">
              <w:rPr>
                <w:noProof/>
                <w:lang w:eastAsia="nb-NO"/>
              </w:rP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tcMar/>
          </w:tcPr>
          <w:p w:rsidRPr="00B87096" w:rsidR="003C6891" w:rsidP="00841285" w:rsidRDefault="00000B17" w14:paraId="1BFB4D12" w14:textId="780DB413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</w:t>
            </w:r>
            <w:r w:rsidR="008A01BE">
              <w:rPr>
                <w:noProof/>
                <w:lang w:val="se-NO" w:bidi="nb-NO"/>
              </w:rPr>
              <w:t>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5108CA" w:rsidR="0094730F" w:rsidP="005108CA" w:rsidRDefault="008A01BE" w14:paraId="12C86982" w14:textId="4535CEF2">
            <w:pPr>
              <w:pStyle w:val="Datoer"/>
              <w:tabs>
                <w:tab w:val="left" w:pos="1275"/>
              </w:tabs>
              <w:rPr>
                <w:noProof/>
                <w:color w:val="FF0000"/>
                <w:lang w:val="se-NO" w:bidi="nb-NO"/>
              </w:rPr>
            </w:pPr>
            <w:r>
              <w:rPr>
                <w:noProof/>
                <w:lang w:val="se-NO" w:bidi="nb-NO"/>
              </w:rPr>
              <w:t>21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3C6891" w:rsidP="00841285" w:rsidRDefault="008A01BE" w14:paraId="2D845C05" w14:textId="5626C02A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3C6891" w:rsidP="00841285" w:rsidRDefault="003C6891" w14:paraId="49CB03B5" w14:textId="0D442F42">
            <w:pPr>
              <w:pStyle w:val="Datoer"/>
              <w:rPr>
                <w:noProof/>
                <w:lang w:val="se-NO"/>
              </w:rPr>
            </w:pP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= 0,""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&lt;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DocVariable MonthEnd \@ d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=E10+1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27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"" 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fldChar w:fldCharType="end"/>
            </w:r>
            <w:r w:rsidR="008A01BE">
              <w:rPr>
                <w:noProof/>
                <w:lang w:bidi="nb-NO"/>
              </w:rPr>
              <w:t>23</w:t>
            </w:r>
            <w:r w:rsidR="0096325A">
              <w:rPr>
                <w:noProof/>
                <w:lang w:bidi="nb-NO"/>
              </w:rPr>
              <w:t xml:space="preserve"> </w:t>
            </w:r>
            <w:r w:rsidRPr="00162A27" w:rsidR="0096325A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0BD5B805" wp14:editId="21013E68">
                      <wp:extent cx="86360" cy="86360"/>
                      <wp:effectExtent l="0" t="0" r="8890" b="8890"/>
                      <wp:docPr id="1139421095" name="Shape 4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66833" y="114072"/>
                                    </a:moveTo>
                                    <a:cubicBezTo>
                                      <a:pt x="79544" y="99650"/>
                                      <a:pt x="87272" y="80733"/>
                                      <a:pt x="87272" y="60000"/>
                                    </a:cubicBezTo>
                                    <a:cubicBezTo>
                                      <a:pt x="87272" y="39266"/>
                                      <a:pt x="79544" y="20350"/>
                                      <a:pt x="66833" y="5927"/>
                                    </a:cubicBezTo>
                                    <a:cubicBezTo>
                                      <a:pt x="93722" y="9294"/>
                                      <a:pt x="114544" y="32194"/>
                                      <a:pt x="114544" y="60000"/>
                                    </a:cubicBezTo>
                                    <a:cubicBezTo>
                                      <a:pt x="114544" y="87805"/>
                                      <a:pt x="93722" y="110705"/>
                                      <a:pt x="66833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1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1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shape id="Shape 4951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66833,114072c79544,99650,87272,80733,87272,60000,87272,39266,79544,20350,66833,5927v26889,3367,47711,26267,47711,54073c114544,87805,93722,110705,66833,114072m60000,c26861,,,26861,,60000v,33138,26861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" w14:anchorId="3B8BA856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="008C3DCE" w:rsidP="008C3DCE" w:rsidRDefault="003C6891" w14:paraId="64C6D2FF" w14:textId="77777777">
            <w:pPr>
              <w:pStyle w:val="Datoer"/>
              <w:rPr>
                <w:noProof/>
                <w:color w:val="FF0000"/>
                <w:lang w:val="se-NO" w:bidi="nb-NO"/>
              </w:rPr>
            </w:pP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0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= 0,""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27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&lt;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DocVariable MonthEnd \@ d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31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=F10+1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""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="00AC63C0">
              <w:rPr>
                <w:noProof/>
                <w:color w:val="FF0000"/>
                <w:lang w:bidi="nb-NO"/>
              </w:rPr>
              <w:t>2</w:t>
            </w:r>
            <w:r w:rsidR="00AE6B72">
              <w:rPr>
                <w:noProof/>
                <w:color w:val="FF0000"/>
                <w:lang w:bidi="nb-NO"/>
              </w:rPr>
              <w:t>4</w:t>
            </w:r>
          </w:p>
          <w:p w:rsidRPr="00947162" w:rsidR="008C3DCE" w:rsidP="008C3DCE" w:rsidRDefault="008C3DCE" w14:paraId="3A995B60" w14:textId="77777777">
            <w:pPr>
              <w:pStyle w:val="merkedager"/>
              <w:framePr w:hSpace="0" w:wrap="auto" w:hAnchor="text" w:vAnchor="margin" w:yAlign="inline"/>
            </w:pPr>
            <w:r>
              <w:rPr>
                <w:rStyle w:val="merkedagerTegn"/>
              </w:rPr>
              <w:t>1</w:t>
            </w:r>
            <w:r w:rsidRPr="001749ED">
              <w:rPr>
                <w:rStyle w:val="merkedagerTegn"/>
              </w:rPr>
              <w:t>. hellodatbeaivi</w:t>
            </w:r>
          </w:p>
          <w:p w:rsidR="003C6891" w:rsidP="00841285" w:rsidRDefault="003C6891" w14:paraId="30B4978A" w14:textId="28534A71">
            <w:pPr>
              <w:pStyle w:val="Datoer"/>
              <w:tabs>
                <w:tab w:val="right" w:pos="2052"/>
              </w:tabs>
              <w:rPr>
                <w:noProof/>
                <w:color w:val="FF0000"/>
                <w:lang w:bidi="nb-NO"/>
              </w:rPr>
            </w:pPr>
          </w:p>
          <w:p w:rsidR="001749ED" w:rsidP="001749ED" w:rsidRDefault="001749ED" w14:paraId="50707A4C" w14:textId="54A91058">
            <w:pPr>
              <w:pStyle w:val="merkedager"/>
              <w:framePr w:hSpace="0" w:wrap="auto" w:hAnchor="text" w:vAnchor="margin" w:yAlign="inline"/>
            </w:pPr>
          </w:p>
          <w:p w:rsidRPr="0055129C" w:rsidR="001749ED" w:rsidP="00841285" w:rsidRDefault="001749ED" w14:paraId="0C5A1312" w14:textId="161B4F0E">
            <w:pPr>
              <w:pStyle w:val="Datoer"/>
              <w:tabs>
                <w:tab w:val="right" w:pos="2052"/>
              </w:tabs>
              <w:rPr>
                <w:noProof/>
                <w:lang w:val="se-NO"/>
              </w:rPr>
            </w:pPr>
          </w:p>
        </w:tc>
      </w:tr>
      <w:tr w:rsidRPr="002C4A01" w:rsidR="003C6891" w:rsidTr="64386DCA" w14:paraId="4CB85364" w14:textId="77777777">
        <w:trPr>
          <w:trHeight w:val="1531" w:hRule="exact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="008C3DCE" w:rsidP="008C3DCE" w:rsidRDefault="003C6891" w14:paraId="2D94CE1F" w14:textId="75B86C99">
            <w:pPr>
              <w:pStyle w:val="Datoer"/>
              <w:rPr>
                <w:noProof/>
                <w:color w:val="FF0000"/>
                <w:lang w:val="se-NO"/>
              </w:rPr>
            </w:pPr>
            <w:r w:rsidRPr="008C3DCE">
              <w:rPr>
                <w:noProof/>
                <w:color w:val="FF0000"/>
                <w:lang w:bidi="nb-NO"/>
              </w:rPr>
              <w:fldChar w:fldCharType="begin"/>
            </w:r>
            <w:r w:rsidRPr="008C3DCE">
              <w:rPr>
                <w:noProof/>
                <w:color w:val="FF0000"/>
                <w:lang w:bidi="nb-NO"/>
              </w:rPr>
              <w:instrText xml:space="preserve">IF </w:instrText>
            </w:r>
            <w:r w:rsidRPr="008C3DCE">
              <w:rPr>
                <w:noProof/>
                <w:color w:val="FF0000"/>
                <w:lang w:bidi="nb-NO"/>
              </w:rPr>
              <w:fldChar w:fldCharType="begin"/>
            </w:r>
            <w:r w:rsidRPr="008C3DCE">
              <w:rPr>
                <w:noProof/>
                <w:color w:val="FF0000"/>
                <w:lang w:bidi="nb-NO"/>
              </w:rPr>
              <w:instrText xml:space="preserve"> =F10</w:instrText>
            </w:r>
            <w:r w:rsidRPr="008C3DCE">
              <w:rPr>
                <w:noProof/>
                <w:color w:val="FF0000"/>
                <w:lang w:bidi="nb-NO"/>
              </w:rPr>
              <w:fldChar w:fldCharType="separate"/>
            </w:r>
            <w:r w:rsidRPr="008C3DCE">
              <w:rPr>
                <w:noProof/>
                <w:color w:val="FF0000"/>
                <w:lang w:bidi="nb-NO"/>
              </w:rPr>
              <w:instrText>0</w:instrText>
            </w:r>
            <w:r w:rsidRPr="008C3DCE">
              <w:rPr>
                <w:noProof/>
                <w:color w:val="FF0000"/>
                <w:lang w:bidi="nb-NO"/>
              </w:rPr>
              <w:fldChar w:fldCharType="end"/>
            </w:r>
            <w:r w:rsidRPr="008C3DCE">
              <w:rPr>
                <w:noProof/>
                <w:color w:val="FF0000"/>
                <w:lang w:bidi="nb-NO"/>
              </w:rPr>
              <w:instrText xml:space="preserve"> = 0,"" </w:instrText>
            </w:r>
            <w:r w:rsidRPr="008C3DCE">
              <w:rPr>
                <w:noProof/>
                <w:color w:val="FF0000"/>
                <w:lang w:bidi="nb-NO"/>
              </w:rPr>
              <w:fldChar w:fldCharType="begin"/>
            </w:r>
            <w:r w:rsidRPr="008C3DCE">
              <w:rPr>
                <w:noProof/>
                <w:color w:val="FF0000"/>
                <w:lang w:bidi="nb-NO"/>
              </w:rPr>
              <w:instrText xml:space="preserve"> IF </w:instrText>
            </w:r>
            <w:r w:rsidRPr="008C3DCE">
              <w:rPr>
                <w:noProof/>
                <w:color w:val="FF0000"/>
                <w:lang w:bidi="nb-NO"/>
              </w:rPr>
              <w:fldChar w:fldCharType="begin"/>
            </w:r>
            <w:r w:rsidRPr="008C3DCE">
              <w:rPr>
                <w:noProof/>
                <w:color w:val="FF0000"/>
                <w:lang w:bidi="nb-NO"/>
              </w:rPr>
              <w:instrText xml:space="preserve"> =F10 </w:instrText>
            </w:r>
            <w:r w:rsidRPr="008C3DCE">
              <w:rPr>
                <w:noProof/>
                <w:color w:val="FF0000"/>
                <w:lang w:bidi="nb-NO"/>
              </w:rPr>
              <w:fldChar w:fldCharType="separate"/>
            </w:r>
            <w:r w:rsidRPr="008C3DCE">
              <w:rPr>
                <w:noProof/>
                <w:color w:val="FF0000"/>
                <w:lang w:bidi="nb-NO"/>
              </w:rPr>
              <w:instrText>27</w:instrText>
            </w:r>
            <w:r w:rsidRPr="008C3DCE">
              <w:rPr>
                <w:noProof/>
                <w:color w:val="FF0000"/>
                <w:lang w:bidi="nb-NO"/>
              </w:rPr>
              <w:fldChar w:fldCharType="end"/>
            </w:r>
            <w:r w:rsidRPr="008C3DCE">
              <w:rPr>
                <w:noProof/>
                <w:color w:val="FF0000"/>
                <w:lang w:bidi="nb-NO"/>
              </w:rPr>
              <w:instrText xml:space="preserve">  &lt; </w:instrText>
            </w:r>
            <w:r w:rsidRPr="008C3DCE">
              <w:rPr>
                <w:noProof/>
                <w:color w:val="FF0000"/>
                <w:lang w:bidi="nb-NO"/>
              </w:rPr>
              <w:fldChar w:fldCharType="begin"/>
            </w:r>
            <w:r w:rsidRPr="008C3DCE">
              <w:rPr>
                <w:noProof/>
                <w:color w:val="FF0000"/>
                <w:lang w:bidi="nb-NO"/>
              </w:rPr>
              <w:instrText xml:space="preserve"> DocVariable MonthEnd \@ d </w:instrText>
            </w:r>
            <w:r w:rsidRPr="008C3DCE">
              <w:rPr>
                <w:noProof/>
                <w:color w:val="FF0000"/>
                <w:lang w:bidi="nb-NO"/>
              </w:rPr>
              <w:fldChar w:fldCharType="separate"/>
            </w:r>
            <w:r w:rsidRPr="008C3DCE">
              <w:rPr>
                <w:noProof/>
                <w:color w:val="FF0000"/>
                <w:lang w:bidi="nb-NO"/>
              </w:rPr>
              <w:instrText>31</w:instrText>
            </w:r>
            <w:r w:rsidRPr="008C3DCE">
              <w:rPr>
                <w:noProof/>
                <w:color w:val="FF0000"/>
                <w:lang w:bidi="nb-NO"/>
              </w:rPr>
              <w:fldChar w:fldCharType="end"/>
            </w:r>
            <w:r w:rsidRPr="008C3DCE">
              <w:rPr>
                <w:noProof/>
                <w:color w:val="FF0000"/>
                <w:lang w:bidi="nb-NO"/>
              </w:rPr>
              <w:instrText xml:space="preserve">  </w:instrText>
            </w:r>
            <w:r w:rsidRPr="008C3DCE">
              <w:rPr>
                <w:noProof/>
                <w:color w:val="FF0000"/>
                <w:lang w:bidi="nb-NO"/>
              </w:rPr>
              <w:fldChar w:fldCharType="begin"/>
            </w:r>
            <w:r w:rsidRPr="008C3DCE">
              <w:rPr>
                <w:noProof/>
                <w:color w:val="FF0000"/>
                <w:lang w:bidi="nb-NO"/>
              </w:rPr>
              <w:instrText xml:space="preserve"> =F10+1 </w:instrText>
            </w:r>
            <w:r w:rsidRPr="008C3DCE">
              <w:rPr>
                <w:noProof/>
                <w:color w:val="FF0000"/>
                <w:lang w:bidi="nb-NO"/>
              </w:rPr>
              <w:fldChar w:fldCharType="separate"/>
            </w:r>
            <w:r w:rsidRPr="008C3DCE">
              <w:rPr>
                <w:noProof/>
                <w:color w:val="FF0000"/>
                <w:lang w:bidi="nb-NO"/>
              </w:rPr>
              <w:instrText>28</w:instrText>
            </w:r>
            <w:r w:rsidRPr="008C3DCE">
              <w:rPr>
                <w:noProof/>
                <w:color w:val="FF0000"/>
                <w:lang w:bidi="nb-NO"/>
              </w:rPr>
              <w:fldChar w:fldCharType="end"/>
            </w:r>
            <w:r w:rsidRPr="008C3DCE">
              <w:rPr>
                <w:noProof/>
                <w:color w:val="FF0000"/>
                <w:lang w:bidi="nb-NO"/>
              </w:rPr>
              <w:instrText xml:space="preserve"> "" </w:instrText>
            </w:r>
            <w:r w:rsidRPr="008C3DCE">
              <w:rPr>
                <w:noProof/>
                <w:color w:val="FF0000"/>
                <w:lang w:bidi="nb-NO"/>
              </w:rPr>
              <w:fldChar w:fldCharType="separate"/>
            </w:r>
            <w:r w:rsidRPr="008C3DCE">
              <w:rPr>
                <w:noProof/>
                <w:color w:val="FF0000"/>
                <w:lang w:bidi="nb-NO"/>
              </w:rPr>
              <w:instrText>28</w:instrText>
            </w:r>
            <w:r w:rsidRPr="008C3DCE">
              <w:rPr>
                <w:noProof/>
                <w:color w:val="FF0000"/>
                <w:lang w:bidi="nb-NO"/>
              </w:rPr>
              <w:fldChar w:fldCharType="end"/>
            </w:r>
            <w:r w:rsidRPr="008C3DCE">
              <w:rPr>
                <w:noProof/>
                <w:color w:val="FF0000"/>
                <w:lang w:bidi="nb-NO"/>
              </w:rPr>
              <w:fldChar w:fldCharType="end"/>
            </w:r>
            <w:r w:rsidRPr="008C3DCE" w:rsidR="00AC63C0">
              <w:rPr>
                <w:noProof/>
                <w:color w:val="FF0000"/>
                <w:lang w:val="se-NO" w:bidi="nb-NO"/>
              </w:rPr>
              <w:t>2</w:t>
            </w:r>
            <w:r w:rsidR="00997876">
              <w:rPr>
                <w:noProof/>
                <w:color w:val="FF0000"/>
                <w:lang w:val="se-NO" w:bidi="nb-NO"/>
              </w:rPr>
              <w:t>5</w:t>
            </w:r>
          </w:p>
          <w:p w:rsidRPr="00947162" w:rsidR="008C3DCE" w:rsidP="008C3DCE" w:rsidRDefault="008C3DCE" w14:paraId="40B439AD" w14:textId="77777777">
            <w:pPr>
              <w:pStyle w:val="merkedager"/>
              <w:framePr w:hSpace="0" w:wrap="auto" w:hAnchor="text" w:vAnchor="margin" w:yAlign="inline"/>
            </w:pPr>
            <w:r w:rsidRPr="001749ED">
              <w:rPr>
                <w:rStyle w:val="merkedagerTegn"/>
              </w:rPr>
              <w:t>2. hellodatbeaivi</w:t>
            </w:r>
          </w:p>
          <w:p w:rsidRPr="008C3DCE" w:rsidR="003C6891" w:rsidP="00841285" w:rsidRDefault="003C6891" w14:paraId="7205BF25" w14:textId="5D158773">
            <w:pPr>
              <w:pStyle w:val="Datoer"/>
              <w:rPr>
                <w:noProof/>
                <w:color w:val="FF0000"/>
                <w:lang w:val="se-NO" w:bidi="nb-NO"/>
              </w:rPr>
            </w:pPr>
          </w:p>
          <w:p w:rsidRPr="008C3DCE" w:rsidR="001749ED" w:rsidP="00D178AC" w:rsidRDefault="001749ED" w14:paraId="1747729D" w14:textId="6492E270">
            <w:pPr>
              <w:pStyle w:val="merkedager"/>
              <w:framePr w:hSpace="0" w:wrap="auto" w:hAnchor="text" w:vAnchor="margin" w:yAlign="inline"/>
              <w:rPr>
                <w:color w:val="FF0000"/>
                <w:lang w:val="se-NO" w:bidi="nb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1E77B1" w:rsidR="003C6891" w:rsidP="00841285" w:rsidRDefault="00000B17" w14:paraId="2B04A569" w14:textId="43111BFD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2</w:t>
            </w:r>
            <w:r w:rsidR="00997876">
              <w:rPr>
                <w:noProof/>
                <w:lang w:val="se-NO" w:bidi="nb-NO"/>
              </w:rPr>
              <w:t>6</w:t>
            </w:r>
            <w:r w:rsidR="008E5320">
              <w:rPr>
                <w:noProof/>
                <w:lang w:eastAsia="nb-NO"/>
              </w:rP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55" w:type="dxa"/>
            <w:tcMar/>
          </w:tcPr>
          <w:p w:rsidR="003C6891" w:rsidP="00841285" w:rsidRDefault="00000B17" w14:paraId="6C4A85B5" w14:textId="2462FEA8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2</w:t>
            </w:r>
            <w:r w:rsidR="00997876">
              <w:rPr>
                <w:noProof/>
                <w:lang w:val="se-NO" w:bidi="nb-NO"/>
              </w:rPr>
              <w:t>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87391D" w:rsidR="0087391D" w:rsidP="0087391D" w:rsidRDefault="00000B17" w14:paraId="42FD3A24" w14:textId="74511129">
            <w:pPr>
              <w:pStyle w:val="Datoer"/>
              <w:rPr>
                <w:rFonts w:ascii="Calibri Light" w:hAnsi="Calibri Light" w:cs="Calibri Light"/>
                <w:noProof/>
                <w:color w:val="auto"/>
                <w:sz w:val="18"/>
                <w:lang w:val="se-NO" w:bidi="nb-NO"/>
              </w:rPr>
            </w:pPr>
            <w:r w:rsidRPr="0087391D">
              <w:rPr>
                <w:noProof/>
                <w:color w:val="auto"/>
                <w:lang w:val="se-NO" w:bidi="nb-NO"/>
              </w:rPr>
              <w:t>2</w:t>
            </w:r>
            <w:r w:rsidR="00997876">
              <w:rPr>
                <w:noProof/>
                <w:color w:val="auto"/>
                <w:lang w:val="se-NO" w:bidi="nb-NO"/>
              </w:rPr>
              <w:t>8</w:t>
            </w:r>
          </w:p>
          <w:p w:rsidRPr="00F31570" w:rsidR="00923321" w:rsidP="00841285" w:rsidRDefault="00923321" w14:paraId="01F8656C" w14:textId="05186C86">
            <w:pPr>
              <w:pStyle w:val="Datoer"/>
              <w:rPr>
                <w:rFonts w:ascii="Calibri Light" w:hAnsi="Calibri Light" w:cs="Calibri Light"/>
                <w:noProof/>
                <w:sz w:val="18"/>
                <w:lang w:val="se-NO" w:bidi="nb-N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="003C6891" w:rsidP="00841285" w:rsidRDefault="00997876" w14:paraId="31578CAB" w14:textId="7E067094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29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B87096" w:rsidR="003C6891" w:rsidP="00841285" w:rsidRDefault="00000B17" w14:paraId="06BC4AF4" w14:textId="3EF283EC">
            <w:pPr>
              <w:pStyle w:val="Datoer"/>
              <w:rPr>
                <w:noProof/>
                <w:lang w:bidi="nb-NO"/>
              </w:rPr>
            </w:pPr>
            <w:r>
              <w:rPr>
                <w:noProof/>
                <w:lang w:bidi="nb-NO"/>
              </w:rPr>
              <w:t>3</w:t>
            </w:r>
            <w:r w:rsidR="00997876">
              <w:rPr>
                <w:noProof/>
                <w:lang w:bidi="nb-NO"/>
              </w:rPr>
              <w:t>0</w:t>
            </w:r>
            <w:r w:rsidRPr="00162A27" w:rsidR="009D5C3E">
              <w:rPr>
                <w:noProof/>
                <w:color w:val="FF0000"/>
                <w:lang w:eastAsia="nb-NO"/>
              </w:rP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268" w:type="dxa"/>
            <w:tcMar/>
          </w:tcPr>
          <w:p w:rsidRPr="0055129C" w:rsidR="003C6891" w:rsidP="009D5C3E" w:rsidRDefault="00997876" w14:paraId="00941A0F" w14:textId="02B7BBC6">
            <w:pPr>
              <w:pStyle w:val="Datoer"/>
              <w:tabs>
                <w:tab w:val="right" w:pos="2052"/>
              </w:tabs>
              <w:rPr>
                <w:noProof/>
                <w:color w:val="FF0000"/>
                <w:lang w:bidi="nb-NO"/>
              </w:rPr>
            </w:pPr>
            <w:r>
              <w:rPr>
                <w:noProof/>
                <w:color w:val="FF0000"/>
                <w:lang w:bidi="nb-NO"/>
              </w:rPr>
              <w:t>31</w:t>
            </w:r>
            <w:r w:rsidRPr="00162A27" w:rsidR="00EC429E">
              <w:rPr>
                <w:noProof/>
                <w:color w:val="FF0000"/>
                <w:lang w:eastAsia="nb-NO"/>
              </w:rPr>
              <w:t xml:space="preserve"> </w:t>
            </w:r>
            <w:r w:rsidRPr="00162A27" w:rsidR="00EC429E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5624C3C4" wp14:editId="5B7716EF">
                      <wp:extent cx="86360" cy="86360"/>
                      <wp:effectExtent l="0" t="0" r="27940" b="27940"/>
                      <wp:docPr id="4977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black [3213]" w14:anchorId="4C194D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</w:tc>
      </w:tr>
    </w:tbl>
    <w:p w:rsidRPr="004E010B" w:rsidR="008A6D5F" w:rsidP="008A6D5F" w:rsidRDefault="00170255" w14:paraId="12788C2F" w14:textId="77777777">
      <w:pPr>
        <w:pStyle w:val="Datoer"/>
        <w:rPr>
          <w:lang w:val="se-NO"/>
        </w:rPr>
      </w:pPr>
      <w:r>
        <w:rPr>
          <w:lang w:val="se-NO"/>
        </w:rPr>
        <w:tab/>
      </w:r>
    </w:p>
    <w:p w:rsidR="008A6D5F" w:rsidP="008A6D5F" w:rsidRDefault="008A6D5F" w14:paraId="35A6A710" w14:textId="17A32E33">
      <w:pPr>
        <w:rPr>
          <w:lang w:val="se-NO"/>
        </w:rPr>
      </w:pPr>
    </w:p>
    <w:p w:rsidRPr="00750231" w:rsidR="008A6D5F" w:rsidP="008A6D5F" w:rsidRDefault="00CD0219" w14:paraId="5563EF4C" w14:textId="4A8639DF">
      <w:pPr>
        <w:pStyle w:val="Datoer"/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1FB7BA" wp14:editId="3AC94E68">
                <wp:simplePos x="0" y="0"/>
                <wp:positionH relativeFrom="column">
                  <wp:posOffset>-360680</wp:posOffset>
                </wp:positionH>
                <wp:positionV relativeFrom="paragraph">
                  <wp:posOffset>167640</wp:posOffset>
                </wp:positionV>
                <wp:extent cx="10993755" cy="5100955"/>
                <wp:effectExtent l="0" t="0" r="0" b="4445"/>
                <wp:wrapNone/>
                <wp:docPr id="32" name="Tekstbok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3755" cy="5100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0219" w:rsidP="00CD0219" w:rsidRDefault="00CD0219" w14:paraId="420D1665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</w:p>
                          <w:p w:rsidRPr="00CD0219" w:rsidR="00CD0219" w:rsidP="00CD0219" w:rsidRDefault="00CD0219" w14:paraId="0B20F6B6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  <w:proofErr w:type="spellStart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>Bija</w:t>
                            </w:r>
                            <w:proofErr w:type="spellEnd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 xml:space="preserve"> gova ja </w:t>
                            </w:r>
                            <w:proofErr w:type="spellStart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>teavstta</w:t>
                            </w:r>
                            <w:proofErr w:type="spellEnd"/>
                          </w:p>
                          <w:p w:rsidRPr="00CD0219" w:rsidR="00CD0219" w:rsidP="00CD0219" w:rsidRDefault="00CD0219" w14:paraId="077065EB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Tekstboks 32" style="position:absolute;margin-left:-28.4pt;margin-top:13.2pt;width:865.65pt;height:401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" w14:anchorId="111FB7BA">
                <v:textbox>
                  <w:txbxContent>
                    <w:p w:rsidR="00CD0219" w:rsidP="00CD0219" w:rsidRDefault="00CD0219" w14:paraId="420D1665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</w:p>
                    <w:p w:rsidRPr="00CD0219" w:rsidR="00CD0219" w:rsidP="00CD0219" w:rsidRDefault="00CD0219" w14:paraId="0B20F6B6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  <w:proofErr w:type="spellStart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>Bija</w:t>
                      </w:r>
                      <w:proofErr w:type="spellEnd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 xml:space="preserve"> gova ja </w:t>
                      </w:r>
                      <w:proofErr w:type="spellStart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>teavstta</w:t>
                      </w:r>
                      <w:proofErr w:type="spellEnd"/>
                    </w:p>
                    <w:p w:rsidRPr="00CD0219" w:rsidR="00CD0219" w:rsidP="00CD0219" w:rsidRDefault="00CD0219" w14:paraId="077065EB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="008A6D5F" w:rsidP="008A6D5F" w:rsidRDefault="008A6D5F" w14:paraId="75E01252" w14:textId="77777777">
      <w:pPr>
        <w:rPr>
          <w:lang w:val="se-NO"/>
        </w:rPr>
      </w:pPr>
    </w:p>
    <w:p w:rsidR="008A6D5F" w:rsidP="008A6D5F" w:rsidRDefault="008A6D5F" w14:paraId="302BBA38" w14:textId="77777777">
      <w:pPr>
        <w:rPr>
          <w:lang w:val="se-NO"/>
        </w:rPr>
      </w:pPr>
    </w:p>
    <w:p w:rsidR="008A6D5F" w:rsidP="008A6D5F" w:rsidRDefault="008A6D5F" w14:paraId="1893B583" w14:textId="77777777">
      <w:pPr>
        <w:rPr>
          <w:lang w:val="se-NO"/>
        </w:rPr>
      </w:pPr>
    </w:p>
    <w:p w:rsidR="008A6D5F" w:rsidP="008A6D5F" w:rsidRDefault="008A6D5F" w14:paraId="75A71AC8" w14:textId="25C06119">
      <w:pPr>
        <w:rPr>
          <w:lang w:val="se-NO"/>
        </w:rPr>
      </w:pPr>
    </w:p>
    <w:p w:rsidR="008A6D5F" w:rsidP="008A6D5F" w:rsidRDefault="008A6D5F" w14:paraId="26BB73B4" w14:textId="682AB810">
      <w:pPr>
        <w:rPr>
          <w:lang w:val="se-NO"/>
        </w:rPr>
      </w:pPr>
    </w:p>
    <w:p w:rsidR="008A6D5F" w:rsidP="008A6D5F" w:rsidRDefault="008A6D5F" w14:paraId="00527C6A" w14:textId="77777777">
      <w:pPr>
        <w:rPr>
          <w:lang w:val="se-NO"/>
        </w:rPr>
      </w:pPr>
    </w:p>
    <w:p w:rsidR="008A6D5F" w:rsidP="008A6D5F" w:rsidRDefault="008A6D5F" w14:paraId="777B8E93" w14:textId="77777777">
      <w:pPr>
        <w:rPr>
          <w:lang w:val="se-NO"/>
        </w:rPr>
      </w:pPr>
    </w:p>
    <w:p w:rsidR="008A6D5F" w:rsidP="008A6D5F" w:rsidRDefault="008A6D5F" w14:paraId="5A1993B7" w14:textId="08CD641C">
      <w:pPr>
        <w:rPr>
          <w:lang w:val="se-NO"/>
        </w:rPr>
      </w:pPr>
    </w:p>
    <w:p w:rsidR="008A6D5F" w:rsidP="008A6D5F" w:rsidRDefault="008A6D5F" w14:paraId="2244B484" w14:textId="77777777">
      <w:pPr>
        <w:rPr>
          <w:lang w:val="se-NO"/>
        </w:rPr>
      </w:pPr>
    </w:p>
    <w:p w:rsidRPr="006F0D51" w:rsidR="008A6D5F" w:rsidP="008A6D5F" w:rsidRDefault="008A6D5F" w14:paraId="40CDE80C" w14:textId="77777777"/>
    <w:p w:rsidR="008A6D5F" w:rsidP="008A6D5F" w:rsidRDefault="008A6D5F" w14:paraId="364BE1C3" w14:textId="77777777">
      <w:pPr>
        <w:rPr>
          <w:lang w:val="se-NO"/>
        </w:rPr>
      </w:pPr>
    </w:p>
    <w:p w:rsidR="008A6D5F" w:rsidP="008A6D5F" w:rsidRDefault="008A6D5F" w14:paraId="1820C1AC" w14:textId="77777777">
      <w:pPr>
        <w:rPr>
          <w:lang w:val="se-NO"/>
        </w:rPr>
      </w:pPr>
    </w:p>
    <w:p w:rsidR="008A6D5F" w:rsidP="008A6D5F" w:rsidRDefault="008A6D5F" w14:paraId="3BB29011" w14:textId="77777777">
      <w:pPr>
        <w:rPr>
          <w:lang w:val="se-NO"/>
        </w:rPr>
      </w:pPr>
    </w:p>
    <w:p w:rsidR="008A6D5F" w:rsidP="008A6D5F" w:rsidRDefault="008A6D5F" w14:paraId="4C4DB8F0" w14:textId="77777777">
      <w:pPr>
        <w:rPr>
          <w:lang w:val="se-NO"/>
        </w:rPr>
      </w:pPr>
    </w:p>
    <w:p w:rsidRPr="0082217B" w:rsidR="008A6D5F" w:rsidP="008A6D5F" w:rsidRDefault="008A6D5F" w14:paraId="5CBCA414" w14:textId="77777777"/>
    <w:p w:rsidRPr="0082217B" w:rsidR="008A6D5F" w:rsidP="008A6D5F" w:rsidRDefault="008A6D5F" w14:paraId="4BEF8BC0" w14:textId="77777777"/>
    <w:p w:rsidRPr="0082217B" w:rsidR="008A6D5F" w:rsidP="008A6D5F" w:rsidRDefault="008A6D5F" w14:paraId="3FD12196" w14:textId="77777777"/>
    <w:p w:rsidRPr="0082217B" w:rsidR="008A6D5F" w:rsidP="008A6D5F" w:rsidRDefault="008A6D5F" w14:paraId="5502535A" w14:textId="77777777"/>
    <w:p w:rsidR="008A6D5F" w:rsidP="008A6D5F" w:rsidRDefault="008A6D5F" w14:paraId="5544980F" w14:textId="77777777"/>
    <w:p w:rsidR="008A6D5F" w:rsidP="008A6D5F" w:rsidRDefault="008A6D5F" w14:paraId="438A54A9" w14:textId="77777777"/>
    <w:p w:rsidR="008A6D5F" w:rsidP="008A6D5F" w:rsidRDefault="008A6D5F" w14:paraId="2CDEAFBD" w14:textId="77777777"/>
    <w:p w:rsidR="008A6D5F" w:rsidP="008A6D5F" w:rsidRDefault="008A6D5F" w14:paraId="76089F0D" w14:textId="77777777"/>
    <w:p w:rsidR="008A6D5F" w:rsidP="008A6D5F" w:rsidRDefault="008A6D5F" w14:paraId="43CABB2C" w14:textId="77777777"/>
    <w:p w:rsidR="008A6D5F" w:rsidP="008A6D5F" w:rsidRDefault="008A6D5F" w14:paraId="537B4DCA" w14:textId="77777777"/>
    <w:p w:rsidR="008A6D5F" w:rsidP="008A6D5F" w:rsidRDefault="008A6D5F" w14:paraId="3C64312C" w14:textId="77777777"/>
    <w:p w:rsidR="008A6D5F" w:rsidP="008A6D5F" w:rsidRDefault="008A6D5F" w14:paraId="6ABF4950" w14:textId="77777777"/>
    <w:p w:rsidR="008A6D5F" w:rsidP="008A6D5F" w:rsidRDefault="008A6D5F" w14:paraId="476C6438" w14:textId="77777777"/>
    <w:p w:rsidR="008A6D5F" w:rsidP="008A6D5F" w:rsidRDefault="008A6D5F" w14:paraId="244D903D" w14:textId="77777777"/>
    <w:p w:rsidR="008A6D5F" w:rsidP="008A6D5F" w:rsidRDefault="008A6D5F" w14:paraId="4EA32A1C" w14:textId="77777777"/>
    <w:p w:rsidR="008A6D5F" w:rsidP="008A6D5F" w:rsidRDefault="008A6D5F" w14:paraId="6493459E" w14:textId="77777777"/>
    <w:p w:rsidR="008A6D5F" w:rsidP="008A6D5F" w:rsidRDefault="008A6D5F" w14:paraId="00E2A940" w14:textId="77777777"/>
    <w:p w:rsidR="008A6D5F" w:rsidP="008A6D5F" w:rsidRDefault="008A6D5F" w14:paraId="1283B07A" w14:textId="77777777"/>
    <w:p w:rsidR="008A6D5F" w:rsidP="008A6D5F" w:rsidRDefault="008A6D5F" w14:paraId="611602F3" w14:textId="32DA75DE"/>
    <w:p w:rsidR="008A6D5F" w:rsidP="008A6D5F" w:rsidRDefault="008A6D5F" w14:paraId="450B5872" w14:textId="66FC9623"/>
    <w:p w:rsidR="0032544A" w:rsidP="008A6D5F" w:rsidRDefault="0032544A" w14:paraId="24359670" w14:textId="77777777"/>
    <w:p w:rsidR="0032544A" w:rsidP="008A6D5F" w:rsidRDefault="0032544A" w14:paraId="1055E821" w14:textId="77777777"/>
    <w:p w:rsidR="0032544A" w:rsidP="008A6D5F" w:rsidRDefault="0032544A" w14:paraId="65EC0978" w14:textId="77777777"/>
    <w:p w:rsidR="0032544A" w:rsidP="008A6D5F" w:rsidRDefault="0032544A" w14:paraId="0E4AA7EC" w14:textId="77777777"/>
    <w:p w:rsidR="0032544A" w:rsidP="008A6D5F" w:rsidRDefault="0032544A" w14:paraId="0F6BD919" w14:textId="77777777"/>
    <w:p w:rsidR="0032544A" w:rsidP="008A6D5F" w:rsidRDefault="0032544A" w14:paraId="3542D49A" w14:textId="77777777"/>
    <w:p w:rsidR="00D85EAC" w:rsidP="008A6D5F" w:rsidRDefault="00D85EAC" w14:paraId="570ED4C3" w14:textId="77777777"/>
    <w:sdt>
      <w:sdtPr>
        <w:rPr>
          <w:rStyle w:val="Overskrift1Tegn"/>
        </w:rPr>
        <w:tag w:val="Ođđajagimánnu/tsïengele/ådåjakmánno"/>
        <w:id w:val="-2023921292"/>
        <w:placeholder>
          <w:docPart w:val="08576E1AE92A49B4829DDDD249DB4F4D"/>
        </w:placeholder>
        <w15:color w:val="FFFFFF"/>
        <w:dropDownList>
          <w:listItem w:value="Velg et element."/>
          <w:listItem w:displayText="Geassemánnu" w:value="Geassemánnu"/>
        </w:dropDownList>
      </w:sdtPr>
      <w:sdtEndPr>
        <w:rPr>
          <w:rStyle w:val="Standardskriftforavsnitt"/>
        </w:rPr>
      </w:sdtEndPr>
      <w:sdtContent>
        <w:p w:rsidRPr="000029E4" w:rsidR="008A6D5F" w:rsidP="008A6D5F" w:rsidRDefault="00085E66" w14:paraId="5F4CF364" w14:textId="703DB8D3">
          <w:pPr>
            <w:pStyle w:val="Overskrift1"/>
          </w:pPr>
          <w:r>
            <w:rPr>
              <w:rStyle w:val="Overskrift1Tegn"/>
            </w:rPr>
            <w:t>Geassemánnu</w:t>
          </w:r>
        </w:p>
      </w:sdtContent>
    </w:sdt>
    <w:tbl>
      <w:tblPr>
        <w:tblStyle w:val="Rutenettabell1lysuthevingsfarge4"/>
        <w:tblpPr w:leftFromText="141" w:rightFromText="141" w:vertAnchor="text" w:horzAnchor="margin" w:tblpY="-18"/>
        <w:tblW w:w="15863" w:type="dxa"/>
        <w:tblLook w:val="0420" w:firstRow="1" w:lastRow="0" w:firstColumn="0" w:lastColumn="0" w:noHBand="0" w:noVBand="1"/>
        <w:tblCaption w:val="Oppsettstabell"/>
      </w:tblPr>
      <w:tblGrid>
        <w:gridCol w:w="2267"/>
        <w:gridCol w:w="2268"/>
        <w:gridCol w:w="2255"/>
        <w:gridCol w:w="2268"/>
        <w:gridCol w:w="2268"/>
        <w:gridCol w:w="2268"/>
        <w:gridCol w:w="2269"/>
      </w:tblGrid>
      <w:tr w:rsidRPr="002C4A01" w:rsidR="00DE7479" w:rsidTr="009712AD" w14:paraId="41E9E753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92"/>
        </w:trPr>
        <w:tc>
          <w:tcPr>
            <w:tcW w:w="2267" w:type="dxa"/>
            <w:shd w:val="clear" w:color="auto" w:fill="D3E5F6" w:themeFill="accent3" w:themeFillTint="33"/>
          </w:tcPr>
          <w:p w:rsidR="00DE7479" w:rsidP="00DE7479" w:rsidRDefault="00DE7479" w14:paraId="4610C9DE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-1360115262"/>
              <w:placeholder>
                <w:docPart w:val="69548532A0564AB783B4D3F302A7DA36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0D1D16D4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Mánnodat</w:t>
                </w:r>
              </w:p>
            </w:sdtContent>
          </w:sdt>
          <w:sdt>
            <w:sdtPr>
              <w:rPr>
                <w:rStyle w:val="DagerTegn"/>
                <w:sz w:val="36"/>
                <w:szCs w:val="36"/>
              </w:rPr>
              <w:tag w:val="Duorastat"/>
              <w:id w:val="-342786297"/>
              <w:placeholder>
                <w:docPart w:val="7C27ED4E97B340F8ACE1F9C0E979DD96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DE7479" w:rsidP="00DE7479" w:rsidRDefault="00DE7479" w14:paraId="31908B8B" w14:textId="300179F0">
                <w:pPr>
                  <w:pStyle w:val="Dager"/>
                  <w:framePr w:hSpace="0" w:wrap="auto" w:hAnchor="text" w:vAnchor="margin" w:yAlign="inline"/>
                </w:pPr>
                <w:r w:rsidRPr="00DE7479">
                  <w:rPr>
                    <w:rStyle w:val="DagerTegn"/>
                    <w:sz w:val="36"/>
                    <w:szCs w:val="36"/>
                  </w:rPr>
                  <w:t>Vuossárga</w:t>
                </w:r>
              </w:p>
            </w:sdtContent>
          </w:sdt>
        </w:tc>
        <w:tc>
          <w:tcPr>
            <w:tcW w:w="2268" w:type="dxa"/>
            <w:shd w:val="clear" w:color="auto" w:fill="DFEBF5" w:themeFill="accent2" w:themeFillTint="33"/>
          </w:tcPr>
          <w:p w:rsidRPr="00DE7479" w:rsidR="00DE7479" w:rsidP="00DE7479" w:rsidRDefault="00DE7479" w14:paraId="42216186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isdat"/>
              <w:id w:val="-1860030367"/>
              <w:placeholder>
                <w:docPart w:val="42272573968F420E9C8AA46B6EE225F5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Pr="00DE7479" w:rsidR="00DE7479" w:rsidP="00DE7479" w:rsidRDefault="00DE7479" w14:paraId="15A73A82" w14:textId="77777777">
                <w:pPr>
                  <w:pStyle w:val="Dager"/>
                  <w:framePr w:hSpace="0" w:wrap="auto" w:hAnchor="text" w:vAnchor="margin" w:yAlign="inline"/>
                  <w:rPr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Disdat</w:t>
                </w:r>
              </w:p>
            </w:sdtContent>
          </w:sdt>
          <w:sdt>
            <w:sdtPr>
              <w:rPr>
                <w:rStyle w:val="DagerTegn"/>
                <w:sz w:val="36"/>
                <w:szCs w:val="36"/>
              </w:rPr>
              <w:tag w:val="disdat"/>
              <w:id w:val="1012256148"/>
              <w:placeholder>
                <w:docPart w:val="A3B35AA61A2F4294916C17A1F5950B15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Pr="009470D9" w:rsidR="00DE7479" w:rsidP="00DE7479" w:rsidRDefault="00DE7479" w14:paraId="6A9C3C81" w14:textId="4B7C451F">
                <w:pPr>
                  <w:pStyle w:val="Dager"/>
                  <w:framePr w:hSpace="0" w:wrap="auto" w:hAnchor="text" w:vAnchor="margin" w:yAlign="inline"/>
                  <w:jc w:val="left"/>
                </w:pPr>
                <w:r>
                  <w:rPr>
                    <w:rStyle w:val="DagerTegn"/>
                    <w:sz w:val="36"/>
                    <w:szCs w:val="36"/>
                  </w:rPr>
                  <w:t>Maŋŋebárga</w:t>
                </w:r>
              </w:p>
            </w:sdtContent>
          </w:sdt>
        </w:tc>
        <w:tc>
          <w:tcPr>
            <w:tcW w:w="2255" w:type="dxa"/>
            <w:shd w:val="clear" w:color="auto" w:fill="BCD9DE" w:themeFill="accent5" w:themeFillTint="66"/>
          </w:tcPr>
          <w:p w:rsidRPr="00DE7479" w:rsidR="00DE7479" w:rsidP="00DE7479" w:rsidRDefault="00DE7479" w14:paraId="7CB7175C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Gaskavahkku"/>
              <w:id w:val="317006973"/>
              <w:placeholder>
                <w:docPart w:val="A00A7559FCDC44F79DC3D395EBDF10B9"/>
              </w:placeholder>
              <w:dropDownList>
                <w:listItem w:value="Velg et element."/>
                <w:listItem w:displayText="Gaskavahkku" w:value="Gaskavahkku"/>
                <w:listItem w:displayText="Gaskevåhkoe" w:value="Gaskevåhkoe"/>
                <w:listItem w:displayText="Gasskavahkko" w:value="Gasskavahkko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17082035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Gaskavahkku</w:t>
                </w:r>
              </w:p>
            </w:sdtContent>
          </w:sdt>
          <w:p w:rsidRPr="009470D9" w:rsidR="00DE7479" w:rsidP="00DE7479" w:rsidRDefault="00DE7479" w14:paraId="0AF18BB3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tcW w:w="2268" w:type="dxa"/>
            <w:shd w:val="clear" w:color="auto" w:fill="DDECEE" w:themeFill="accent5" w:themeFillTint="33"/>
          </w:tcPr>
          <w:p w:rsidRPr="00DE7479" w:rsidR="00DE7479" w:rsidP="00DE7479" w:rsidRDefault="00DE7479" w14:paraId="20FEBCA7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813769047"/>
              <w:placeholder>
                <w:docPart w:val="A1CAD251C0EC4B268B60C78BD26DD42B"/>
              </w:placeholder>
              <w:dropDownList>
                <w:listItem w:displayText="Duorastat" w:value="Duorastat"/>
                <w:listItem w:displayText="Duarsta" w:value="Duarsta"/>
                <w:listItem w:displayText="Duorastahka" w:value="Duorastahka"/>
                <w:listItem w:value="Velg et element."/>
                <w:listItem w:displayText=" " w:value=" "/>
              </w:dropDownList>
            </w:sdtPr>
            <w:sdtEndPr>
              <w:rPr>
                <w:rStyle w:val="Standardskriftforavsnitt"/>
                <w:noProof/>
              </w:rPr>
            </w:sdtEndPr>
            <w:sdtContent>
              <w:p w:rsidRPr="00DE7479" w:rsidR="00DE7479" w:rsidP="00DE7479" w:rsidRDefault="00DE7479" w14:paraId="67980458" w14:textId="77777777">
                <w:pPr>
                  <w:pStyle w:val="Dager"/>
                  <w:framePr w:hSpace="0" w:wrap="auto" w:hAnchor="text" w:vAnchor="margin" w:yAlign="inline"/>
                  <w:rPr>
                    <w:noProof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Duorastat</w:t>
                </w:r>
              </w:p>
            </w:sdtContent>
          </w:sdt>
          <w:p w:rsidRPr="009470D9" w:rsidR="00DE7479" w:rsidP="00DE7479" w:rsidRDefault="00DE7479" w14:paraId="7DBB2418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tcW w:w="2268" w:type="dxa"/>
            <w:shd w:val="clear" w:color="auto" w:fill="EBE8EC" w:themeFill="accent6" w:themeFillTint="33"/>
          </w:tcPr>
          <w:p w:rsidRPr="00DE7479" w:rsidR="00DE7479" w:rsidP="00DE7479" w:rsidRDefault="00DE7479" w14:paraId="71F0AE26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Bearjadat"/>
              <w:id w:val="1465617184"/>
              <w:placeholder>
                <w:docPart w:val="D54DE85418814D08B5AB5ED0029FFB3D"/>
              </w:placeholder>
              <w:dropDownList>
                <w:listItem w:value="Velg et element."/>
                <w:listItem w:displayText="Bearjadat" w:value="Bearjadat"/>
                <w:listItem w:displayText="Bearjadahke" w:value="Bearjadahke"/>
                <w:listItem w:displayText="Bierjjedahka" w:value="Bierjje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3955E34A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Bearjadat</w:t>
                </w:r>
              </w:p>
            </w:sdtContent>
          </w:sdt>
          <w:p w:rsidRPr="009470D9" w:rsidR="00DE7479" w:rsidP="00DE7479" w:rsidRDefault="00DE7479" w14:paraId="72B30B24" w14:textId="77777777">
            <w:pPr>
              <w:pStyle w:val="Dager"/>
              <w:framePr w:hSpace="0" w:wrap="auto" w:hAnchor="text" w:vAnchor="margin" w:yAlign="inline"/>
              <w:rPr>
                <w:noProof/>
              </w:rPr>
            </w:pPr>
          </w:p>
        </w:tc>
        <w:tc>
          <w:tcPr>
            <w:tcW w:w="2268" w:type="dxa"/>
            <w:shd w:val="clear" w:color="auto" w:fill="D7D2D9" w:themeFill="accent6" w:themeFillTint="66"/>
          </w:tcPr>
          <w:p w:rsidRPr="00DE7479" w:rsidR="00DE7479" w:rsidP="00DE7479" w:rsidRDefault="00DE7479" w14:paraId="68A706B5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Lávvordat"/>
              <w:id w:val="-1200556259"/>
              <w:placeholder>
                <w:docPart w:val="35A2FFB084F8455B936D22F24F58A0EC"/>
              </w:placeholder>
              <w:dropDownList>
                <w:listItem w:value="Velg et element."/>
                <w:listItem w:displayText="Lávvordat" w:value="Lávvordat"/>
                <w:listItem w:displayText="Laavvadahke" w:value="Laavvadahke"/>
                <w:listItem w:displayText="Lávvodahka" w:value="Lávv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6AB94569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Lávvordat</w:t>
                </w:r>
              </w:p>
            </w:sdtContent>
          </w:sdt>
          <w:p w:rsidRPr="009470D9" w:rsidR="00DE7479" w:rsidP="00DE7479" w:rsidRDefault="00DE7479" w14:paraId="0716D7D9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tcW w:w="2269" w:type="dxa"/>
            <w:shd w:val="clear" w:color="auto" w:fill="C4BCC6" w:themeFill="accent6" w:themeFillTint="99"/>
          </w:tcPr>
          <w:p w:rsidRPr="00DE7479" w:rsidR="00DE7479" w:rsidP="00DE7479" w:rsidRDefault="00DE7479" w14:paraId="14510370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Sotnabeaivi"/>
              <w:id w:val="1960147965"/>
              <w:placeholder>
                <w:docPart w:val="49CCBB3B19FF4821994E899D8EFB0A31"/>
              </w:placeholder>
              <w:dropDownList>
                <w:listItem w:value="Velg et element."/>
                <w:listItem w:displayText="Sotnabeaivi" w:value="Sotnabeaivi"/>
                <w:listItem w:displayText="Aejlege" w:value="Aejlege"/>
                <w:listItem w:displayText="Ájllek" w:value="Ájllek"/>
                <w:listItem w:displayText="Sådnåbiejvve" w:value="Sådnåbiejvve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02FD962A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Sotnabeaivi</w:t>
                </w:r>
              </w:p>
            </w:sdtContent>
          </w:sdt>
          <w:p w:rsidRPr="009470D9" w:rsidR="00DE7479" w:rsidP="00DE7479" w:rsidRDefault="00DE7479" w14:paraId="1F635CC0" w14:textId="77777777">
            <w:pPr>
              <w:pStyle w:val="Dager"/>
              <w:framePr w:hSpace="0" w:wrap="auto" w:hAnchor="text" w:vAnchor="margin" w:yAlign="inline"/>
            </w:pPr>
          </w:p>
        </w:tc>
      </w:tr>
      <w:tr w:rsidRPr="002C4A01" w:rsidR="008A6D5F" w:rsidTr="00206787" w14:paraId="7B5D7C02" w14:textId="77777777">
        <w:trPr>
          <w:trHeight w:val="1531" w:hRule="exact"/>
        </w:trPr>
        <w:tc>
          <w:tcPr>
            <w:tcW w:w="2267" w:type="dxa"/>
          </w:tcPr>
          <w:p w:rsidRPr="00947162" w:rsidR="008A6D5F" w:rsidP="00841285" w:rsidRDefault="000B52CE" w14:paraId="302DA0D2" w14:textId="0288078B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1</w:t>
            </w:r>
          </w:p>
          <w:p w:rsidRPr="0050788F" w:rsidR="00E619F4" w:rsidP="00E619F4" w:rsidRDefault="00E619F4" w14:paraId="72BF9344" w14:textId="4963FA9E">
            <w:pPr>
              <w:pStyle w:val="merkedager"/>
              <w:framePr w:hSpace="0" w:wrap="auto" w:hAnchor="text" w:vAnchor="margin" w:yAlign="inline"/>
            </w:pPr>
          </w:p>
        </w:tc>
        <w:tc>
          <w:tcPr>
            <w:tcW w:w="2268" w:type="dxa"/>
          </w:tcPr>
          <w:p w:rsidRPr="00B87096" w:rsidR="00947162" w:rsidP="0004431B" w:rsidRDefault="000B52CE" w14:paraId="3A818301" w14:textId="282C6729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eastAsia="nb-NO"/>
              </w:rPr>
              <w:t>2</w:t>
            </w:r>
            <w:r w:rsidRPr="00162A27" w:rsidR="007911F1">
              <w:rPr>
                <w:noProof/>
                <w:color w:val="FF0000"/>
                <w:lang w:eastAsia="nb-NO"/>
              </w:rPr>
              <w:t xml:space="preserve"> </w:t>
            </w:r>
          </w:p>
        </w:tc>
        <w:tc>
          <w:tcPr>
            <w:tcW w:w="2255" w:type="dxa"/>
          </w:tcPr>
          <w:p w:rsidR="008A6D5F" w:rsidP="00841285" w:rsidRDefault="000B52CE" w14:paraId="158B8C1E" w14:textId="364D261E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3</w:t>
            </w:r>
          </w:p>
          <w:p w:rsidRPr="00B87096" w:rsidR="008A6D5F" w:rsidP="009A3593" w:rsidRDefault="008A6D5F" w14:paraId="77C5719A" w14:textId="143E7A97">
            <w:pPr>
              <w:pStyle w:val="merkedager"/>
              <w:framePr w:hSpace="0" w:wrap="auto" w:hAnchor="text" w:vAnchor="margin" w:yAlign="inline"/>
            </w:pPr>
          </w:p>
        </w:tc>
        <w:tc>
          <w:tcPr>
            <w:tcW w:w="2268" w:type="dxa"/>
          </w:tcPr>
          <w:p w:rsidRPr="00E619F4" w:rsidR="008A6D5F" w:rsidP="00841285" w:rsidRDefault="000B52CE" w14:paraId="41C30E53" w14:textId="4B3B4ACE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4</w:t>
            </w:r>
          </w:p>
          <w:p w:rsidRPr="00B87096" w:rsidR="00FC7031" w:rsidP="00FC7031" w:rsidRDefault="00FC7031" w14:paraId="6CA4298A" w14:textId="0A3BDBA7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68" w:type="dxa"/>
          </w:tcPr>
          <w:p w:rsidRPr="00B87096" w:rsidR="008A6D5F" w:rsidP="004620BD" w:rsidRDefault="000B52CE" w14:paraId="70DA7210" w14:textId="4FE177DE">
            <w:pPr>
              <w:pStyle w:val="Datoer"/>
              <w:rPr>
                <w:noProof/>
              </w:rPr>
            </w:pPr>
            <w:r>
              <w:rPr>
                <w:noProof/>
                <w:lang w:val="se-NO" w:bidi="nb-NO"/>
              </w:rPr>
              <w:t>5</w:t>
            </w:r>
            <w:r w:rsidRPr="00162A27" w:rsidR="006A774E">
              <w:rPr>
                <w:noProof/>
                <w:color w:val="FF0000"/>
                <w:lang w:eastAsia="nb-NO"/>
              </w:rPr>
              <w:t xml:space="preserve"> </w:t>
            </w:r>
          </w:p>
        </w:tc>
        <w:tc>
          <w:tcPr>
            <w:tcW w:w="2268" w:type="dxa"/>
          </w:tcPr>
          <w:p w:rsidR="004620BD" w:rsidP="004620BD" w:rsidRDefault="004620BD" w14:paraId="2EBD2E53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6</w:t>
            </w:r>
            <w:r w:rsidR="00594BD7">
              <w:rPr>
                <w:noProof/>
                <w:lang w:eastAsia="nb-NO"/>
              </w:rPr>
              <w:t xml:space="preserve"> </w:t>
            </w:r>
          </w:p>
          <w:p w:rsidRPr="0004431B" w:rsidR="004620BD" w:rsidP="004620BD" w:rsidRDefault="004620BD" w14:paraId="2AA6E9F7" w14:textId="77777777">
            <w:pPr>
              <w:pStyle w:val="Datoer"/>
              <w:rPr>
                <w:noProof/>
                <w:sz w:val="18"/>
                <w:lang w:val="se-NO" w:bidi="nb-NO"/>
              </w:rPr>
            </w:pPr>
            <w:r w:rsidRPr="0004431B">
              <w:rPr>
                <w:rStyle w:val="merkedagerTegn"/>
                <w:sz w:val="18"/>
              </w:rPr>
              <w:t>Ruoŧa nationálabeaivi</w:t>
            </w:r>
          </w:p>
          <w:p w:rsidR="008A6D5F" w:rsidP="00841285" w:rsidRDefault="008A6D5F" w14:paraId="09C6F469" w14:textId="606A6AF7">
            <w:pPr>
              <w:pStyle w:val="Datoer"/>
              <w:rPr>
                <w:noProof/>
                <w:lang w:eastAsia="nb-NO"/>
              </w:rPr>
            </w:pPr>
          </w:p>
          <w:p w:rsidRPr="00D178AC" w:rsidR="00D178AC" w:rsidP="00841285" w:rsidRDefault="00D178AC" w14:paraId="0756D56A" w14:textId="123C3756">
            <w:pPr>
              <w:pStyle w:val="Datoer"/>
              <w:rPr>
                <w:noProof/>
                <w:sz w:val="18"/>
                <w:lang w:val="se-NO"/>
              </w:rPr>
            </w:pPr>
          </w:p>
        </w:tc>
        <w:tc>
          <w:tcPr>
            <w:tcW w:w="2269" w:type="dxa"/>
          </w:tcPr>
          <w:p w:rsidRPr="00D178AC" w:rsidR="00D178AC" w:rsidP="008C3DCE" w:rsidRDefault="00941928" w14:paraId="2945F1E4" w14:textId="27FD2165">
            <w:pPr>
              <w:pStyle w:val="Datoer"/>
              <w:rPr>
                <w:noProof/>
                <w:color w:val="FF0000"/>
                <w:sz w:val="18"/>
                <w:lang w:val="se-NO"/>
              </w:rPr>
            </w:pPr>
            <w:r>
              <w:rPr>
                <w:noProof/>
                <w:color w:val="FF0000"/>
                <w:lang w:val="se-NO" w:bidi="nb-NO"/>
              </w:rPr>
              <w:t>7</w:t>
            </w:r>
          </w:p>
        </w:tc>
      </w:tr>
      <w:tr w:rsidRPr="002C4A01" w:rsidR="008A6D5F" w:rsidTr="00206787" w14:paraId="4DE675D8" w14:textId="77777777">
        <w:trPr>
          <w:trHeight w:val="1531" w:hRule="exact"/>
        </w:trPr>
        <w:tc>
          <w:tcPr>
            <w:tcW w:w="2267" w:type="dxa"/>
          </w:tcPr>
          <w:p w:rsidRPr="00D178AC" w:rsidR="00D178AC" w:rsidP="008C3DCE" w:rsidRDefault="00FE779E" w14:paraId="4C6B642B" w14:textId="0927986B">
            <w:pPr>
              <w:pStyle w:val="Datoer"/>
              <w:rPr>
                <w:noProof/>
                <w:sz w:val="18"/>
                <w:lang w:val="se-NO"/>
              </w:rPr>
            </w:pPr>
            <w:r>
              <w:rPr>
                <w:noProof/>
                <w:lang w:val="se-NO"/>
              </w:rPr>
              <w:t>8</w:t>
            </w:r>
            <w:r w:rsidR="00807542">
              <w:rPr>
                <w:noProof/>
                <w:lang w:val="se-NO"/>
              </w:rPr>
              <w:t xml:space="preserve"> </w:t>
            </w:r>
            <w:r w:rsidR="00807542"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4F0EFC5D" wp14:editId="0CF45E2B">
                      <wp:extent cx="86360" cy="86360"/>
                      <wp:effectExtent l="0" t="0" r="8890" b="8890"/>
                      <wp:docPr id="1771342472" name="Shape 4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53166" y="114072"/>
                                    </a:moveTo>
                                    <a:cubicBezTo>
                                      <a:pt x="26277" y="110705"/>
                                      <a:pt x="5455" y="87805"/>
                                      <a:pt x="5455" y="60000"/>
                                    </a:cubicBezTo>
                                    <a:cubicBezTo>
                                      <a:pt x="5455" y="32194"/>
                                      <a:pt x="26277" y="9294"/>
                                      <a:pt x="53166" y="5927"/>
                                    </a:cubicBezTo>
                                    <a:cubicBezTo>
                                      <a:pt x="40455" y="20350"/>
                                      <a:pt x="32727" y="39266"/>
                                      <a:pt x="32727" y="60000"/>
                                    </a:cubicBezTo>
                                    <a:cubicBezTo>
                                      <a:pt x="32727" y="80733"/>
                                      <a:pt x="40455" y="99650"/>
                                      <a:pt x="53166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6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6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shape id="Shape 4949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53166,114072c26277,110705,5455,87805,5455,60000,5455,32194,26277,9294,53166,5927,40455,20350,32727,39266,32727,60000v,20733,7728,39650,20439,54072m60000,c26866,,,26861,,60000v,33138,26866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" w14:anchorId="0B7E8B2A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Pr="00B87096" w:rsidR="008A6D5F" w:rsidP="00841285" w:rsidRDefault="00FE779E" w14:paraId="4EEEA0CF" w14:textId="5637026E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9</w:t>
            </w:r>
          </w:p>
        </w:tc>
        <w:tc>
          <w:tcPr>
            <w:tcW w:w="2255" w:type="dxa"/>
          </w:tcPr>
          <w:p w:rsidRPr="00B87096" w:rsidR="008A6D5F" w:rsidP="00841285" w:rsidRDefault="0004431B" w14:paraId="339C0136" w14:textId="4CC5BA21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</w:t>
            </w:r>
            <w:r w:rsidR="00FE779E">
              <w:rPr>
                <w:noProof/>
                <w:lang w:val="se-NO" w:bidi="nb-NO"/>
              </w:rPr>
              <w:t>0</w:t>
            </w:r>
            <w:r w:rsidR="007911F1">
              <w:rPr>
                <w:noProof/>
                <w:lang w:val="se-NO" w:bidi="nb-NO"/>
              </w:rPr>
              <w:t xml:space="preserve"> </w:t>
            </w:r>
          </w:p>
        </w:tc>
        <w:tc>
          <w:tcPr>
            <w:tcW w:w="2268" w:type="dxa"/>
          </w:tcPr>
          <w:p w:rsidRPr="00B87096" w:rsidR="008A6D5F" w:rsidP="00841285" w:rsidRDefault="0004431B" w14:paraId="02E7508F" w14:textId="7BD83439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</w:t>
            </w:r>
            <w:r w:rsidR="00FE779E">
              <w:rPr>
                <w:noProof/>
                <w:lang w:val="se-NO" w:bidi="nb-NO"/>
              </w:rPr>
              <w:t>1</w:t>
            </w:r>
          </w:p>
        </w:tc>
        <w:tc>
          <w:tcPr>
            <w:tcW w:w="2268" w:type="dxa"/>
          </w:tcPr>
          <w:p w:rsidRPr="00B87096" w:rsidR="008A6D5F" w:rsidP="00841285" w:rsidRDefault="00FE779E" w14:paraId="7F0A2C8D" w14:textId="7BB2045E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12</w:t>
            </w:r>
          </w:p>
        </w:tc>
        <w:tc>
          <w:tcPr>
            <w:tcW w:w="2268" w:type="dxa"/>
          </w:tcPr>
          <w:p w:rsidRPr="00B87096" w:rsidR="008A6D5F" w:rsidP="00841285" w:rsidRDefault="00FE779E" w14:paraId="445C1CAE" w14:textId="6DE9DEE4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13</w:t>
            </w:r>
          </w:p>
        </w:tc>
        <w:tc>
          <w:tcPr>
            <w:tcW w:w="2269" w:type="dxa"/>
          </w:tcPr>
          <w:p w:rsidRPr="00FD227F" w:rsidR="008A6D5F" w:rsidP="00841285" w:rsidRDefault="00941928" w14:paraId="1CC50891" w14:textId="0A968631">
            <w:pPr>
              <w:pStyle w:val="Datoer"/>
              <w:rPr>
                <w:noProof/>
                <w:color w:val="FF0000"/>
                <w:lang w:val="se-NO"/>
              </w:rPr>
            </w:pPr>
            <w:r w:rsidRPr="00941928">
              <w:rPr>
                <w:noProof/>
                <w:color w:val="FF0000"/>
                <w:lang w:eastAsia="nb-NO"/>
              </w:rPr>
              <w:t>14</w:t>
            </w:r>
            <w:r w:rsidR="00594BD7">
              <w:rPr>
                <w:noProof/>
                <w:lang w:eastAsia="nb-NO"/>
              </w:rPr>
              <w:t xml:space="preserve"> </w:t>
            </w:r>
            <w:r w:rsidRPr="00162A27" w:rsidR="00594BD7">
              <w:rPr>
                <w:noProof/>
                <w:color w:val="FF0000"/>
                <w:lang w:eastAsia="nb-NO"/>
              </w:rPr>
              <w:t xml:space="preserve"> </w:t>
            </w:r>
          </w:p>
        </w:tc>
      </w:tr>
      <w:tr w:rsidRPr="002C4A01" w:rsidR="008A6D5F" w:rsidTr="00206787" w14:paraId="32A68F6F" w14:textId="77777777">
        <w:trPr>
          <w:trHeight w:val="1531" w:hRule="exact"/>
        </w:trPr>
        <w:tc>
          <w:tcPr>
            <w:tcW w:w="2267" w:type="dxa"/>
          </w:tcPr>
          <w:p w:rsidRPr="00B87096" w:rsidR="008A6D5F" w:rsidP="00841285" w:rsidRDefault="00947162" w14:paraId="1D43D123" w14:textId="34FF8CB3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</w:t>
            </w:r>
            <w:r w:rsidR="00FE779E">
              <w:rPr>
                <w:noProof/>
                <w:lang w:val="se-NO" w:bidi="nb-NO"/>
              </w:rPr>
              <w:t>5</w:t>
            </w:r>
            <w:r w:rsidR="00303B97">
              <w:rPr>
                <w:noProof/>
                <w:lang w:val="se-NO" w:bidi="nb-NO"/>
              </w:rPr>
              <w:t xml:space="preserve"> </w:t>
            </w:r>
            <w:r w:rsidR="00303B97"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2A0ECA7B" wp14:editId="147A958C">
                      <wp:extent cx="86360" cy="86360"/>
                      <wp:effectExtent l="0" t="0" r="8890" b="8890"/>
                      <wp:docPr id="4983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black [3213]" stroked="f" w14:anchorId="122239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268" w:type="dxa"/>
          </w:tcPr>
          <w:p w:rsidR="008A6D5F" w:rsidP="00841285" w:rsidRDefault="00FE779E" w14:paraId="47A0E8A4" w14:textId="7858EDD8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16</w:t>
            </w:r>
          </w:p>
          <w:p w:rsidRPr="0050788F" w:rsidR="006464D3" w:rsidP="006464D3" w:rsidRDefault="006464D3" w14:paraId="4DBAF43F" w14:textId="6FD30CB7">
            <w:pPr>
              <w:pStyle w:val="merkedager"/>
              <w:framePr w:hSpace="0" w:wrap="auto" w:hAnchor="text" w:vAnchor="margin" w:yAlign="inline"/>
            </w:pPr>
          </w:p>
        </w:tc>
        <w:tc>
          <w:tcPr>
            <w:tcW w:w="2255" w:type="dxa"/>
          </w:tcPr>
          <w:p w:rsidR="008A6D5F" w:rsidP="00841285" w:rsidRDefault="0004431B" w14:paraId="08F8D8B4" w14:textId="6CCB4594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1</w:t>
            </w:r>
            <w:r w:rsidR="00FE779E">
              <w:rPr>
                <w:noProof/>
                <w:lang w:val="se-NO" w:bidi="nb-NO"/>
              </w:rPr>
              <w:t>7</w:t>
            </w:r>
            <w:r w:rsidR="007911F1">
              <w:rPr>
                <w:noProof/>
                <w:lang w:eastAsia="nb-NO"/>
              </w:rPr>
              <w:t xml:space="preserve"> </w:t>
            </w:r>
          </w:p>
          <w:p w:rsidRPr="00B87096" w:rsidR="00947162" w:rsidP="00947162" w:rsidRDefault="00947162" w14:paraId="1838E823" w14:textId="3D9478B4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68" w:type="dxa"/>
          </w:tcPr>
          <w:p w:rsidR="008A6D5F" w:rsidP="00841285" w:rsidRDefault="0004431B" w14:paraId="7FDDC54B" w14:textId="07754D38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1</w:t>
            </w:r>
            <w:r w:rsidR="00FE779E">
              <w:rPr>
                <w:noProof/>
                <w:lang w:val="se-NO" w:bidi="nb-NO"/>
              </w:rPr>
              <w:t>8</w:t>
            </w:r>
          </w:p>
          <w:p w:rsidRPr="0050788F" w:rsidR="002560F3" w:rsidP="002560F3" w:rsidRDefault="002560F3" w14:paraId="5A2E329F" w14:textId="1D5C9788">
            <w:pPr>
              <w:pStyle w:val="merkedager"/>
              <w:framePr w:hSpace="0" w:wrap="auto" w:hAnchor="text" w:vAnchor="margin" w:yAlign="inline"/>
            </w:pPr>
          </w:p>
        </w:tc>
        <w:tc>
          <w:tcPr>
            <w:tcW w:w="2268" w:type="dxa"/>
          </w:tcPr>
          <w:p w:rsidRPr="009B7ACE" w:rsidR="006F43EC" w:rsidP="00FE779E" w:rsidRDefault="00FE779E" w14:paraId="3958E889" w14:textId="6C13610A">
            <w:pPr>
              <w:pStyle w:val="Datoer"/>
              <w:rPr>
                <w:rFonts w:ascii="Calibri Light" w:hAnsi="Calibri Light" w:cs="Calibri Light"/>
                <w:sz w:val="18"/>
                <w:lang w:val="se-NO"/>
              </w:rPr>
            </w:pPr>
            <w:r>
              <w:rPr>
                <w:lang w:val="se-NO"/>
              </w:rPr>
              <w:t>19</w:t>
            </w:r>
            <w:r w:rsidR="00674D77">
              <w:rPr>
                <w:lang w:val="se-NO"/>
              </w:rPr>
              <w:t xml:space="preserve"> </w:t>
            </w:r>
          </w:p>
        </w:tc>
        <w:tc>
          <w:tcPr>
            <w:tcW w:w="2268" w:type="dxa"/>
          </w:tcPr>
          <w:p w:rsidR="00FE779E" w:rsidP="00FE779E" w:rsidRDefault="008A6D5F" w14:paraId="1AF28E1C" w14:textId="77777777">
            <w:pPr>
              <w:pStyle w:val="Datoer"/>
              <w:rPr>
                <w:lang w:val="se-NO"/>
              </w:rPr>
            </w:pPr>
            <w:r>
              <w:rPr>
                <w:noProof/>
                <w:lang w:val="se-NO" w:bidi="nb-NO"/>
              </w:rPr>
              <w:t>2</w:t>
            </w:r>
            <w:r w:rsidR="00FE779E">
              <w:rPr>
                <w:noProof/>
                <w:lang w:val="se-NO" w:bidi="nb-NO"/>
              </w:rPr>
              <w:t>0</w:t>
            </w:r>
          </w:p>
          <w:p w:rsidRPr="00D178AC" w:rsidR="00D178AC" w:rsidP="00FE779E" w:rsidRDefault="00FE779E" w14:paraId="22DDA364" w14:textId="66428383">
            <w:pPr>
              <w:pStyle w:val="Datoer"/>
              <w:rPr>
                <w:noProof/>
                <w:sz w:val="18"/>
                <w:lang w:val="se-NO" w:bidi="nb-NO"/>
              </w:rPr>
            </w:pPr>
            <w:r w:rsidRPr="009B7ACE">
              <w:rPr>
                <w:rFonts w:ascii="Calibri Light" w:hAnsi="Calibri Light" w:cs="Calibri Light"/>
                <w:sz w:val="18"/>
                <w:lang w:val="se-NO"/>
              </w:rPr>
              <w:t>Mihcamárruohtta Ruoŧas, Suomas</w:t>
            </w:r>
          </w:p>
        </w:tc>
        <w:tc>
          <w:tcPr>
            <w:tcW w:w="2269" w:type="dxa"/>
          </w:tcPr>
          <w:p w:rsidR="00FE779E" w:rsidP="00FE779E" w:rsidRDefault="008A6D5F" w14:paraId="5C59CB77" w14:textId="58E652C6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color w:val="FF0000"/>
                <w:lang w:val="se-NO" w:bidi="nb-NO"/>
              </w:rPr>
              <w:t>2</w:t>
            </w:r>
            <w:r w:rsidR="00941928">
              <w:rPr>
                <w:noProof/>
                <w:color w:val="FF0000"/>
                <w:lang w:val="se-NO" w:bidi="nb-NO"/>
              </w:rPr>
              <w:t>1</w:t>
            </w:r>
            <w:r w:rsidRPr="00162A27" w:rsidR="00F75087">
              <w:rPr>
                <w:noProof/>
                <w:color w:val="FF0000"/>
                <w:lang w:eastAsia="nb-NO"/>
              </w:rPr>
              <w:t xml:space="preserve"> </w:t>
            </w:r>
            <w:r w:rsidRPr="00162A27" w:rsidR="00F75087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55949FF3" wp14:editId="41C90C36">
                      <wp:extent cx="86360" cy="86360"/>
                      <wp:effectExtent l="0" t="0" r="8890" b="8890"/>
                      <wp:docPr id="4980" name="Shape 4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66833" y="114072"/>
                                    </a:moveTo>
                                    <a:cubicBezTo>
                                      <a:pt x="79544" y="99650"/>
                                      <a:pt x="87272" y="80733"/>
                                      <a:pt x="87272" y="60000"/>
                                    </a:cubicBezTo>
                                    <a:cubicBezTo>
                                      <a:pt x="87272" y="39266"/>
                                      <a:pt x="79544" y="20350"/>
                                      <a:pt x="66833" y="5927"/>
                                    </a:cubicBezTo>
                                    <a:cubicBezTo>
                                      <a:pt x="93722" y="9294"/>
                                      <a:pt x="114544" y="32194"/>
                                      <a:pt x="114544" y="60000"/>
                                    </a:cubicBezTo>
                                    <a:cubicBezTo>
                                      <a:pt x="114544" y="87805"/>
                                      <a:pt x="93722" y="110705"/>
                                      <a:pt x="66833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1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1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shape id="Shape 4951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66833,114072c79544,99650,87272,80733,87272,60000,87272,39266,79544,20350,66833,5927v26889,3367,47711,26267,47711,54073c114544,87805,93722,110705,66833,114072m60000,c26861,,,26861,,60000v,33138,26861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" w14:anchorId="41E3754F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  <w:r w:rsidR="00FE779E">
              <w:rPr>
                <w:noProof/>
                <w:color w:val="FF0000"/>
                <w:lang w:val="se-NO" w:bidi="nb-NO"/>
              </w:rPr>
              <w:t xml:space="preserve"> </w:t>
            </w:r>
            <w:r w:rsidRPr="00C24FEB" w:rsidR="00FE779E">
              <w:rPr>
                <w:noProof/>
              </w:rPr>
              <w:drawing>
                <wp:inline distT="0" distB="0" distL="0" distR="0" wp14:anchorId="0BC70C62" wp14:editId="6E32CA8A">
                  <wp:extent cx="256238" cy="193730"/>
                  <wp:effectExtent l="0" t="0" r="0" b="0"/>
                  <wp:docPr id="51827089" name="Bilde 51827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4154" cy="1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75087">
              <w:rPr>
                <w:noProof/>
                <w:color w:val="FF0000"/>
                <w:lang w:val="se-NO" w:bidi="nb-NO"/>
              </w:rPr>
              <w:t xml:space="preserve"> </w:t>
            </w:r>
          </w:p>
          <w:p w:rsidRPr="009B7ACE" w:rsidR="00FE779E" w:rsidP="00FE779E" w:rsidRDefault="00015423" w14:paraId="7BDF714A" w14:textId="77777777">
            <w:pPr>
              <w:pStyle w:val="Datoer"/>
              <w:rPr>
                <w:rFonts w:ascii="Calibri Light" w:hAnsi="Calibri Light" w:cs="Calibri Light"/>
                <w:noProof/>
                <w:sz w:val="18"/>
                <w:lang w:val="fi-FI" w:bidi="nb-NO"/>
              </w:rPr>
            </w:pPr>
            <w:sdt>
              <w:sdtPr>
                <w:rPr>
                  <w:rFonts w:ascii="Calibri Light" w:hAnsi="Calibri Light" w:cs="Calibri Light"/>
                  <w:noProof/>
                  <w:sz w:val="18"/>
                  <w:lang w:val="fi-FI" w:bidi="nb-NO"/>
                </w:rPr>
                <w:tag w:val="BLANK"/>
                <w:id w:val="-935894976"/>
                <w:dropDownList>
                  <w:listItem w:value="Velg et element."/>
                  <w:listItem w:displayText="Mihcamárbeaivi Ruoŧas, Suomas." w:value="Mihcamárbeaivi Ruoŧas, Suomas."/>
                  <w:listItem w:displayText=" " w:value=" "/>
                </w:dropDownList>
              </w:sdtPr>
              <w:sdtEndPr/>
              <w:sdtContent>
                <w:r w:rsidRPr="009B7ACE" w:rsidR="00FE779E">
                  <w:rPr>
                    <w:rFonts w:ascii="Calibri Light" w:hAnsi="Calibri Light" w:cs="Calibri Light"/>
                    <w:noProof/>
                    <w:sz w:val="18"/>
                    <w:lang w:val="fi-FI" w:bidi="nb-NO"/>
                  </w:rPr>
                  <w:t>Mihcamárbeaivi Ruoŧas, Suomas.</w:t>
                </w:r>
              </w:sdtContent>
            </w:sdt>
          </w:p>
          <w:p w:rsidRPr="00E96ECA" w:rsidR="00947162" w:rsidP="00515C2A" w:rsidRDefault="00015423" w14:paraId="2BD20214" w14:textId="68A81AA6">
            <w:pPr>
              <w:pStyle w:val="Datoer"/>
              <w:rPr>
                <w:lang w:val="se-NO"/>
              </w:rPr>
            </w:pPr>
            <w:sdt>
              <w:sdtPr>
                <w:rPr>
                  <w:rStyle w:val="merkedagerTegn"/>
                  <w:sz w:val="18"/>
                </w:rPr>
                <w:tag w:val="BLANK"/>
                <w:id w:val="927311156"/>
                <w:placeholder>
                  <w:docPart w:val="DC610356EF974F2D9A142E30F5FAA77D"/>
                </w:placeholder>
                <w:dropDownList>
                  <w:listItem w:value="Velg et element."/>
                  <w:listItem w:displayText="Áigejorggáldat" w:value="Áigejorggáldat"/>
                  <w:listItem w:displayText=" " w:value=" "/>
                </w:dropDownList>
              </w:sdtPr>
              <w:sdtEndPr>
                <w:rPr>
                  <w:rStyle w:val="Standardskriftforavsnitt"/>
                  <w:rFonts w:ascii="Jura Medium" w:hAnsi="Jura Medium"/>
                  <w:noProof w:val="0"/>
                  <w:color w:val="000000" w:themeColor="text1"/>
                </w:rPr>
              </w:sdtEndPr>
              <w:sdtContent>
                <w:r w:rsidRPr="00D178AC" w:rsidR="00FE779E">
                  <w:rPr>
                    <w:rStyle w:val="merkedagerTegn"/>
                    <w:sz w:val="18"/>
                  </w:rPr>
                  <w:t>Áigejorggáldat</w:t>
                </w:r>
              </w:sdtContent>
            </w:sdt>
          </w:p>
        </w:tc>
      </w:tr>
      <w:tr w:rsidRPr="002C4A01" w:rsidR="008A6D5F" w:rsidTr="00206787" w14:paraId="14871450" w14:textId="77777777">
        <w:trPr>
          <w:trHeight w:val="1531" w:hRule="exact"/>
        </w:trPr>
        <w:tc>
          <w:tcPr>
            <w:tcW w:w="2267" w:type="dxa"/>
          </w:tcPr>
          <w:p w:rsidRPr="00515C2A" w:rsidR="00515C2A" w:rsidP="0042301B" w:rsidRDefault="0004431B" w14:paraId="3AD96AD1" w14:textId="6EED8CBD">
            <w:pPr>
              <w:pStyle w:val="Datoer"/>
              <w:rPr>
                <w:noProof/>
                <w:sz w:val="18"/>
                <w:lang w:val="se-NO"/>
              </w:rPr>
            </w:pPr>
            <w:r>
              <w:rPr>
                <w:noProof/>
                <w:lang w:eastAsia="nb-NO"/>
              </w:rPr>
              <w:t>2</w:t>
            </w:r>
            <w:r w:rsidR="0042301B">
              <w:rPr>
                <w:noProof/>
                <w:lang w:eastAsia="nb-NO"/>
              </w:rPr>
              <w:t>2</w:t>
            </w:r>
            <w:r w:rsidRPr="00162A27" w:rsidR="00594BD7">
              <w:rPr>
                <w:noProof/>
                <w:color w:val="FF0000"/>
                <w:lang w:eastAsia="nb-NO"/>
              </w:rPr>
              <w:t xml:space="preserve"> </w:t>
            </w:r>
          </w:p>
        </w:tc>
        <w:tc>
          <w:tcPr>
            <w:tcW w:w="2268" w:type="dxa"/>
          </w:tcPr>
          <w:p w:rsidR="0042301B" w:rsidP="0042301B" w:rsidRDefault="00C82252" w14:paraId="7502D9BE" w14:textId="0653078F">
            <w:pPr>
              <w:pStyle w:val="Datoer"/>
              <w:rPr>
                <w:noProof/>
                <w:color w:val="FF0000"/>
                <w:lang w:eastAsia="nb-NO"/>
              </w:rPr>
            </w:pPr>
            <w:r>
              <w:rPr>
                <w:noProof/>
                <w:lang w:val="se-NO" w:bidi="nb-NO"/>
              </w:rPr>
              <w:t>2</w:t>
            </w:r>
            <w:r w:rsidR="0042301B">
              <w:rPr>
                <w:noProof/>
                <w:lang w:val="se-NO" w:bidi="nb-NO"/>
              </w:rPr>
              <w:t>3</w:t>
            </w:r>
            <w:r w:rsidR="00DF74EF">
              <w:rPr>
                <w:noProof/>
                <w:lang w:val="se-NO" w:bidi="nb-NO"/>
              </w:rPr>
              <w:t xml:space="preserve"> </w:t>
            </w:r>
          </w:p>
          <w:p w:rsidRPr="00DF74EF" w:rsidR="0042301B" w:rsidP="0042301B" w:rsidRDefault="0042301B" w14:paraId="7547560B" w14:textId="09684E01">
            <w:pPr>
              <w:pStyle w:val="Datoer"/>
              <w:rPr>
                <w:noProof/>
                <w:sz w:val="18"/>
                <w:lang w:val="se-NO"/>
              </w:rPr>
            </w:pPr>
            <w:r w:rsidRPr="00C31195">
              <w:rPr>
                <w:rStyle w:val="merkedagerTegn"/>
                <w:sz w:val="18"/>
              </w:rPr>
              <w:t>Mihcamárruohtta</w:t>
            </w:r>
            <w:r w:rsidRPr="00515C2A">
              <w:rPr>
                <w:rStyle w:val="merkedagerTegn"/>
                <w:sz w:val="18"/>
              </w:rPr>
              <w:t xml:space="preserve"> Norggas</w:t>
            </w:r>
          </w:p>
          <w:p w:rsidRPr="00DF74EF" w:rsidR="00DF74EF" w:rsidP="00841285" w:rsidRDefault="00DF74EF" w14:paraId="41E3B76E" w14:textId="76BF1F07">
            <w:pPr>
              <w:pStyle w:val="Datoer"/>
              <w:rPr>
                <w:noProof/>
                <w:sz w:val="18"/>
                <w:lang w:val="se-NO"/>
              </w:rPr>
            </w:pPr>
          </w:p>
        </w:tc>
        <w:tc>
          <w:tcPr>
            <w:tcW w:w="2255" w:type="dxa"/>
          </w:tcPr>
          <w:p w:rsidR="0042301B" w:rsidP="0042301B" w:rsidRDefault="0004431B" w14:paraId="2AA64DDE" w14:textId="4BBBBD79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2</w:t>
            </w:r>
            <w:r w:rsidR="0042301B">
              <w:rPr>
                <w:noProof/>
                <w:lang w:val="se-NO" w:bidi="nb-NO"/>
              </w:rPr>
              <w:t xml:space="preserve">4 </w:t>
            </w:r>
            <w:r w:rsidRPr="00C24FEB" w:rsidR="0042301B">
              <w:rPr>
                <w:noProof/>
              </w:rPr>
              <w:drawing>
                <wp:inline distT="0" distB="0" distL="0" distR="0" wp14:anchorId="0658FDA8" wp14:editId="7C60B92C">
                  <wp:extent cx="256238" cy="193730"/>
                  <wp:effectExtent l="0" t="0" r="0" b="0"/>
                  <wp:docPr id="47" name="Bild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4154" cy="1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DF74EF" w:rsidR="00DF74EF" w:rsidP="0042301B" w:rsidRDefault="0042301B" w14:paraId="5800D931" w14:textId="490600C9">
            <w:pPr>
              <w:pStyle w:val="Datoer"/>
              <w:rPr>
                <w:noProof/>
                <w:sz w:val="18"/>
                <w:lang w:val="se-NO"/>
              </w:rPr>
            </w:pPr>
            <w:r w:rsidRPr="00DF74EF">
              <w:rPr>
                <w:rStyle w:val="merkedagerTegn"/>
                <w:sz w:val="18"/>
                <w:lang w:val="se-NO"/>
              </w:rPr>
              <w:t>Mihcamárbeaivi Norggas</w:t>
            </w:r>
          </w:p>
        </w:tc>
        <w:tc>
          <w:tcPr>
            <w:tcW w:w="2268" w:type="dxa"/>
          </w:tcPr>
          <w:p w:rsidRPr="00B87096" w:rsidR="008A6D5F" w:rsidP="00841285" w:rsidRDefault="0004431B" w14:paraId="33990BA9" w14:textId="0617A881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</w:t>
            </w:r>
            <w:r w:rsidR="0042301B">
              <w:rPr>
                <w:noProof/>
                <w:lang w:val="se-NO" w:bidi="nb-NO"/>
              </w:rPr>
              <w:t>5</w:t>
            </w:r>
          </w:p>
        </w:tc>
        <w:tc>
          <w:tcPr>
            <w:tcW w:w="2268" w:type="dxa"/>
          </w:tcPr>
          <w:p w:rsidRPr="00B87096" w:rsidR="008A6D5F" w:rsidP="00841285" w:rsidRDefault="0042301B" w14:paraId="11612A97" w14:textId="10D41412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26</w:t>
            </w:r>
          </w:p>
        </w:tc>
        <w:tc>
          <w:tcPr>
            <w:tcW w:w="2268" w:type="dxa"/>
          </w:tcPr>
          <w:p w:rsidRPr="00B87096" w:rsidR="008A6D5F" w:rsidP="00841285" w:rsidRDefault="008A6D5F" w14:paraId="57AB8E50" w14:textId="06807442">
            <w:pPr>
              <w:pStyle w:val="Datoer"/>
              <w:rPr>
                <w:noProof/>
                <w:lang w:val="se-NO"/>
              </w:rPr>
            </w:pP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= 0,""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&lt;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DocVariable MonthEnd \@ d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=E10+1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27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"" 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fldChar w:fldCharType="end"/>
            </w:r>
            <w:r w:rsidR="0042301B">
              <w:rPr>
                <w:noProof/>
                <w:lang w:bidi="nb-NO"/>
              </w:rPr>
              <w:t>27</w:t>
            </w:r>
          </w:p>
        </w:tc>
        <w:tc>
          <w:tcPr>
            <w:tcW w:w="2269" w:type="dxa"/>
          </w:tcPr>
          <w:p w:rsidRPr="0055129C" w:rsidR="008A6D5F" w:rsidP="00841285" w:rsidRDefault="008A6D5F" w14:paraId="6B7F7A63" w14:textId="1947A983">
            <w:pPr>
              <w:pStyle w:val="Datoer"/>
              <w:tabs>
                <w:tab w:val="right" w:pos="2052"/>
              </w:tabs>
              <w:rPr>
                <w:noProof/>
                <w:lang w:val="se-NO"/>
              </w:rPr>
            </w:pP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0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= 0,""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27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&lt;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DocVariable MonthEnd \@ d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31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=F10+1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""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="0004431B">
              <w:rPr>
                <w:noProof/>
                <w:color w:val="FF0000"/>
                <w:lang w:bidi="nb-NO"/>
              </w:rPr>
              <w:t>2</w:t>
            </w:r>
            <w:r w:rsidR="00941928">
              <w:rPr>
                <w:noProof/>
                <w:color w:val="FF0000"/>
                <w:lang w:bidi="nb-NO"/>
              </w:rPr>
              <w:t>8</w:t>
            </w:r>
          </w:p>
        </w:tc>
      </w:tr>
      <w:tr w:rsidRPr="002C4A01" w:rsidR="0004431B" w:rsidTr="00206787" w14:paraId="785AF067" w14:textId="77777777">
        <w:trPr>
          <w:trHeight w:val="1531" w:hRule="exact"/>
        </w:trPr>
        <w:tc>
          <w:tcPr>
            <w:tcW w:w="2267" w:type="dxa"/>
          </w:tcPr>
          <w:p w:rsidR="0004431B" w:rsidP="00841285" w:rsidRDefault="0042301B" w14:paraId="032A8562" w14:textId="19309351">
            <w:pPr>
              <w:pStyle w:val="Datoer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29</w:t>
            </w:r>
          </w:p>
        </w:tc>
        <w:tc>
          <w:tcPr>
            <w:tcW w:w="2268" w:type="dxa"/>
          </w:tcPr>
          <w:p w:rsidR="0004431B" w:rsidP="00841285" w:rsidRDefault="0042301B" w14:paraId="114BA58B" w14:textId="45016AC9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30</w:t>
            </w:r>
            <w:r w:rsidR="00087F5A">
              <w:rPr>
                <w:noProof/>
                <w:lang w:val="se-NO" w:bidi="nb-NO"/>
              </w:rPr>
              <w:t xml:space="preserve"> </w:t>
            </w:r>
            <w:r w:rsidRPr="00162A27" w:rsidR="00087F5A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2EA2D395" wp14:editId="379BC0F7">
                      <wp:extent cx="86360" cy="86360"/>
                      <wp:effectExtent l="0" t="0" r="27940" b="27940"/>
                      <wp:docPr id="4981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black [3213]" w14:anchorId="4FD59B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255" w:type="dxa"/>
          </w:tcPr>
          <w:p w:rsidR="0004431B" w:rsidP="00841285" w:rsidRDefault="0004431B" w14:paraId="1E1A8E08" w14:textId="77777777">
            <w:pPr>
              <w:pStyle w:val="Datoer"/>
              <w:rPr>
                <w:noProof/>
                <w:lang w:val="se-NO" w:bidi="nb-NO"/>
              </w:rPr>
            </w:pPr>
          </w:p>
        </w:tc>
        <w:tc>
          <w:tcPr>
            <w:tcW w:w="2268" w:type="dxa"/>
          </w:tcPr>
          <w:p w:rsidR="0004431B" w:rsidP="00841285" w:rsidRDefault="0004431B" w14:paraId="7BC78CCA" w14:textId="77777777">
            <w:pPr>
              <w:pStyle w:val="Datoer"/>
              <w:rPr>
                <w:noProof/>
                <w:lang w:val="se-NO" w:bidi="nb-NO"/>
              </w:rPr>
            </w:pPr>
          </w:p>
        </w:tc>
        <w:tc>
          <w:tcPr>
            <w:tcW w:w="2268" w:type="dxa"/>
          </w:tcPr>
          <w:p w:rsidR="0004431B" w:rsidP="00841285" w:rsidRDefault="0004431B" w14:paraId="317110F4" w14:textId="77777777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8" w:type="dxa"/>
          </w:tcPr>
          <w:p w:rsidRPr="00B87096" w:rsidR="0004431B" w:rsidP="00841285" w:rsidRDefault="0004431B" w14:paraId="59A425F3" w14:textId="77777777">
            <w:pPr>
              <w:pStyle w:val="Datoer"/>
              <w:rPr>
                <w:noProof/>
                <w:lang w:bidi="nb-NO"/>
              </w:rPr>
            </w:pPr>
          </w:p>
        </w:tc>
        <w:tc>
          <w:tcPr>
            <w:tcW w:w="2269" w:type="dxa"/>
          </w:tcPr>
          <w:p w:rsidRPr="0055129C" w:rsidR="0004431B" w:rsidP="00841285" w:rsidRDefault="0004431B" w14:paraId="0950B5CB" w14:textId="77777777">
            <w:pPr>
              <w:pStyle w:val="Datoer"/>
              <w:tabs>
                <w:tab w:val="right" w:pos="2052"/>
              </w:tabs>
              <w:rPr>
                <w:noProof/>
                <w:color w:val="FF0000"/>
                <w:lang w:bidi="nb-NO"/>
              </w:rPr>
            </w:pPr>
          </w:p>
        </w:tc>
      </w:tr>
    </w:tbl>
    <w:p w:rsidRPr="004E010B" w:rsidR="00EF1C4C" w:rsidP="00EF1C4C" w:rsidRDefault="00EF1C4C" w14:paraId="3204C0CE" w14:textId="06543E26">
      <w:pPr>
        <w:pStyle w:val="Datoer"/>
        <w:rPr>
          <w:lang w:val="se-NO"/>
        </w:rPr>
      </w:pPr>
    </w:p>
    <w:p w:rsidR="00EF1C4C" w:rsidP="00EF1C4C" w:rsidRDefault="00CD0219" w14:paraId="7B655C0D" w14:textId="59B9FCBC">
      <w:pPr>
        <w:rPr>
          <w:lang w:val="se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D2EECB" wp14:editId="5A4349A7">
                <wp:simplePos x="0" y="0"/>
                <wp:positionH relativeFrom="column">
                  <wp:posOffset>-625642</wp:posOffset>
                </wp:positionH>
                <wp:positionV relativeFrom="paragraph">
                  <wp:posOffset>352325</wp:posOffset>
                </wp:positionV>
                <wp:extent cx="10993755" cy="5100955"/>
                <wp:effectExtent l="0" t="0" r="0" b="4445"/>
                <wp:wrapNone/>
                <wp:docPr id="33" name="Tekstbok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3755" cy="5100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0219" w:rsidP="00CD0219" w:rsidRDefault="00CD0219" w14:paraId="1A670697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</w:p>
                          <w:p w:rsidRPr="00CD0219" w:rsidR="00CD0219" w:rsidP="00CD0219" w:rsidRDefault="00CD0219" w14:paraId="7D749BE1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  <w:proofErr w:type="spellStart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>Bija</w:t>
                            </w:r>
                            <w:proofErr w:type="spellEnd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 xml:space="preserve"> gova ja </w:t>
                            </w:r>
                            <w:proofErr w:type="spellStart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>teavstta</w:t>
                            </w:r>
                            <w:proofErr w:type="spellEnd"/>
                          </w:p>
                          <w:p w:rsidRPr="00CD0219" w:rsidR="00CD0219" w:rsidP="00CD0219" w:rsidRDefault="00CD0219" w14:paraId="1BFEE45A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Tekstboks 33" style="position:absolute;margin-left:-49.25pt;margin-top:27.75pt;width:865.65pt;height:401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" w14:anchorId="04D2EECB">
                <v:textbox>
                  <w:txbxContent>
                    <w:p w:rsidR="00CD0219" w:rsidP="00CD0219" w:rsidRDefault="00CD0219" w14:paraId="1A670697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</w:p>
                    <w:p w:rsidRPr="00CD0219" w:rsidR="00CD0219" w:rsidP="00CD0219" w:rsidRDefault="00CD0219" w14:paraId="7D749BE1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  <w:proofErr w:type="spellStart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>Bija</w:t>
                      </w:r>
                      <w:proofErr w:type="spellEnd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 xml:space="preserve"> gova ja </w:t>
                      </w:r>
                      <w:proofErr w:type="spellStart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>teavstta</w:t>
                      </w:r>
                      <w:proofErr w:type="spellEnd"/>
                    </w:p>
                    <w:p w:rsidRPr="00CD0219" w:rsidR="00CD0219" w:rsidP="00CD0219" w:rsidRDefault="00CD0219" w14:paraId="1BFEE45A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Pr="00750231" w:rsidR="00EF1C4C" w:rsidP="00EF1C4C" w:rsidRDefault="00EF1C4C" w14:paraId="7A8947EB" w14:textId="77777777">
      <w:pPr>
        <w:pStyle w:val="Datoer"/>
      </w:pPr>
    </w:p>
    <w:p w:rsidR="00EF1C4C" w:rsidP="00EF1C4C" w:rsidRDefault="00EF1C4C" w14:paraId="7F990378" w14:textId="6590F5D8">
      <w:pPr>
        <w:rPr>
          <w:lang w:val="se-NO"/>
        </w:rPr>
      </w:pPr>
    </w:p>
    <w:p w:rsidR="00EF1C4C" w:rsidP="00EF1C4C" w:rsidRDefault="00EF1C4C" w14:paraId="2C271199" w14:textId="08D509FB">
      <w:pPr>
        <w:rPr>
          <w:lang w:val="se-NO"/>
        </w:rPr>
      </w:pPr>
    </w:p>
    <w:p w:rsidR="00EF1C4C" w:rsidP="00EF1C4C" w:rsidRDefault="00EF1C4C" w14:paraId="71DAEFEC" w14:textId="77777777">
      <w:pPr>
        <w:rPr>
          <w:lang w:val="se-NO"/>
        </w:rPr>
      </w:pPr>
    </w:p>
    <w:p w:rsidR="00EF1C4C" w:rsidP="00EF1C4C" w:rsidRDefault="00EF1C4C" w14:paraId="77332CAA" w14:textId="77777777">
      <w:pPr>
        <w:rPr>
          <w:lang w:val="se-NO"/>
        </w:rPr>
      </w:pPr>
    </w:p>
    <w:p w:rsidR="00EF1C4C" w:rsidP="00EF1C4C" w:rsidRDefault="00EF1C4C" w14:paraId="01456063" w14:textId="77777777">
      <w:pPr>
        <w:rPr>
          <w:lang w:val="se-NO"/>
        </w:rPr>
      </w:pPr>
    </w:p>
    <w:p w:rsidR="00EF1C4C" w:rsidP="00EF1C4C" w:rsidRDefault="00EF1C4C" w14:paraId="5D8F555C" w14:textId="77777777">
      <w:pPr>
        <w:rPr>
          <w:lang w:val="se-NO"/>
        </w:rPr>
      </w:pPr>
    </w:p>
    <w:p w:rsidR="00EF1C4C" w:rsidP="00EF1C4C" w:rsidRDefault="00EF1C4C" w14:paraId="5ECA8862" w14:textId="77777777">
      <w:pPr>
        <w:rPr>
          <w:lang w:val="se-NO"/>
        </w:rPr>
      </w:pPr>
    </w:p>
    <w:p w:rsidR="00EF1C4C" w:rsidP="00EF1C4C" w:rsidRDefault="00EF1C4C" w14:paraId="1ADEF45E" w14:textId="308DC38C">
      <w:pPr>
        <w:rPr>
          <w:lang w:val="se-NO"/>
        </w:rPr>
      </w:pPr>
    </w:p>
    <w:p w:rsidR="00EF1C4C" w:rsidP="00EF1C4C" w:rsidRDefault="00EF1C4C" w14:paraId="765168AD" w14:textId="57BD315A">
      <w:pPr>
        <w:rPr>
          <w:lang w:val="se-NO"/>
        </w:rPr>
      </w:pPr>
    </w:p>
    <w:p w:rsidRPr="006F0D51" w:rsidR="00EF1C4C" w:rsidP="00EF1C4C" w:rsidRDefault="00EF1C4C" w14:paraId="2C29AD55" w14:textId="7D2D9BAB"/>
    <w:p w:rsidR="00EF1C4C" w:rsidP="00EF1C4C" w:rsidRDefault="00EF1C4C" w14:paraId="55EB72B7" w14:textId="77777777">
      <w:pPr>
        <w:rPr>
          <w:lang w:val="se-NO"/>
        </w:rPr>
      </w:pPr>
    </w:p>
    <w:p w:rsidR="00EF1C4C" w:rsidP="00EF1C4C" w:rsidRDefault="00EF1C4C" w14:paraId="449CB258" w14:textId="77777777">
      <w:pPr>
        <w:rPr>
          <w:lang w:val="se-NO"/>
        </w:rPr>
      </w:pPr>
    </w:p>
    <w:p w:rsidR="00EF1C4C" w:rsidP="00EF1C4C" w:rsidRDefault="00EF1C4C" w14:paraId="4A72A7F8" w14:textId="77777777">
      <w:pPr>
        <w:rPr>
          <w:lang w:val="se-NO"/>
        </w:rPr>
      </w:pPr>
    </w:p>
    <w:p w:rsidR="00EF1C4C" w:rsidP="00EF1C4C" w:rsidRDefault="00EF1C4C" w14:paraId="2BA2B24E" w14:textId="77777777">
      <w:pPr>
        <w:rPr>
          <w:lang w:val="se-NO"/>
        </w:rPr>
      </w:pPr>
    </w:p>
    <w:p w:rsidRPr="0082217B" w:rsidR="00EF1C4C" w:rsidP="00EF1C4C" w:rsidRDefault="00EF1C4C" w14:paraId="1B9F32AE" w14:textId="77777777"/>
    <w:p w:rsidRPr="0082217B" w:rsidR="00EF1C4C" w:rsidP="00EF1C4C" w:rsidRDefault="00EF1C4C" w14:paraId="4567F69B" w14:textId="77777777"/>
    <w:p w:rsidRPr="0082217B" w:rsidR="00EF1C4C" w:rsidP="00EF1C4C" w:rsidRDefault="00EF1C4C" w14:paraId="406C7765" w14:textId="77777777"/>
    <w:p w:rsidRPr="0082217B" w:rsidR="00EF1C4C" w:rsidP="00EF1C4C" w:rsidRDefault="00EF1C4C" w14:paraId="1C2D246D" w14:textId="77777777"/>
    <w:p w:rsidR="00EF1C4C" w:rsidP="00EF1C4C" w:rsidRDefault="00EF1C4C" w14:paraId="0ADB2F0F" w14:textId="77777777"/>
    <w:p w:rsidR="00EF1C4C" w:rsidP="00EF1C4C" w:rsidRDefault="00EF1C4C" w14:paraId="15A9148A" w14:textId="77777777"/>
    <w:p w:rsidR="00EF1C4C" w:rsidP="00EF1C4C" w:rsidRDefault="00EF1C4C" w14:paraId="1285AD8E" w14:textId="77777777"/>
    <w:p w:rsidR="00EF1C4C" w:rsidP="00EF1C4C" w:rsidRDefault="00EF1C4C" w14:paraId="2D5FD5A3" w14:textId="77777777"/>
    <w:p w:rsidR="00EF1C4C" w:rsidP="00EF1C4C" w:rsidRDefault="00EF1C4C" w14:paraId="509398C5" w14:textId="77777777"/>
    <w:p w:rsidR="00EF1C4C" w:rsidP="00EF1C4C" w:rsidRDefault="00EF1C4C" w14:paraId="49588D24" w14:textId="77777777"/>
    <w:p w:rsidR="00EF1C4C" w:rsidP="00EF1C4C" w:rsidRDefault="00EF1C4C" w14:paraId="652B742B" w14:textId="77777777"/>
    <w:p w:rsidR="00EF1C4C" w:rsidP="00EF1C4C" w:rsidRDefault="00EF1C4C" w14:paraId="4F148A82" w14:textId="77777777"/>
    <w:p w:rsidR="00EF1C4C" w:rsidP="00EF1C4C" w:rsidRDefault="00EF1C4C" w14:paraId="621284DA" w14:textId="2C13712C"/>
    <w:p w:rsidR="002B784A" w:rsidP="00EF1C4C" w:rsidRDefault="002B784A" w14:paraId="00E978C2" w14:textId="269538CD"/>
    <w:p w:rsidR="002B784A" w:rsidP="00EF1C4C" w:rsidRDefault="002B784A" w14:paraId="45B0D542" w14:textId="2BF21514"/>
    <w:p w:rsidR="002B784A" w:rsidP="00EF1C4C" w:rsidRDefault="002B784A" w14:paraId="011F5A6A" w14:textId="2ADC4630"/>
    <w:p w:rsidR="002B784A" w:rsidP="00EF1C4C" w:rsidRDefault="002B784A" w14:paraId="5F7D6352" w14:textId="68583BDB"/>
    <w:p w:rsidR="002B784A" w:rsidP="00EF1C4C" w:rsidRDefault="002B784A" w14:paraId="1BFD3AD8" w14:textId="5CC734BA"/>
    <w:p w:rsidR="00EF1C4C" w:rsidP="00EF1C4C" w:rsidRDefault="00EF1C4C" w14:paraId="2269E588" w14:textId="77777777"/>
    <w:p w:rsidR="00EF1C4C" w:rsidP="00EF1C4C" w:rsidRDefault="00EF1C4C" w14:paraId="5397522B" w14:textId="3B5F769A"/>
    <w:p w:rsidR="00755B09" w:rsidP="00EF1C4C" w:rsidRDefault="00755B09" w14:paraId="5855C052" w14:textId="6CBFE37A"/>
    <w:p w:rsidR="00CB2D4F" w:rsidP="00EF1C4C" w:rsidRDefault="00CB2D4F" w14:paraId="778B85A4" w14:textId="77777777"/>
    <w:p w:rsidR="00CB2D4F" w:rsidP="00EF1C4C" w:rsidRDefault="00CB2D4F" w14:paraId="55AFEDB8" w14:textId="77777777"/>
    <w:p w:rsidR="00CB2D4F" w:rsidP="00EF1C4C" w:rsidRDefault="00CB2D4F" w14:paraId="7642ED5F" w14:textId="77777777"/>
    <w:p w:rsidR="00CB2D4F" w:rsidP="00EF1C4C" w:rsidRDefault="00CB2D4F" w14:paraId="13609757" w14:textId="77777777"/>
    <w:p w:rsidR="00CB2D4F" w:rsidP="00EF1C4C" w:rsidRDefault="00CB2D4F" w14:paraId="753955C1" w14:textId="77777777"/>
    <w:p w:rsidR="00CB2D4F" w:rsidP="00EF1C4C" w:rsidRDefault="00CB2D4F" w14:paraId="7C2EA203" w14:textId="77777777"/>
    <w:p w:rsidR="00CB2D4F" w:rsidP="00EF1C4C" w:rsidRDefault="00CB2D4F" w14:paraId="499BED91" w14:textId="77777777"/>
    <w:p w:rsidR="00755B09" w:rsidP="00EF1C4C" w:rsidRDefault="00755B09" w14:paraId="1886A96C" w14:textId="77777777"/>
    <w:p w:rsidR="00755B09" w:rsidP="00EF1C4C" w:rsidRDefault="00755B09" w14:paraId="02DCD558" w14:textId="77777777"/>
    <w:sdt>
      <w:sdtPr>
        <w:rPr>
          <w:rStyle w:val="Overskrift1Tegn"/>
        </w:rPr>
        <w:tag w:val="Ođđajagimánnu/tsïengele/ådåjakmánno"/>
        <w:id w:val="1984884327"/>
        <w:placeholder>
          <w:docPart w:val="E6A6F75DE6E542B798FBEB634BE195C7"/>
        </w:placeholder>
        <w15:color w:val="FFFFFF"/>
        <w:dropDownList>
          <w:listItem w:value="Velg et element."/>
          <w:listItem w:displayText="Suoidnemánnu" w:value="Suoidnemánnu"/>
        </w:dropDownList>
      </w:sdtPr>
      <w:sdtEndPr>
        <w:rPr>
          <w:rStyle w:val="Standardskriftforavsnitt"/>
        </w:rPr>
      </w:sdtEndPr>
      <w:sdtContent>
        <w:p w:rsidRPr="000029E4" w:rsidR="00EF1C4C" w:rsidP="00EF1C4C" w:rsidRDefault="00085E66" w14:paraId="58EC1B63" w14:textId="10E59B2C">
          <w:pPr>
            <w:pStyle w:val="Overskrift1"/>
          </w:pPr>
          <w:r>
            <w:rPr>
              <w:rStyle w:val="Overskrift1Tegn"/>
            </w:rPr>
            <w:t>Suoidnemánnu</w:t>
          </w:r>
        </w:p>
      </w:sdtContent>
    </w:sdt>
    <w:tbl>
      <w:tblPr>
        <w:tblStyle w:val="Rutenettabell1lysuthevingsfarge4"/>
        <w:tblpPr w:leftFromText="141" w:rightFromText="141" w:vertAnchor="text" w:horzAnchor="margin" w:tblpY="-18"/>
        <w:tblW w:w="15863" w:type="dxa"/>
        <w:tblLook w:val="0420" w:firstRow="1" w:lastRow="0" w:firstColumn="0" w:lastColumn="0" w:noHBand="0" w:noVBand="1"/>
        <w:tblCaption w:val="Oppsettstabell"/>
      </w:tblPr>
      <w:tblGrid>
        <w:gridCol w:w="2265"/>
        <w:gridCol w:w="2266"/>
        <w:gridCol w:w="2268"/>
        <w:gridCol w:w="2265"/>
        <w:gridCol w:w="2265"/>
        <w:gridCol w:w="2265"/>
        <w:gridCol w:w="2269"/>
      </w:tblGrid>
      <w:tr w:rsidRPr="002C4A01" w:rsidR="00DE7479" w:rsidTr="00CB2D4F" w14:paraId="0C7FC69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tcW w:w="2266" w:type="dxa"/>
            <w:shd w:val="clear" w:color="auto" w:fill="D3E5F6" w:themeFill="accent3" w:themeFillTint="33"/>
          </w:tcPr>
          <w:p w:rsidR="00DE7479" w:rsidP="00DE7479" w:rsidRDefault="00DE7479" w14:paraId="039AB897" w14:textId="2591F99D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178329386"/>
              <w:placeholder>
                <w:docPart w:val="69DB6E5FBA2646FCBB92253AD3665A01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61A827AF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Mánnodat</w:t>
                </w:r>
              </w:p>
            </w:sdtContent>
          </w:sdt>
          <w:sdt>
            <w:sdtPr>
              <w:rPr>
                <w:rStyle w:val="DagerTegn"/>
                <w:sz w:val="36"/>
                <w:szCs w:val="36"/>
              </w:rPr>
              <w:tag w:val="Duorastat"/>
              <w:id w:val="-260757898"/>
              <w:placeholder>
                <w:docPart w:val="68DF7348C19F4B2BAEB4A1FA1CFE6374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DE7479" w:rsidP="00DE7479" w:rsidRDefault="00DE7479" w14:paraId="0161E4DB" w14:textId="0B075293">
                <w:pPr>
                  <w:pStyle w:val="Dager"/>
                  <w:framePr w:hSpace="0" w:wrap="auto" w:hAnchor="text" w:vAnchor="margin" w:yAlign="inline"/>
                </w:pPr>
                <w:r w:rsidRPr="00DE7479">
                  <w:rPr>
                    <w:rStyle w:val="DagerTegn"/>
                    <w:sz w:val="36"/>
                    <w:szCs w:val="36"/>
                  </w:rPr>
                  <w:t>Vuossárga</w:t>
                </w:r>
              </w:p>
            </w:sdtContent>
          </w:sdt>
        </w:tc>
        <w:tc>
          <w:tcPr>
            <w:tcW w:w="2267" w:type="dxa"/>
            <w:shd w:val="clear" w:color="auto" w:fill="DFEBF5" w:themeFill="accent2" w:themeFillTint="33"/>
          </w:tcPr>
          <w:p w:rsidRPr="00DE7479" w:rsidR="00DE7479" w:rsidP="00DE7479" w:rsidRDefault="00DE7479" w14:paraId="2C2E0BED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isdat"/>
              <w:id w:val="-1152829943"/>
              <w:placeholder>
                <w:docPart w:val="80ABF3B2228F4A51BB653711A7D28F78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Pr="00DE7479" w:rsidR="00DE7479" w:rsidP="00DE7479" w:rsidRDefault="00DE7479" w14:paraId="7D8C3DEA" w14:textId="77777777">
                <w:pPr>
                  <w:pStyle w:val="Dager"/>
                  <w:framePr w:hSpace="0" w:wrap="auto" w:hAnchor="text" w:vAnchor="margin" w:yAlign="inline"/>
                  <w:rPr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Disdat</w:t>
                </w:r>
              </w:p>
            </w:sdtContent>
          </w:sdt>
          <w:sdt>
            <w:sdtPr>
              <w:rPr>
                <w:rStyle w:val="DagerTegn"/>
                <w:sz w:val="36"/>
                <w:szCs w:val="36"/>
              </w:rPr>
              <w:tag w:val="disdat"/>
              <w:id w:val="1484121525"/>
              <w:placeholder>
                <w:docPart w:val="24277EBD802643A4B9F9E25C1B13597C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Pr="009470D9" w:rsidR="00DE7479" w:rsidP="00DE7479" w:rsidRDefault="00DE7479" w14:paraId="32D40F10" w14:textId="08302A67">
                <w:pPr>
                  <w:pStyle w:val="Dager"/>
                  <w:framePr w:hSpace="0" w:wrap="auto" w:hAnchor="text" w:vAnchor="margin" w:yAlign="inline"/>
                  <w:jc w:val="left"/>
                </w:pPr>
                <w:r>
                  <w:rPr>
                    <w:rStyle w:val="DagerTegn"/>
                    <w:sz w:val="36"/>
                    <w:szCs w:val="36"/>
                  </w:rPr>
                  <w:t>Maŋŋebárga</w:t>
                </w:r>
              </w:p>
            </w:sdtContent>
          </w:sdt>
        </w:tc>
        <w:tc>
          <w:tcPr>
            <w:tcW w:w="2268" w:type="dxa"/>
            <w:shd w:val="clear" w:color="auto" w:fill="BCD9DE" w:themeFill="accent5" w:themeFillTint="66"/>
          </w:tcPr>
          <w:p w:rsidRPr="00DE7479" w:rsidR="00DE7479" w:rsidP="00DE7479" w:rsidRDefault="00DE7479" w14:paraId="783391C0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Gaskavahkku"/>
              <w:id w:val="-823812647"/>
              <w:placeholder>
                <w:docPart w:val="52B099BB3AD748FB8028AF4A3BCFA675"/>
              </w:placeholder>
              <w:dropDownList>
                <w:listItem w:value="Velg et element."/>
                <w:listItem w:displayText="Gaskavahkku" w:value="Gaskavahkku"/>
                <w:listItem w:displayText="Gaskevåhkoe" w:value="Gaskevåhkoe"/>
                <w:listItem w:displayText="Gasskavahkko" w:value="Gasskavahkko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6D6B6D41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Gaskavahkku</w:t>
                </w:r>
              </w:p>
            </w:sdtContent>
          </w:sdt>
          <w:p w:rsidRPr="009470D9" w:rsidR="00DE7479" w:rsidP="00DE7479" w:rsidRDefault="00DE7479" w14:paraId="56CC1214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tcW w:w="2265" w:type="dxa"/>
            <w:shd w:val="clear" w:color="auto" w:fill="DDECEE" w:themeFill="accent5" w:themeFillTint="33"/>
          </w:tcPr>
          <w:p w:rsidRPr="00DE7479" w:rsidR="00DE7479" w:rsidP="00DE7479" w:rsidRDefault="00DE7479" w14:paraId="1659909D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-32033816"/>
              <w:placeholder>
                <w:docPart w:val="0817409AC0F046E6A8263E99196A9F5B"/>
              </w:placeholder>
              <w:dropDownList>
                <w:listItem w:displayText="Duorastat" w:value="Duorastat"/>
                <w:listItem w:displayText="Duarsta" w:value="Duarsta"/>
                <w:listItem w:displayText="Duorastahka" w:value="Duorastahka"/>
                <w:listItem w:value="Velg et element."/>
                <w:listItem w:displayText=" " w:value=" "/>
              </w:dropDownList>
            </w:sdtPr>
            <w:sdtEndPr>
              <w:rPr>
                <w:rStyle w:val="Standardskriftforavsnitt"/>
                <w:noProof/>
              </w:rPr>
            </w:sdtEndPr>
            <w:sdtContent>
              <w:p w:rsidRPr="00DE7479" w:rsidR="00DE7479" w:rsidP="00DE7479" w:rsidRDefault="00DE7479" w14:paraId="050D9455" w14:textId="77777777">
                <w:pPr>
                  <w:pStyle w:val="Dager"/>
                  <w:framePr w:hSpace="0" w:wrap="auto" w:hAnchor="text" w:vAnchor="margin" w:yAlign="inline"/>
                  <w:rPr>
                    <w:noProof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Duorastat</w:t>
                </w:r>
              </w:p>
            </w:sdtContent>
          </w:sdt>
          <w:p w:rsidRPr="009470D9" w:rsidR="00DE7479" w:rsidP="00DE7479" w:rsidRDefault="00DE7479" w14:paraId="36B86BA5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tcW w:w="2265" w:type="dxa"/>
            <w:shd w:val="clear" w:color="auto" w:fill="EBE8EC" w:themeFill="accent6" w:themeFillTint="33"/>
          </w:tcPr>
          <w:p w:rsidRPr="00DE7479" w:rsidR="00DE7479" w:rsidP="00DE7479" w:rsidRDefault="00DE7479" w14:paraId="005D6A48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Bearjadat"/>
              <w:id w:val="-1652668702"/>
              <w:placeholder>
                <w:docPart w:val="04C0E7530F30423E814453B72132E48F"/>
              </w:placeholder>
              <w:dropDownList>
                <w:listItem w:value="Velg et element."/>
                <w:listItem w:displayText="Bearjadat" w:value="Bearjadat"/>
                <w:listItem w:displayText="Bearjadahke" w:value="Bearjadahke"/>
                <w:listItem w:displayText="Bierjjedahka" w:value="Bierjje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1AC2EC74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Bearjadat</w:t>
                </w:r>
              </w:p>
            </w:sdtContent>
          </w:sdt>
          <w:p w:rsidRPr="009470D9" w:rsidR="00DE7479" w:rsidP="00DE7479" w:rsidRDefault="00DE7479" w14:paraId="2ED60278" w14:textId="77777777">
            <w:pPr>
              <w:pStyle w:val="Dager"/>
              <w:framePr w:hSpace="0" w:wrap="auto" w:hAnchor="text" w:vAnchor="margin" w:yAlign="inline"/>
              <w:rPr>
                <w:noProof/>
              </w:rPr>
            </w:pPr>
          </w:p>
        </w:tc>
        <w:tc>
          <w:tcPr>
            <w:tcW w:w="2265" w:type="dxa"/>
            <w:shd w:val="clear" w:color="auto" w:fill="D7D2D9" w:themeFill="accent6" w:themeFillTint="66"/>
          </w:tcPr>
          <w:p w:rsidRPr="00DE7479" w:rsidR="00DE7479" w:rsidP="00DE7479" w:rsidRDefault="00DE7479" w14:paraId="039CFE87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Lávvordat"/>
              <w:id w:val="-1625621767"/>
              <w:placeholder>
                <w:docPart w:val="AC6AF802FC88482CB0144E76FC685884"/>
              </w:placeholder>
              <w:dropDownList>
                <w:listItem w:value="Velg et element."/>
                <w:listItem w:displayText="Lávvordat" w:value="Lávvordat"/>
                <w:listItem w:displayText="Laavvadahke" w:value="Laavvadahke"/>
                <w:listItem w:displayText="Lávvodahka" w:value="Lávv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38DD2529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Lávvordat</w:t>
                </w:r>
              </w:p>
            </w:sdtContent>
          </w:sdt>
          <w:p w:rsidRPr="009470D9" w:rsidR="00DE7479" w:rsidP="00DE7479" w:rsidRDefault="00DE7479" w14:paraId="698925F2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tcW w:w="2267" w:type="dxa"/>
            <w:shd w:val="clear" w:color="auto" w:fill="C4BCC6" w:themeFill="accent6" w:themeFillTint="99"/>
          </w:tcPr>
          <w:p w:rsidRPr="00DE7479" w:rsidR="00DE7479" w:rsidP="00DE7479" w:rsidRDefault="00DE7479" w14:paraId="29945992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Sotnabeaivi"/>
              <w:id w:val="-2144111981"/>
              <w:placeholder>
                <w:docPart w:val="BDE8C687FD9E4F1E8B34E225E7DDC714"/>
              </w:placeholder>
              <w:dropDownList>
                <w:listItem w:value="Velg et element."/>
                <w:listItem w:displayText="Sotnabeaivi" w:value="Sotnabeaivi"/>
                <w:listItem w:displayText="Aejlege" w:value="Aejlege"/>
                <w:listItem w:displayText="Ájllek" w:value="Ájllek"/>
                <w:listItem w:displayText="Sådnåbiejvve" w:value="Sådnåbiejvve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3B3D0E15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Sotnabeaivi</w:t>
                </w:r>
              </w:p>
            </w:sdtContent>
          </w:sdt>
          <w:p w:rsidRPr="009470D9" w:rsidR="00DE7479" w:rsidP="00DE7479" w:rsidRDefault="00DE7479" w14:paraId="0CE37157" w14:textId="77777777">
            <w:pPr>
              <w:pStyle w:val="Dager"/>
              <w:framePr w:hSpace="0" w:wrap="auto" w:hAnchor="text" w:vAnchor="margin" w:yAlign="inline"/>
            </w:pPr>
          </w:p>
        </w:tc>
      </w:tr>
      <w:tr w:rsidRPr="002C4A01" w:rsidR="00EF1C4C" w:rsidTr="00CB2D4F" w14:paraId="6B7940AD" w14:textId="77777777">
        <w:trPr>
          <w:trHeight w:val="1531" w:hRule="exact"/>
        </w:trPr>
        <w:tc>
          <w:tcPr>
            <w:tcW w:w="2266" w:type="dxa"/>
          </w:tcPr>
          <w:p w:rsidRPr="002C4A01" w:rsidR="00EF1C4C" w:rsidP="00841285" w:rsidRDefault="00EF1C4C" w14:paraId="1CF2AF51" w14:textId="07F586FA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"mandag" 1 ""</w:instrText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tcW w:w="2267" w:type="dxa"/>
          </w:tcPr>
          <w:p w:rsidRPr="00FD227F" w:rsidR="00580B0B" w:rsidP="00580B0B" w:rsidRDefault="00580B0B" w14:paraId="122194A8" w14:textId="329FD5B3">
            <w:pPr>
              <w:pStyle w:val="Datoer"/>
              <w:rPr>
                <w:noProof/>
                <w:lang w:val="se-NO"/>
              </w:rPr>
            </w:pPr>
          </w:p>
          <w:p w:rsidRPr="002C4A01" w:rsidR="00EF1C4C" w:rsidP="00841285" w:rsidRDefault="00EF1C4C" w14:paraId="253C7C73" w14:textId="7147D7EB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"tirsdag" 1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&lt;&gt; 0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=A2+1 </w:instrText>
            </w:r>
            <w:r w:rsidRPr="002C4A01">
              <w:rPr>
                <w:noProof/>
                <w:lang w:bidi="nb-NO"/>
              </w:rPr>
              <w:fldChar w:fldCharType="separate"/>
            </w:r>
            <w:r w:rsidRPr="002C4A01">
              <w:rPr>
                <w:noProof/>
                <w:lang w:bidi="nb-NO"/>
              </w:rPr>
              <w:instrText>2020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"" 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tcW w:w="2268" w:type="dxa"/>
          </w:tcPr>
          <w:p w:rsidRPr="002C4A01" w:rsidR="00EF1C4C" w:rsidP="00841285" w:rsidRDefault="008B55B3" w14:paraId="1C7F0496" w14:textId="5B5A59FC">
            <w:pPr>
              <w:pStyle w:val="Datoer"/>
              <w:rPr>
                <w:noProof/>
              </w:rPr>
            </w:pPr>
            <w:r>
              <w:rPr>
                <w:noProof/>
              </w:rPr>
              <w:t>1</w:t>
            </w:r>
            <w:r w:rsidR="002F1AC3">
              <w:rPr>
                <w:noProof/>
                <w:lang w:eastAsia="nb-NO"/>
              </w:rPr>
              <w:t xml:space="preserve"> </w:t>
            </w:r>
          </w:p>
        </w:tc>
        <w:tc>
          <w:tcPr>
            <w:tcW w:w="2265" w:type="dxa"/>
          </w:tcPr>
          <w:p w:rsidRPr="00580B0B" w:rsidR="00EF1C4C" w:rsidP="00841285" w:rsidRDefault="008B55B3" w14:paraId="4FDF9E2F" w14:textId="58A6393A">
            <w:pPr>
              <w:pStyle w:val="Datoer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2265" w:type="dxa"/>
          </w:tcPr>
          <w:p w:rsidRPr="00580B0B" w:rsidR="00EF1C4C" w:rsidP="00841285" w:rsidRDefault="008B55B3" w14:paraId="50C44F4C" w14:textId="7D5BC7B8">
            <w:pPr>
              <w:pStyle w:val="Datoer"/>
              <w:rPr>
                <w:noProof/>
              </w:rPr>
            </w:pPr>
            <w:r>
              <w:rPr>
                <w:noProof/>
                <w:lang w:eastAsia="nb-NO"/>
              </w:rPr>
              <w:t>3</w:t>
            </w:r>
          </w:p>
        </w:tc>
        <w:tc>
          <w:tcPr>
            <w:tcW w:w="2265" w:type="dxa"/>
          </w:tcPr>
          <w:p w:rsidRPr="00FD227F" w:rsidR="00A03F8D" w:rsidP="00A03F8D" w:rsidRDefault="008B55B3" w14:paraId="1622ED14" w14:textId="267005EB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4</w:t>
            </w:r>
          </w:p>
          <w:p w:rsidRPr="00FD227F" w:rsidR="00EF1C4C" w:rsidP="00841285" w:rsidRDefault="00EF1C4C" w14:paraId="0F14ACBA" w14:textId="27EC63CD">
            <w:pPr>
              <w:pStyle w:val="Brdtekst"/>
              <w:rPr>
                <w:noProof/>
                <w:lang w:val="se-NO"/>
              </w:rPr>
            </w:pPr>
          </w:p>
        </w:tc>
        <w:tc>
          <w:tcPr>
            <w:tcW w:w="2267" w:type="dxa"/>
          </w:tcPr>
          <w:p w:rsidRPr="00FD227F" w:rsidR="00EF1C4C" w:rsidP="00841285" w:rsidRDefault="00903EF0" w14:paraId="273305FB" w14:textId="5219A21A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 w:bidi="nb-NO"/>
              </w:rPr>
              <w:t>5</w:t>
            </w:r>
          </w:p>
        </w:tc>
      </w:tr>
      <w:tr w:rsidRPr="002C4A01" w:rsidR="00EF1C4C" w:rsidTr="00CB2D4F" w14:paraId="5F34AD20" w14:textId="77777777">
        <w:trPr>
          <w:trHeight w:val="1531" w:hRule="exact"/>
        </w:trPr>
        <w:tc>
          <w:tcPr>
            <w:tcW w:w="2266" w:type="dxa"/>
          </w:tcPr>
          <w:p w:rsidRPr="00B87096" w:rsidR="00EF1C4C" w:rsidP="00841285" w:rsidRDefault="008F53D1" w14:paraId="25B32C87" w14:textId="49F20738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6</w:t>
            </w:r>
          </w:p>
        </w:tc>
        <w:tc>
          <w:tcPr>
            <w:tcW w:w="2267" w:type="dxa"/>
          </w:tcPr>
          <w:p w:rsidRPr="00B87096" w:rsidR="00EF1C4C" w:rsidP="00841285" w:rsidRDefault="008F53D1" w14:paraId="65BFFE4C" w14:textId="7F7B944C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7</w:t>
            </w:r>
            <w:r w:rsidR="004C4E56">
              <w:rPr>
                <w:noProof/>
                <w:lang w:val="se-NO" w:bidi="nb-NO"/>
              </w:rPr>
              <w:t xml:space="preserve"> </w:t>
            </w:r>
            <w:r w:rsidR="004C4E56">
              <w:rPr>
                <w:noProof/>
                <w:lang w:eastAsia="nb-NO"/>
              </w:rPr>
              <w:t xml:space="preserve"> </w:t>
            </w:r>
            <w:r w:rsidR="004C4E56"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275CCE9E" wp14:editId="2E6F50CD">
                      <wp:extent cx="86360" cy="86360"/>
                      <wp:effectExtent l="0" t="0" r="8890" b="8890"/>
                      <wp:docPr id="4987" name="Shape 4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53166" y="114072"/>
                                    </a:moveTo>
                                    <a:cubicBezTo>
                                      <a:pt x="26277" y="110705"/>
                                      <a:pt x="5455" y="87805"/>
                                      <a:pt x="5455" y="60000"/>
                                    </a:cubicBezTo>
                                    <a:cubicBezTo>
                                      <a:pt x="5455" y="32194"/>
                                      <a:pt x="26277" y="9294"/>
                                      <a:pt x="53166" y="5927"/>
                                    </a:cubicBezTo>
                                    <a:cubicBezTo>
                                      <a:pt x="40455" y="20350"/>
                                      <a:pt x="32727" y="39266"/>
                                      <a:pt x="32727" y="60000"/>
                                    </a:cubicBezTo>
                                    <a:cubicBezTo>
                                      <a:pt x="32727" y="80733"/>
                                      <a:pt x="40455" y="99650"/>
                                      <a:pt x="53166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6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6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shape id="Shape 4949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53166,114072c26277,110705,5455,87805,5455,60000,5455,32194,26277,9294,53166,5927,40455,20350,32727,39266,32727,60000v,20733,7728,39650,20439,54072m60000,c26866,,,26861,,60000v,33138,26866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" w14:anchorId="2E827782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EF1C4C" w:rsidP="00841285" w:rsidRDefault="008F53D1" w14:paraId="118B9FD9" w14:textId="063A20BF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8</w:t>
            </w:r>
          </w:p>
          <w:p w:rsidRPr="00B87096" w:rsidR="00EF1C4C" w:rsidP="00841285" w:rsidRDefault="00EF1C4C" w14:paraId="4A5C61B2" w14:textId="3CF15BB7">
            <w:pPr>
              <w:pStyle w:val="merkedager"/>
              <w:framePr w:hSpace="0" w:wrap="auto" w:hAnchor="text" w:vAnchor="margin" w:yAlign="inline"/>
            </w:pPr>
          </w:p>
        </w:tc>
        <w:tc>
          <w:tcPr>
            <w:tcW w:w="2265" w:type="dxa"/>
          </w:tcPr>
          <w:p w:rsidRPr="00B87096" w:rsidR="00EF1C4C" w:rsidP="00841285" w:rsidRDefault="008F53D1" w14:paraId="551CBD6F" w14:textId="6C7B839A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 xml:space="preserve">9 </w:t>
            </w:r>
          </w:p>
        </w:tc>
        <w:tc>
          <w:tcPr>
            <w:tcW w:w="2265" w:type="dxa"/>
          </w:tcPr>
          <w:p w:rsidRPr="00B87096" w:rsidR="00EF1C4C" w:rsidP="00841285" w:rsidRDefault="00580B0B" w14:paraId="4A9C2803" w14:textId="203BF710">
            <w:pPr>
              <w:pStyle w:val="Datoer"/>
              <w:rPr>
                <w:noProof/>
              </w:rPr>
            </w:pPr>
            <w:r>
              <w:rPr>
                <w:noProof/>
                <w:lang w:eastAsia="nb-NO"/>
              </w:rPr>
              <w:t>1</w:t>
            </w:r>
            <w:r w:rsidR="008F53D1">
              <w:rPr>
                <w:noProof/>
                <w:lang w:eastAsia="nb-NO"/>
              </w:rPr>
              <w:t>0</w:t>
            </w:r>
          </w:p>
        </w:tc>
        <w:tc>
          <w:tcPr>
            <w:tcW w:w="2265" w:type="dxa"/>
          </w:tcPr>
          <w:p w:rsidRPr="00B87096" w:rsidR="00EF1C4C" w:rsidP="00841285" w:rsidRDefault="008F53D1" w14:paraId="63B7C903" w14:textId="330A0357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11</w:t>
            </w:r>
          </w:p>
        </w:tc>
        <w:tc>
          <w:tcPr>
            <w:tcW w:w="2267" w:type="dxa"/>
          </w:tcPr>
          <w:p w:rsidRPr="00FD227F" w:rsidR="00EF1C4C" w:rsidP="00841285" w:rsidRDefault="00580B0B" w14:paraId="1CA774B3" w14:textId="2F1E81BA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 w:bidi="nb-NO"/>
              </w:rPr>
              <w:t>1</w:t>
            </w:r>
            <w:r w:rsidR="00903EF0">
              <w:rPr>
                <w:noProof/>
                <w:color w:val="FF0000"/>
                <w:lang w:val="se-NO" w:bidi="nb-NO"/>
              </w:rPr>
              <w:t>2</w:t>
            </w:r>
          </w:p>
        </w:tc>
      </w:tr>
      <w:tr w:rsidRPr="002C4A01" w:rsidR="00EF1C4C" w:rsidTr="00CB2D4F" w14:paraId="6B7588C2" w14:textId="77777777">
        <w:trPr>
          <w:trHeight w:val="1531" w:hRule="exact"/>
        </w:trPr>
        <w:tc>
          <w:tcPr>
            <w:tcW w:w="2266" w:type="dxa"/>
          </w:tcPr>
          <w:p w:rsidRPr="00B87096" w:rsidR="00EF1C4C" w:rsidP="00841285" w:rsidRDefault="00EF1C4C" w14:paraId="02E28403" w14:textId="1DDF3523">
            <w:pPr>
              <w:pStyle w:val="Datoer"/>
              <w:rPr>
                <w:noProof/>
                <w:lang w:val="se-NO"/>
              </w:rPr>
            </w:pPr>
            <w:r w:rsidRPr="00B87096">
              <w:rPr>
                <w:noProof/>
                <w:lang w:val="se-NO" w:bidi="nb-NO"/>
              </w:rPr>
              <w:t>1</w:t>
            </w:r>
            <w:r w:rsidR="008F53D1">
              <w:rPr>
                <w:noProof/>
                <w:lang w:val="se-NO" w:bidi="nb-NO"/>
              </w:rPr>
              <w:t>3</w:t>
            </w:r>
          </w:p>
        </w:tc>
        <w:tc>
          <w:tcPr>
            <w:tcW w:w="2267" w:type="dxa"/>
          </w:tcPr>
          <w:p w:rsidRPr="00B87096" w:rsidR="00EF1C4C" w:rsidP="00841285" w:rsidRDefault="008F53D1" w14:paraId="46EF2355" w14:textId="03AE56B2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14</w:t>
            </w:r>
            <w:r w:rsidR="00916254">
              <w:rPr>
                <w:noProof/>
                <w:lang w:val="se-NO" w:bidi="nb-NO"/>
              </w:rPr>
              <w:t xml:space="preserve"> </w:t>
            </w:r>
            <w:r w:rsidR="00916254">
              <w:rPr>
                <w:noProof/>
                <w:lang w:eastAsia="nb-NO"/>
              </w:rPr>
              <w:t xml:space="preserve"> </w:t>
            </w:r>
            <w:r w:rsidR="00916254"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51D2C2B6" wp14:editId="1D849E01">
                      <wp:extent cx="86360" cy="86360"/>
                      <wp:effectExtent l="0" t="0" r="8890" b="8890"/>
                      <wp:docPr id="4984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black [3213]" stroked="f" w14:anchorId="276769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268" w:type="dxa"/>
          </w:tcPr>
          <w:p w:rsidRPr="00B87096" w:rsidR="00EF1C4C" w:rsidP="00841285" w:rsidRDefault="008F53D1" w14:paraId="5F2B4F38" w14:textId="4A59CF52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15</w:t>
            </w:r>
          </w:p>
        </w:tc>
        <w:tc>
          <w:tcPr>
            <w:tcW w:w="2265" w:type="dxa"/>
          </w:tcPr>
          <w:p w:rsidRPr="00B87096" w:rsidR="00EF1C4C" w:rsidP="00841285" w:rsidRDefault="008F53D1" w14:paraId="1B8AF1EF" w14:textId="0E608102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16</w:t>
            </w:r>
          </w:p>
        </w:tc>
        <w:tc>
          <w:tcPr>
            <w:tcW w:w="2265" w:type="dxa"/>
          </w:tcPr>
          <w:p w:rsidRPr="00B87096" w:rsidR="00EF1C4C" w:rsidP="00841285" w:rsidRDefault="00580B0B" w14:paraId="3C702874" w14:textId="08347CC7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</w:t>
            </w:r>
            <w:r w:rsidR="008F53D1">
              <w:rPr>
                <w:noProof/>
                <w:lang w:val="se-NO" w:bidi="nb-NO"/>
              </w:rPr>
              <w:t>7</w:t>
            </w:r>
            <w:r w:rsidR="002F1AC3">
              <w:rPr>
                <w:noProof/>
                <w:lang w:eastAsia="nb-NO"/>
              </w:rPr>
              <w:t xml:space="preserve"> </w:t>
            </w:r>
            <w:r w:rsidRPr="00162A27" w:rsidR="002F1AC3">
              <w:rPr>
                <w:noProof/>
                <w:color w:val="FF0000"/>
                <w:lang w:eastAsia="nb-NO"/>
              </w:rPr>
              <w:t xml:space="preserve">  </w:t>
            </w:r>
          </w:p>
        </w:tc>
        <w:tc>
          <w:tcPr>
            <w:tcW w:w="2265" w:type="dxa"/>
          </w:tcPr>
          <w:p w:rsidRPr="00B87096" w:rsidR="00EF1C4C" w:rsidP="00841285" w:rsidRDefault="00580B0B" w14:paraId="35CCC0AF" w14:textId="26431AFB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1</w:t>
            </w:r>
            <w:r w:rsidR="008F53D1">
              <w:rPr>
                <w:noProof/>
                <w:lang w:val="se-NO"/>
              </w:rPr>
              <w:t>8</w:t>
            </w:r>
          </w:p>
        </w:tc>
        <w:tc>
          <w:tcPr>
            <w:tcW w:w="2267" w:type="dxa"/>
          </w:tcPr>
          <w:p w:rsidRPr="00FD227F" w:rsidR="00EF1C4C" w:rsidP="00841285" w:rsidRDefault="00903EF0" w14:paraId="0B08CB8D" w14:textId="3964DC0E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/>
              </w:rPr>
              <w:t>19</w:t>
            </w:r>
          </w:p>
        </w:tc>
      </w:tr>
      <w:tr w:rsidRPr="002C4A01" w:rsidR="00EF1C4C" w:rsidTr="00CB2D4F" w14:paraId="58DBA184" w14:textId="77777777">
        <w:trPr>
          <w:trHeight w:val="1531" w:hRule="exact"/>
        </w:trPr>
        <w:tc>
          <w:tcPr>
            <w:tcW w:w="2266" w:type="dxa"/>
          </w:tcPr>
          <w:p w:rsidRPr="00B87096" w:rsidR="00EF1C4C" w:rsidP="00841285" w:rsidRDefault="00580B0B" w14:paraId="170C5E95" w14:textId="73EE885C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eastAsia="nb-NO"/>
              </w:rPr>
              <w:t>2</w:t>
            </w:r>
            <w:r w:rsidR="008F53D1">
              <w:rPr>
                <w:noProof/>
                <w:lang w:eastAsia="nb-NO"/>
              </w:rPr>
              <w:t>0</w:t>
            </w:r>
            <w:r w:rsidR="00740190">
              <w:rPr>
                <w:noProof/>
                <w:lang w:eastAsia="nb-NO"/>
              </w:rPr>
              <w:t xml:space="preserve"> </w:t>
            </w:r>
          </w:p>
        </w:tc>
        <w:tc>
          <w:tcPr>
            <w:tcW w:w="2267" w:type="dxa"/>
          </w:tcPr>
          <w:p w:rsidRPr="00B87096" w:rsidR="00EF1C4C" w:rsidP="00841285" w:rsidRDefault="008F53D1" w14:paraId="50954761" w14:textId="0D3A04B2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eastAsia="nb-NO"/>
              </w:rPr>
              <w:t>21</w:t>
            </w:r>
            <w:r w:rsidR="008C1102">
              <w:rPr>
                <w:noProof/>
                <w:lang w:eastAsia="nb-NO"/>
              </w:rPr>
              <w:t xml:space="preserve"> </w:t>
            </w:r>
            <w:r w:rsidRPr="00162A27" w:rsidR="008C1102">
              <w:rPr>
                <w:noProof/>
                <w:color w:val="FF0000"/>
                <w:lang w:eastAsia="nb-NO"/>
              </w:rPr>
              <w:t xml:space="preserve"> </w:t>
            </w:r>
            <w:r w:rsidRPr="00162A27" w:rsidR="008C1102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01800924" wp14:editId="27EB6979">
                      <wp:extent cx="86360" cy="86360"/>
                      <wp:effectExtent l="0" t="0" r="8890" b="8890"/>
                      <wp:docPr id="4985" name="Shape 4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66833" y="114072"/>
                                    </a:moveTo>
                                    <a:cubicBezTo>
                                      <a:pt x="79544" y="99650"/>
                                      <a:pt x="87272" y="80733"/>
                                      <a:pt x="87272" y="60000"/>
                                    </a:cubicBezTo>
                                    <a:cubicBezTo>
                                      <a:pt x="87272" y="39266"/>
                                      <a:pt x="79544" y="20350"/>
                                      <a:pt x="66833" y="5927"/>
                                    </a:cubicBezTo>
                                    <a:cubicBezTo>
                                      <a:pt x="93722" y="9294"/>
                                      <a:pt x="114544" y="32194"/>
                                      <a:pt x="114544" y="60000"/>
                                    </a:cubicBezTo>
                                    <a:cubicBezTo>
                                      <a:pt x="114544" y="87805"/>
                                      <a:pt x="93722" y="110705"/>
                                      <a:pt x="66833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1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1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C1102" w:rsidP="008C1102" w:rsidRDefault="008C1102" w14:paraId="588502B1" w14:textId="77777777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>
                  <w:pict>
                    <v:shape id="Shape 4951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35" fillcolor="black [3213]" stroked="f" o:spt="100" adj="-11796480,,5400" path="m66833,114072c79544,99650,87272,80733,87272,60000,87272,39266,79544,20350,66833,5927v26889,3367,47711,26267,47711,54073c114544,87805,93722,110705,66833,114072m60000,c26861,,,26861,,60000v,33138,26861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" w14:anchorId="01800924">
                      <v:stroke joinstyle="miter"/>
                      <v:formulas/>
                      <v:path textboxrect="0,0,120000,120000" arrowok="t" o:connecttype="custom" o:extrusionok="f"/>
                      <v:textbox inset=".52883mm,.52883mm,.52883mm,.52883mm">
                        <w:txbxContent>
                          <w:p w:rsidR="008C1102" w:rsidP="008C1102" w:rsidRDefault="008C1102" w14:paraId="588502B1" w14:textId="7777777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Pr="00580B0B" w:rsidR="00580B0B" w:rsidP="008F53D1" w:rsidRDefault="00580B0B" w14:paraId="09E0387F" w14:textId="516F4975">
            <w:pPr>
              <w:pStyle w:val="Datoer"/>
              <w:rPr>
                <w:noProof/>
                <w:sz w:val="18"/>
                <w:lang w:val="se-NO"/>
              </w:rPr>
            </w:pPr>
            <w:r>
              <w:rPr>
                <w:noProof/>
                <w:lang w:val="se-NO"/>
              </w:rPr>
              <w:t>2</w:t>
            </w:r>
            <w:r w:rsidR="008F53D1">
              <w:rPr>
                <w:noProof/>
                <w:lang w:val="se-NO"/>
              </w:rPr>
              <w:t>2</w:t>
            </w:r>
          </w:p>
        </w:tc>
        <w:tc>
          <w:tcPr>
            <w:tcW w:w="2265" w:type="dxa"/>
          </w:tcPr>
          <w:p w:rsidR="008F53D1" w:rsidP="008F53D1" w:rsidRDefault="00580B0B" w14:paraId="27DAE2B7" w14:textId="77777777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</w:t>
            </w:r>
            <w:r w:rsidR="008F53D1">
              <w:rPr>
                <w:noProof/>
                <w:lang w:val="se-NO" w:bidi="nb-NO"/>
              </w:rPr>
              <w:t xml:space="preserve">3 </w:t>
            </w:r>
          </w:p>
          <w:sdt>
            <w:sdtPr>
              <w:rPr>
                <w:rStyle w:val="merkedagerTegn"/>
              </w:rPr>
              <w:tag w:val="BLANK"/>
              <w:id w:val="-848327405"/>
              <w:placeholder>
                <w:docPart w:val="2ACCECDA3B2D43BB83060186C73B843D"/>
              </w:placeholder>
              <w:dropDownList>
                <w:listItem w:value="Velg et element."/>
                <w:listItem w:displayText="Beatnatbeaivvit álget" w:value="Beatnatbeaivvit álget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8F53D1" w:rsidP="008F53D1" w:rsidRDefault="008F53D1" w14:paraId="1338602C" w14:textId="77777777">
                <w:pPr>
                  <w:pStyle w:val="merkedager"/>
                  <w:framePr w:hSpace="0" w:wrap="auto" w:hAnchor="text" w:vAnchor="margin" w:yAlign="inline"/>
                  <w:rPr>
                    <w:noProof w:val="0"/>
                    <w:color w:val="auto"/>
                    <w:sz w:val="16"/>
                  </w:rPr>
                </w:pPr>
                <w:r w:rsidRPr="006567D3">
                  <w:rPr>
                    <w:rStyle w:val="merkedagerTegn"/>
                  </w:rPr>
                  <w:t>Beatnatbeaivvit álget</w:t>
                </w:r>
              </w:p>
            </w:sdtContent>
          </w:sdt>
          <w:p w:rsidRPr="00B87096" w:rsidR="00EF1C4C" w:rsidP="00841285" w:rsidRDefault="002F1AC3" w14:paraId="79E414F5" w14:textId="6EBA1828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eastAsia="nb-NO"/>
              </w:rPr>
              <w:t xml:space="preserve"> </w:t>
            </w:r>
          </w:p>
        </w:tc>
        <w:tc>
          <w:tcPr>
            <w:tcW w:w="2265" w:type="dxa"/>
          </w:tcPr>
          <w:p w:rsidRPr="00B87096" w:rsidR="00EF1C4C" w:rsidP="00841285" w:rsidRDefault="00580B0B" w14:paraId="3E04FD61" w14:textId="2A402733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</w:t>
            </w:r>
            <w:r w:rsidR="00AB1538">
              <w:rPr>
                <w:noProof/>
                <w:lang w:val="se-NO" w:bidi="nb-NO"/>
              </w:rPr>
              <w:t>4</w:t>
            </w:r>
          </w:p>
        </w:tc>
        <w:tc>
          <w:tcPr>
            <w:tcW w:w="2265" w:type="dxa"/>
          </w:tcPr>
          <w:p w:rsidR="00EF1C4C" w:rsidP="00841285" w:rsidRDefault="00AB1538" w14:paraId="6218B919" w14:textId="5F3F3BB5">
            <w:pPr>
              <w:pStyle w:val="Datoer"/>
              <w:rPr>
                <w:noProof/>
                <w:lang w:eastAsia="nb-NO"/>
              </w:rPr>
            </w:pPr>
            <w:r>
              <w:rPr>
                <w:noProof/>
                <w:lang w:val="se-NO" w:bidi="nb-NO"/>
              </w:rPr>
              <w:t>25</w:t>
            </w:r>
          </w:p>
          <w:p w:rsidRPr="006567D3" w:rsidR="00AE55B0" w:rsidP="00AE55B0" w:rsidRDefault="00AE55B0" w14:paraId="60794E2C" w14:textId="7126A6AD">
            <w:pPr>
              <w:pStyle w:val="merkedager"/>
              <w:framePr w:hSpace="0" w:wrap="auto" w:hAnchor="text" w:vAnchor="margin" w:yAlign="inline"/>
            </w:pPr>
          </w:p>
        </w:tc>
        <w:tc>
          <w:tcPr>
            <w:tcW w:w="2267" w:type="dxa"/>
          </w:tcPr>
          <w:p w:rsidRPr="00580B0B" w:rsidR="0013661A" w:rsidP="00580B0B" w:rsidRDefault="00903EF0" w14:paraId="28B8E951" w14:textId="3897DBFB">
            <w:pPr>
              <w:pStyle w:val="Datoer"/>
              <w:rPr>
                <w:noProof/>
                <w:color w:val="FF0000"/>
                <w:lang w:val="se-NO" w:bidi="nb-NO"/>
              </w:rPr>
            </w:pPr>
            <w:r>
              <w:rPr>
                <w:noProof/>
                <w:color w:val="FF0000"/>
                <w:lang w:val="se-NO" w:bidi="nb-NO"/>
              </w:rPr>
              <w:t>26</w:t>
            </w:r>
          </w:p>
        </w:tc>
      </w:tr>
      <w:tr w:rsidRPr="002C4A01" w:rsidR="00EF1C4C" w:rsidTr="00CB2D4F" w14:paraId="22171A9A" w14:textId="77777777">
        <w:trPr>
          <w:trHeight w:val="1531" w:hRule="exact"/>
        </w:trPr>
        <w:tc>
          <w:tcPr>
            <w:tcW w:w="2266" w:type="dxa"/>
          </w:tcPr>
          <w:p w:rsidRPr="00B87096" w:rsidR="00EF1C4C" w:rsidP="00841285" w:rsidRDefault="00580B0B" w14:paraId="7CD01DAA" w14:textId="6534F0FB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</w:t>
            </w:r>
            <w:r w:rsidR="00AB1538">
              <w:rPr>
                <w:noProof/>
                <w:lang w:val="se-NO" w:bidi="nb-NO"/>
              </w:rPr>
              <w:t>7</w:t>
            </w:r>
          </w:p>
        </w:tc>
        <w:tc>
          <w:tcPr>
            <w:tcW w:w="2267" w:type="dxa"/>
          </w:tcPr>
          <w:p w:rsidRPr="00580B0B" w:rsidR="00580B0B" w:rsidP="00AB1538" w:rsidRDefault="00580B0B" w14:paraId="570F055B" w14:textId="25431B4D">
            <w:pPr>
              <w:pStyle w:val="Datoer"/>
              <w:rPr>
                <w:noProof/>
                <w:sz w:val="18"/>
                <w:lang w:val="se-NO"/>
              </w:rPr>
            </w:pPr>
            <w:r>
              <w:rPr>
                <w:noProof/>
                <w:lang w:val="se-NO" w:bidi="nb-NO"/>
              </w:rPr>
              <w:t>2</w:t>
            </w:r>
            <w:r w:rsidR="00AB1538">
              <w:rPr>
                <w:noProof/>
                <w:lang w:val="se-NO" w:bidi="nb-NO"/>
              </w:rPr>
              <w:t>8</w:t>
            </w:r>
          </w:p>
        </w:tc>
        <w:tc>
          <w:tcPr>
            <w:tcW w:w="2268" w:type="dxa"/>
          </w:tcPr>
          <w:p w:rsidR="00AB1538" w:rsidP="00AB1538" w:rsidRDefault="00AB1538" w14:paraId="49B7FA35" w14:textId="68670A1F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/>
              </w:rPr>
              <w:t>29</w:t>
            </w:r>
            <w:r w:rsidR="0058107A">
              <w:rPr>
                <w:noProof/>
                <w:lang w:val="se-NO"/>
              </w:rPr>
              <w:t xml:space="preserve"> </w:t>
            </w:r>
            <w:r w:rsidRPr="00162A27" w:rsidR="0058107A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53FC4909" wp14:editId="108ACF31">
                      <wp:extent cx="86360" cy="86360"/>
                      <wp:effectExtent l="0" t="0" r="27940" b="27940"/>
                      <wp:docPr id="4986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black [3213]" w14:anchorId="03BEE7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  <w:sdt>
            <w:sdtPr>
              <w:rPr>
                <w:rStyle w:val="merkedagerTegn"/>
              </w:rPr>
              <w:tag w:val="BLANK"/>
              <w:id w:val="-642810458"/>
              <w:placeholder>
                <w:docPart w:val="3F669A33FE9E49D09A6931866ACDC87F"/>
              </w:placeholder>
              <w:dropDownList>
                <w:listItem w:value="Velg et element."/>
                <w:listItem w:displayText="Olssotbeaivi" w:value="Olssotbeaivi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AB1538" w:rsidP="00AB1538" w:rsidRDefault="00AB1538" w14:paraId="32069E4B" w14:textId="77777777">
                <w:pPr>
                  <w:pStyle w:val="merkedager"/>
                  <w:framePr w:hSpace="0" w:wrap="auto" w:hAnchor="text" w:vAnchor="margin" w:yAlign="inline"/>
                  <w:rPr>
                    <w:noProof w:val="0"/>
                    <w:color w:val="auto"/>
                    <w:sz w:val="16"/>
                  </w:rPr>
                </w:pPr>
                <w:r>
                  <w:rPr>
                    <w:rStyle w:val="merkedagerTegn"/>
                  </w:rPr>
                  <w:t>Olssotbeaivi</w:t>
                </w:r>
              </w:p>
            </w:sdtContent>
          </w:sdt>
          <w:p w:rsidRPr="00B87096" w:rsidR="00EF1C4C" w:rsidP="00841285" w:rsidRDefault="00EF1C4C" w14:paraId="764D64F9" w14:textId="42F37152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5" w:type="dxa"/>
          </w:tcPr>
          <w:p w:rsidRPr="00B87096" w:rsidR="00EF1C4C" w:rsidP="00841285" w:rsidRDefault="008904DD" w14:paraId="12279A66" w14:textId="7E3D4213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3</w:t>
            </w:r>
            <w:r w:rsidR="00AB1538">
              <w:rPr>
                <w:noProof/>
                <w:lang w:val="se-NO"/>
              </w:rPr>
              <w:t>0</w:t>
            </w:r>
          </w:p>
        </w:tc>
        <w:tc>
          <w:tcPr>
            <w:tcW w:w="2265" w:type="dxa"/>
          </w:tcPr>
          <w:p w:rsidRPr="00B87096" w:rsidR="00AE55B0" w:rsidP="00C36DA0" w:rsidRDefault="00AB1538" w14:paraId="145AEAF0" w14:textId="5F152D8D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31</w:t>
            </w:r>
          </w:p>
        </w:tc>
        <w:tc>
          <w:tcPr>
            <w:tcW w:w="2265" w:type="dxa"/>
          </w:tcPr>
          <w:p w:rsidRPr="00C36DA0" w:rsidR="0013661A" w:rsidP="00C36DA0" w:rsidRDefault="00EF1C4C" w14:paraId="7EF3AF48" w14:textId="37725932">
            <w:pPr>
              <w:pStyle w:val="Datoer"/>
              <w:rPr>
                <w:noProof/>
                <w:lang w:bidi="nb-NO"/>
              </w:rPr>
            </w:pP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= 0,""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&lt;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DocVariable MonthEnd \@ d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=E10+1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27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"" 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fldChar w:fldCharType="end"/>
            </w:r>
          </w:p>
        </w:tc>
        <w:tc>
          <w:tcPr>
            <w:tcW w:w="2267" w:type="dxa"/>
          </w:tcPr>
          <w:p w:rsidRPr="0055129C" w:rsidR="00EF1C4C" w:rsidP="00841285" w:rsidRDefault="00EF1C4C" w14:paraId="659862E7" w14:textId="029F46C4">
            <w:pPr>
              <w:pStyle w:val="Datoer"/>
              <w:tabs>
                <w:tab w:val="right" w:pos="2052"/>
              </w:tabs>
              <w:rPr>
                <w:noProof/>
                <w:lang w:val="se-NO"/>
              </w:rPr>
            </w:pP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0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= 0,""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27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&lt;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DocVariable MonthEnd \@ d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31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=F10+1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""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>
              <w:rPr>
                <w:noProof/>
                <w:color w:val="FF0000"/>
                <w:lang w:bidi="nb-NO"/>
              </w:rPr>
              <w:tab/>
            </w:r>
          </w:p>
        </w:tc>
      </w:tr>
    </w:tbl>
    <w:p w:rsidRPr="004E010B" w:rsidR="00571EBD" w:rsidP="00571EBD" w:rsidRDefault="00571EBD" w14:paraId="6F9AEC03" w14:textId="3B994B39">
      <w:pPr>
        <w:pStyle w:val="Datoer"/>
        <w:rPr>
          <w:lang w:val="se-NO"/>
        </w:rPr>
      </w:pPr>
    </w:p>
    <w:p w:rsidR="00571EBD" w:rsidP="00571EBD" w:rsidRDefault="00CD0219" w14:paraId="255D354A" w14:textId="36F119B4">
      <w:pPr>
        <w:rPr>
          <w:lang w:val="se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D75749" wp14:editId="02F91A4D">
                <wp:simplePos x="0" y="0"/>
                <wp:positionH relativeFrom="column">
                  <wp:posOffset>-360680</wp:posOffset>
                </wp:positionH>
                <wp:positionV relativeFrom="paragraph">
                  <wp:posOffset>292735</wp:posOffset>
                </wp:positionV>
                <wp:extent cx="10993755" cy="5100955"/>
                <wp:effectExtent l="0" t="0" r="0" b="4445"/>
                <wp:wrapNone/>
                <wp:docPr id="34" name="Tekstbok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3755" cy="5100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0219" w:rsidP="00CD0219" w:rsidRDefault="00CD0219" w14:paraId="4F219DD3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</w:p>
                          <w:p w:rsidRPr="00CD0219" w:rsidR="00CD0219" w:rsidP="00CD0219" w:rsidRDefault="00CD0219" w14:paraId="57B08636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  <w:proofErr w:type="spellStart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>Bija</w:t>
                            </w:r>
                            <w:proofErr w:type="spellEnd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 xml:space="preserve"> gova ja </w:t>
                            </w:r>
                            <w:proofErr w:type="spellStart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>teavstta</w:t>
                            </w:r>
                            <w:proofErr w:type="spellEnd"/>
                          </w:p>
                          <w:p w:rsidRPr="00CD0219" w:rsidR="00CD0219" w:rsidP="00CD0219" w:rsidRDefault="00CD0219" w14:paraId="646BEFD5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Tekstboks 34" style="position:absolute;margin-left:-28.4pt;margin-top:23.05pt;width:865.65pt;height:401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" w14:anchorId="1DD75749">
                <v:textbox>
                  <w:txbxContent>
                    <w:p w:rsidR="00CD0219" w:rsidP="00CD0219" w:rsidRDefault="00CD0219" w14:paraId="4F219DD3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</w:p>
                    <w:p w:rsidRPr="00CD0219" w:rsidR="00CD0219" w:rsidP="00CD0219" w:rsidRDefault="00CD0219" w14:paraId="57B08636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  <w:proofErr w:type="spellStart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>Bija</w:t>
                      </w:r>
                      <w:proofErr w:type="spellEnd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 xml:space="preserve"> gova ja </w:t>
                      </w:r>
                      <w:proofErr w:type="spellStart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>teavstta</w:t>
                      </w:r>
                      <w:proofErr w:type="spellEnd"/>
                    </w:p>
                    <w:p w:rsidRPr="00CD0219" w:rsidR="00CD0219" w:rsidP="00CD0219" w:rsidRDefault="00CD0219" w14:paraId="646BEFD5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Pr="00750231" w:rsidR="00571EBD" w:rsidP="00571EBD" w:rsidRDefault="00571EBD" w14:paraId="03D217A7" w14:textId="22590ADA">
      <w:pPr>
        <w:pStyle w:val="Datoer"/>
      </w:pPr>
    </w:p>
    <w:p w:rsidR="00571EBD" w:rsidP="00571EBD" w:rsidRDefault="00571EBD" w14:paraId="2DE204E3" w14:textId="77777777">
      <w:pPr>
        <w:rPr>
          <w:lang w:val="se-NO"/>
        </w:rPr>
      </w:pPr>
    </w:p>
    <w:p w:rsidR="00571EBD" w:rsidP="00571EBD" w:rsidRDefault="00571EBD" w14:paraId="52E23A2D" w14:textId="462E0BB5">
      <w:pPr>
        <w:rPr>
          <w:lang w:val="se-NO"/>
        </w:rPr>
      </w:pPr>
    </w:p>
    <w:p w:rsidR="00571EBD" w:rsidP="00571EBD" w:rsidRDefault="00571EBD" w14:paraId="4BDEB5A6" w14:textId="31A58BCE">
      <w:pPr>
        <w:rPr>
          <w:lang w:val="se-NO"/>
        </w:rPr>
      </w:pPr>
    </w:p>
    <w:p w:rsidR="00571EBD" w:rsidP="00571EBD" w:rsidRDefault="00571EBD" w14:paraId="39EB9153" w14:textId="77777777">
      <w:pPr>
        <w:rPr>
          <w:lang w:val="se-NO"/>
        </w:rPr>
      </w:pPr>
    </w:p>
    <w:p w:rsidR="00571EBD" w:rsidP="00571EBD" w:rsidRDefault="00571EBD" w14:paraId="1D32E5D6" w14:textId="77777777">
      <w:pPr>
        <w:rPr>
          <w:lang w:val="se-NO"/>
        </w:rPr>
      </w:pPr>
    </w:p>
    <w:p w:rsidR="00571EBD" w:rsidP="00571EBD" w:rsidRDefault="00571EBD" w14:paraId="44A7FD90" w14:textId="77777777">
      <w:pPr>
        <w:rPr>
          <w:lang w:val="se-NO"/>
        </w:rPr>
      </w:pPr>
    </w:p>
    <w:p w:rsidR="00571EBD" w:rsidP="00571EBD" w:rsidRDefault="00571EBD" w14:paraId="7BB74757" w14:textId="77777777">
      <w:pPr>
        <w:rPr>
          <w:lang w:val="se-NO"/>
        </w:rPr>
      </w:pPr>
    </w:p>
    <w:p w:rsidR="00571EBD" w:rsidP="00571EBD" w:rsidRDefault="00571EBD" w14:paraId="4138C021" w14:textId="77777777">
      <w:pPr>
        <w:rPr>
          <w:lang w:val="se-NO"/>
        </w:rPr>
      </w:pPr>
    </w:p>
    <w:p w:rsidR="00571EBD" w:rsidP="00571EBD" w:rsidRDefault="00571EBD" w14:paraId="392F7EA4" w14:textId="77777777">
      <w:pPr>
        <w:rPr>
          <w:lang w:val="se-NO"/>
        </w:rPr>
      </w:pPr>
    </w:p>
    <w:p w:rsidRPr="006F0D51" w:rsidR="00571EBD" w:rsidP="00571EBD" w:rsidRDefault="00571EBD" w14:paraId="6E1A2C72" w14:textId="77777777"/>
    <w:p w:rsidR="00571EBD" w:rsidP="00571EBD" w:rsidRDefault="00571EBD" w14:paraId="7D280D91" w14:textId="77777777">
      <w:pPr>
        <w:rPr>
          <w:lang w:val="se-NO"/>
        </w:rPr>
      </w:pPr>
    </w:p>
    <w:p w:rsidR="00571EBD" w:rsidP="00571EBD" w:rsidRDefault="00571EBD" w14:paraId="049D7322" w14:textId="77777777">
      <w:pPr>
        <w:rPr>
          <w:lang w:val="se-NO"/>
        </w:rPr>
      </w:pPr>
    </w:p>
    <w:p w:rsidR="00571EBD" w:rsidP="00571EBD" w:rsidRDefault="00571EBD" w14:paraId="275691C8" w14:textId="77777777">
      <w:pPr>
        <w:rPr>
          <w:lang w:val="se-NO"/>
        </w:rPr>
      </w:pPr>
    </w:p>
    <w:p w:rsidR="00571EBD" w:rsidP="00571EBD" w:rsidRDefault="00571EBD" w14:paraId="3F236280" w14:textId="77777777">
      <w:pPr>
        <w:rPr>
          <w:lang w:val="se-NO"/>
        </w:rPr>
      </w:pPr>
    </w:p>
    <w:p w:rsidRPr="0082217B" w:rsidR="00571EBD" w:rsidP="00571EBD" w:rsidRDefault="00571EBD" w14:paraId="4B868EDB" w14:textId="77777777"/>
    <w:p w:rsidRPr="0082217B" w:rsidR="00571EBD" w:rsidP="00571EBD" w:rsidRDefault="00571EBD" w14:paraId="042356E8" w14:textId="77777777"/>
    <w:p w:rsidRPr="0082217B" w:rsidR="00571EBD" w:rsidP="00571EBD" w:rsidRDefault="00571EBD" w14:paraId="5AC9B29C" w14:textId="77777777"/>
    <w:p w:rsidRPr="0082217B" w:rsidR="00571EBD" w:rsidP="00571EBD" w:rsidRDefault="00571EBD" w14:paraId="06D5EA95" w14:textId="77777777"/>
    <w:p w:rsidR="00571EBD" w:rsidP="00571EBD" w:rsidRDefault="00571EBD" w14:paraId="57951CC9" w14:textId="77777777"/>
    <w:p w:rsidR="00571EBD" w:rsidP="00571EBD" w:rsidRDefault="00571EBD" w14:paraId="0E7E2FE0" w14:textId="77777777"/>
    <w:p w:rsidR="00571EBD" w:rsidP="00571EBD" w:rsidRDefault="00571EBD" w14:paraId="19FF6A96" w14:textId="77777777"/>
    <w:p w:rsidR="00571EBD" w:rsidP="00571EBD" w:rsidRDefault="00571EBD" w14:paraId="76A8B788" w14:textId="77777777"/>
    <w:p w:rsidR="00571EBD" w:rsidP="00571EBD" w:rsidRDefault="00571EBD" w14:paraId="4195E1B4" w14:textId="77777777"/>
    <w:p w:rsidR="00571EBD" w:rsidP="00571EBD" w:rsidRDefault="00571EBD" w14:paraId="2E0095A0" w14:textId="77777777"/>
    <w:p w:rsidR="00571EBD" w:rsidP="00571EBD" w:rsidRDefault="00571EBD" w14:paraId="6778EFCB" w14:textId="77777777"/>
    <w:p w:rsidR="00571EBD" w:rsidP="00571EBD" w:rsidRDefault="00571EBD" w14:paraId="25942254" w14:textId="77777777"/>
    <w:p w:rsidR="00571EBD" w:rsidP="00571EBD" w:rsidRDefault="00571EBD" w14:paraId="3EF5B35A" w14:textId="77777777"/>
    <w:p w:rsidR="00571EBD" w:rsidP="00571EBD" w:rsidRDefault="00571EBD" w14:paraId="72EE5E6E" w14:textId="4D38E0D2"/>
    <w:p w:rsidR="0068195E" w:rsidP="00571EBD" w:rsidRDefault="0068195E" w14:paraId="1A15C922" w14:textId="1D7AAC7F"/>
    <w:p w:rsidR="0068195E" w:rsidP="00571EBD" w:rsidRDefault="0068195E" w14:paraId="063848ED" w14:textId="385255D5"/>
    <w:p w:rsidR="0068195E" w:rsidP="00571EBD" w:rsidRDefault="0068195E" w14:paraId="49B3ACE3" w14:textId="0CFC5882"/>
    <w:p w:rsidR="0068195E" w:rsidP="00571EBD" w:rsidRDefault="0068195E" w14:paraId="47DC371D" w14:textId="663B1CBD"/>
    <w:p w:rsidR="0068195E" w:rsidP="00571EBD" w:rsidRDefault="0068195E" w14:paraId="04CA6A43" w14:textId="30A1A06E"/>
    <w:p w:rsidR="00DF7A36" w:rsidP="00571EBD" w:rsidRDefault="00DF7A36" w14:paraId="0AEA57C1" w14:textId="77777777"/>
    <w:p w:rsidR="00DF7A36" w:rsidP="00571EBD" w:rsidRDefault="00DF7A36" w14:paraId="36C07588" w14:textId="77777777"/>
    <w:sdt>
      <w:sdtPr>
        <w:rPr>
          <w:rStyle w:val="Overskrift1Tegn"/>
        </w:rPr>
        <w:tag w:val="Ođđajagimánnu/tsïengele/ådåjakmánno"/>
        <w:id w:val="1303815946"/>
        <w:placeholder>
          <w:docPart w:val="75EE1DA60D5346F9A89CFBCE905FEBF8"/>
        </w:placeholder>
        <w15:color w:val="FFFFFF"/>
        <w:dropDownList>
          <w:listItem w:value="Velg et element."/>
          <w:listItem w:displayText="Borgemánnu" w:value="Borgemánnu"/>
        </w:dropDownList>
      </w:sdtPr>
      <w:sdtEndPr>
        <w:rPr>
          <w:rStyle w:val="Standardskriftforavsnitt"/>
        </w:rPr>
      </w:sdtEndPr>
      <w:sdtContent>
        <w:p w:rsidRPr="000029E4" w:rsidR="00571EBD" w:rsidP="00571EBD" w:rsidRDefault="00085E66" w14:paraId="0E50C5AC" w14:textId="3EBB6737">
          <w:pPr>
            <w:pStyle w:val="Overskrift1"/>
          </w:pPr>
          <w:r>
            <w:rPr>
              <w:rStyle w:val="Overskrift1Tegn"/>
            </w:rPr>
            <w:t>Borgemánnu</w:t>
          </w:r>
        </w:p>
      </w:sdtContent>
    </w:sdt>
    <w:tbl>
      <w:tblPr>
        <w:tblStyle w:val="Rutenettabell1lysuthevingsfarge4"/>
        <w:tblpPr w:leftFromText="141" w:rightFromText="141" w:vertAnchor="text" w:horzAnchor="margin" w:tblpY="-18"/>
        <w:tblW w:w="15863" w:type="dxa"/>
        <w:tblLook w:val="0420" w:firstRow="1" w:lastRow="0" w:firstColumn="0" w:lastColumn="0" w:noHBand="0" w:noVBand="1"/>
        <w:tblCaption w:val="Oppsettstabell"/>
      </w:tblPr>
      <w:tblGrid>
        <w:gridCol w:w="2267"/>
        <w:gridCol w:w="2268"/>
        <w:gridCol w:w="2255"/>
        <w:gridCol w:w="2268"/>
        <w:gridCol w:w="2268"/>
        <w:gridCol w:w="2268"/>
        <w:gridCol w:w="2269"/>
      </w:tblGrid>
      <w:tr w:rsidRPr="002C4A01" w:rsidR="00DE7479" w:rsidTr="2EF2341A" w14:paraId="24A6C11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6"/>
        </w:trPr>
        <w:tc>
          <w:tcPr>
            <w:tcW w:w="2267" w:type="dxa"/>
            <w:shd w:val="clear" w:color="auto" w:fill="D3E5F6" w:themeFill="accent3" w:themeFillTint="33"/>
          </w:tcPr>
          <w:p w:rsidR="00DE7479" w:rsidP="00DE7479" w:rsidRDefault="00DE7479" w14:paraId="466EBE1C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1024827445"/>
              <w:placeholder>
                <w:docPart w:val="2E919FE4ADB14842A46740D562370CAC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21801DED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Mánnodat</w:t>
                </w:r>
              </w:p>
            </w:sdtContent>
          </w:sdt>
          <w:sdt>
            <w:sdtPr>
              <w:rPr>
                <w:rStyle w:val="DagerTegn"/>
                <w:sz w:val="36"/>
                <w:szCs w:val="36"/>
              </w:rPr>
              <w:tag w:val="Duorastat"/>
              <w:id w:val="1625196516"/>
              <w:placeholder>
                <w:docPart w:val="30E0E8D78B41450DB9A15B7061588E7F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DE7479" w:rsidP="00DE7479" w:rsidRDefault="00DE7479" w14:paraId="51D979F6" w14:textId="4B08DA33">
                <w:pPr>
                  <w:pStyle w:val="Dager"/>
                  <w:framePr w:hSpace="0" w:wrap="auto" w:hAnchor="text" w:vAnchor="margin" w:yAlign="inline"/>
                </w:pPr>
                <w:r w:rsidRPr="00DE7479">
                  <w:rPr>
                    <w:rStyle w:val="DagerTegn"/>
                    <w:sz w:val="36"/>
                    <w:szCs w:val="36"/>
                  </w:rPr>
                  <w:t>Vuossárga</w:t>
                </w:r>
              </w:p>
            </w:sdtContent>
          </w:sdt>
        </w:tc>
        <w:tc>
          <w:tcPr>
            <w:tcW w:w="2268" w:type="dxa"/>
            <w:shd w:val="clear" w:color="auto" w:fill="DFEBF5" w:themeFill="accent2" w:themeFillTint="33"/>
          </w:tcPr>
          <w:p w:rsidRPr="00DE7479" w:rsidR="00DE7479" w:rsidP="00DE7479" w:rsidRDefault="00DE7479" w14:paraId="7A368419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isdat"/>
              <w:id w:val="-2021233143"/>
              <w:placeholder>
                <w:docPart w:val="F1A847B7D4F1410D906192B2E1B32E2B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Pr="00DE7479" w:rsidR="00DE7479" w:rsidP="00DE7479" w:rsidRDefault="00DE7479" w14:paraId="1876BD07" w14:textId="77777777">
                <w:pPr>
                  <w:pStyle w:val="Dager"/>
                  <w:framePr w:hSpace="0" w:wrap="auto" w:hAnchor="text" w:vAnchor="margin" w:yAlign="inline"/>
                  <w:rPr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Disdat</w:t>
                </w:r>
              </w:p>
            </w:sdtContent>
          </w:sdt>
          <w:sdt>
            <w:sdtPr>
              <w:rPr>
                <w:rStyle w:val="DagerTegn"/>
                <w:sz w:val="36"/>
                <w:szCs w:val="36"/>
              </w:rPr>
              <w:tag w:val="disdat"/>
              <w:id w:val="-1282805079"/>
              <w:placeholder>
                <w:docPart w:val="ADBB38FF703D42FBB3CC74E73575C1AE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Pr="009470D9" w:rsidR="00DE7479" w:rsidP="00DE7479" w:rsidRDefault="00DE7479" w14:paraId="65840D9C" w14:textId="1E3E7875">
                <w:pPr>
                  <w:pStyle w:val="Dager"/>
                  <w:framePr w:hSpace="0" w:wrap="auto" w:hAnchor="text" w:vAnchor="margin" w:yAlign="inline"/>
                  <w:jc w:val="left"/>
                </w:pPr>
                <w:r>
                  <w:rPr>
                    <w:rStyle w:val="DagerTegn"/>
                    <w:sz w:val="36"/>
                    <w:szCs w:val="36"/>
                  </w:rPr>
                  <w:t>Maŋŋebárga</w:t>
                </w:r>
              </w:p>
            </w:sdtContent>
          </w:sdt>
        </w:tc>
        <w:tc>
          <w:tcPr>
            <w:tcW w:w="2255" w:type="dxa"/>
            <w:shd w:val="clear" w:color="auto" w:fill="BCD9DE" w:themeFill="accent5" w:themeFillTint="66"/>
          </w:tcPr>
          <w:p w:rsidRPr="00DE7479" w:rsidR="00DE7479" w:rsidP="00DE7479" w:rsidRDefault="00DE7479" w14:paraId="5E189FD6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Gaskavahkku"/>
              <w:id w:val="-1486617420"/>
              <w:placeholder>
                <w:docPart w:val="0C58A2F9DBBE4064971D22A02FC80187"/>
              </w:placeholder>
              <w:dropDownList>
                <w:listItem w:value="Velg et element."/>
                <w:listItem w:displayText="Gaskavahkku" w:value="Gaskavahkku"/>
                <w:listItem w:displayText="Gaskevåhkoe" w:value="Gaskevåhkoe"/>
                <w:listItem w:displayText="Gasskavahkko" w:value="Gasskavahkko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71B8B0AD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Gaskavahkku</w:t>
                </w:r>
              </w:p>
            </w:sdtContent>
          </w:sdt>
          <w:p w:rsidRPr="009470D9" w:rsidR="00DE7479" w:rsidP="00DE7479" w:rsidRDefault="00DE7479" w14:paraId="5303DEEE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tcW w:w="2268" w:type="dxa"/>
            <w:shd w:val="clear" w:color="auto" w:fill="DDECEE" w:themeFill="accent5" w:themeFillTint="33"/>
          </w:tcPr>
          <w:p w:rsidRPr="00DE7479" w:rsidR="00DE7479" w:rsidP="00DE7479" w:rsidRDefault="00DE7479" w14:paraId="47A4D7DC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-1480221834"/>
              <w:placeholder>
                <w:docPart w:val="5C35961F0F5D4425B3CE7F21C8C5CA8C"/>
              </w:placeholder>
              <w:dropDownList>
                <w:listItem w:displayText="Duorastat" w:value="Duorastat"/>
                <w:listItem w:displayText="Duarsta" w:value="Duarsta"/>
                <w:listItem w:displayText="Duorastahka" w:value="Duorastahka"/>
                <w:listItem w:value="Velg et element."/>
                <w:listItem w:displayText=" " w:value=" "/>
              </w:dropDownList>
            </w:sdtPr>
            <w:sdtEndPr>
              <w:rPr>
                <w:rStyle w:val="Standardskriftforavsnitt"/>
                <w:noProof/>
              </w:rPr>
            </w:sdtEndPr>
            <w:sdtContent>
              <w:p w:rsidRPr="00DE7479" w:rsidR="00DE7479" w:rsidP="00DE7479" w:rsidRDefault="00DE7479" w14:paraId="19F9EA4A" w14:textId="77777777">
                <w:pPr>
                  <w:pStyle w:val="Dager"/>
                  <w:framePr w:hSpace="0" w:wrap="auto" w:hAnchor="text" w:vAnchor="margin" w:yAlign="inline"/>
                  <w:rPr>
                    <w:noProof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Duorastat</w:t>
                </w:r>
              </w:p>
            </w:sdtContent>
          </w:sdt>
          <w:p w:rsidRPr="009470D9" w:rsidR="00DE7479" w:rsidP="00DE7479" w:rsidRDefault="00DE7479" w14:paraId="2D18BA50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tcW w:w="2268" w:type="dxa"/>
            <w:shd w:val="clear" w:color="auto" w:fill="EBE8EC" w:themeFill="accent6" w:themeFillTint="33"/>
          </w:tcPr>
          <w:p w:rsidRPr="00DE7479" w:rsidR="00DE7479" w:rsidP="00DE7479" w:rsidRDefault="00DE7479" w14:paraId="3B851BF4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Bearjadat"/>
              <w:id w:val="1280991558"/>
              <w:placeholder>
                <w:docPart w:val="20B3319AF873449C8B987811DEBFE9B7"/>
              </w:placeholder>
              <w:dropDownList>
                <w:listItem w:value="Velg et element."/>
                <w:listItem w:displayText="Bearjadat" w:value="Bearjadat"/>
                <w:listItem w:displayText="Bearjadahke" w:value="Bearjadahke"/>
                <w:listItem w:displayText="Bierjjedahka" w:value="Bierjje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7C8E3608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Bearjadat</w:t>
                </w:r>
              </w:p>
            </w:sdtContent>
          </w:sdt>
          <w:p w:rsidRPr="009470D9" w:rsidR="00DE7479" w:rsidP="00DE7479" w:rsidRDefault="00DE7479" w14:paraId="0D4B7DA5" w14:textId="77777777">
            <w:pPr>
              <w:pStyle w:val="Dager"/>
              <w:framePr w:hSpace="0" w:wrap="auto" w:hAnchor="text" w:vAnchor="margin" w:yAlign="inline"/>
              <w:rPr>
                <w:noProof/>
              </w:rPr>
            </w:pPr>
          </w:p>
        </w:tc>
        <w:tc>
          <w:tcPr>
            <w:tcW w:w="2268" w:type="dxa"/>
            <w:shd w:val="clear" w:color="auto" w:fill="D7D2D9" w:themeFill="accent6" w:themeFillTint="66"/>
          </w:tcPr>
          <w:p w:rsidRPr="00DE7479" w:rsidR="00DE7479" w:rsidP="00DE7479" w:rsidRDefault="00DE7479" w14:paraId="2AE91E19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Lávvordat"/>
              <w:id w:val="533088067"/>
              <w:placeholder>
                <w:docPart w:val="BA93FEA851F945DAA155F36A68E2F044"/>
              </w:placeholder>
              <w:dropDownList>
                <w:listItem w:value="Velg et element."/>
                <w:listItem w:displayText="Lávvordat" w:value="Lávvordat"/>
                <w:listItem w:displayText="Laavvadahke" w:value="Laavvadahke"/>
                <w:listItem w:displayText="Lávvodahka" w:value="Lávv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4C34722F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Lávvordat</w:t>
                </w:r>
              </w:p>
            </w:sdtContent>
          </w:sdt>
          <w:p w:rsidRPr="009470D9" w:rsidR="00DE7479" w:rsidP="00DE7479" w:rsidRDefault="00DE7479" w14:paraId="3ADF3C81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tcW w:w="2269" w:type="dxa"/>
            <w:shd w:val="clear" w:color="auto" w:fill="C4BCC6" w:themeFill="accent6" w:themeFillTint="99"/>
          </w:tcPr>
          <w:p w:rsidRPr="00DE7479" w:rsidR="00DE7479" w:rsidP="00DE7479" w:rsidRDefault="00DE7479" w14:paraId="0AF2BB81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Sotnabeaivi"/>
              <w:id w:val="512655170"/>
              <w:placeholder>
                <w:docPart w:val="D17A180D64DA4437A63EE894BC75853B"/>
              </w:placeholder>
              <w:dropDownList>
                <w:listItem w:value="Velg et element."/>
                <w:listItem w:displayText="Sotnabeaivi" w:value="Sotnabeaivi"/>
                <w:listItem w:displayText="Aejlege" w:value="Aejlege"/>
                <w:listItem w:displayText="Ájllek" w:value="Ájllek"/>
                <w:listItem w:displayText="Sådnåbiejvve" w:value="Sådnåbiejvve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1D0FF4F2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Sotnabeaivi</w:t>
                </w:r>
              </w:p>
            </w:sdtContent>
          </w:sdt>
          <w:p w:rsidRPr="009470D9" w:rsidR="00DE7479" w:rsidP="00DE7479" w:rsidRDefault="00DE7479" w14:paraId="67D9ABF5" w14:textId="77777777">
            <w:pPr>
              <w:pStyle w:val="Dager"/>
              <w:framePr w:hSpace="0" w:wrap="auto" w:hAnchor="text" w:vAnchor="margin" w:yAlign="inline"/>
            </w:pPr>
          </w:p>
        </w:tc>
      </w:tr>
      <w:tr w:rsidRPr="002C4A01" w:rsidR="008445EA" w:rsidTr="2EF2341A" w14:paraId="02E2548C" w14:textId="77777777">
        <w:trPr>
          <w:trHeight w:val="1534"/>
        </w:trPr>
        <w:tc>
          <w:tcPr>
            <w:tcW w:w="2267" w:type="dxa"/>
          </w:tcPr>
          <w:p w:rsidRPr="002C4A01" w:rsidR="008445EA" w:rsidP="008445EA" w:rsidRDefault="008445EA" w14:paraId="2C49E566" w14:textId="540AA2C1">
            <w:pPr>
              <w:pStyle w:val="Datoer"/>
              <w:rPr>
                <w:noProof/>
              </w:rPr>
            </w:pPr>
          </w:p>
        </w:tc>
        <w:tc>
          <w:tcPr>
            <w:tcW w:w="2268" w:type="dxa"/>
          </w:tcPr>
          <w:p w:rsidRPr="002C4A01" w:rsidR="008445EA" w:rsidP="008445EA" w:rsidRDefault="008445EA" w14:paraId="29F23852" w14:textId="7434D8F2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"tirsdag" 1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&lt;&gt; 0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=A2+1 </w:instrText>
            </w:r>
            <w:r w:rsidRPr="002C4A01">
              <w:rPr>
                <w:noProof/>
                <w:lang w:bidi="nb-NO"/>
              </w:rPr>
              <w:fldChar w:fldCharType="separate"/>
            </w:r>
            <w:r w:rsidRPr="002C4A01">
              <w:rPr>
                <w:noProof/>
                <w:lang w:bidi="nb-NO"/>
              </w:rPr>
              <w:instrText>2020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"" 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tcW w:w="2255" w:type="dxa"/>
          </w:tcPr>
          <w:p w:rsidRPr="002C4A01" w:rsidR="008445EA" w:rsidP="008445EA" w:rsidRDefault="008445EA" w14:paraId="4C677974" w14:textId="69E0E7EF">
            <w:pPr>
              <w:pStyle w:val="Datoer"/>
              <w:rPr>
                <w:noProof/>
              </w:rPr>
            </w:pPr>
          </w:p>
        </w:tc>
        <w:tc>
          <w:tcPr>
            <w:tcW w:w="2268" w:type="dxa"/>
          </w:tcPr>
          <w:p w:rsidRPr="002C4A01" w:rsidR="008445EA" w:rsidP="008445EA" w:rsidRDefault="008445EA" w14:paraId="38AB44E9" w14:textId="4D5FA8F0">
            <w:pPr>
              <w:pStyle w:val="Datoer"/>
              <w:rPr>
                <w:noProof/>
              </w:rPr>
            </w:pPr>
          </w:p>
        </w:tc>
        <w:tc>
          <w:tcPr>
            <w:tcW w:w="2268" w:type="dxa"/>
          </w:tcPr>
          <w:p w:rsidRPr="002C4A01" w:rsidR="008445EA" w:rsidP="008445EA" w:rsidRDefault="002F1AC3" w14:paraId="1D7F7C75" w14:textId="5494347B">
            <w:pPr>
              <w:pStyle w:val="Datoer"/>
              <w:rPr>
                <w:noProof/>
              </w:rPr>
            </w:pPr>
            <w:r w:rsidRPr="00162A27">
              <w:rPr>
                <w:noProof/>
                <w:color w:val="FF0000"/>
                <w:lang w:eastAsia="nb-NO"/>
              </w:rPr>
              <w:t xml:space="preserve"> </w:t>
            </w:r>
          </w:p>
        </w:tc>
        <w:tc>
          <w:tcPr>
            <w:tcW w:w="2268" w:type="dxa"/>
          </w:tcPr>
          <w:p w:rsidRPr="00BC109A" w:rsidR="008445EA" w:rsidP="008445EA" w:rsidRDefault="00B341F0" w14:paraId="693FC0F5" w14:textId="6DE435FC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1</w:t>
            </w:r>
          </w:p>
          <w:p w:rsidRPr="00FD227F" w:rsidR="008445EA" w:rsidP="008445EA" w:rsidRDefault="008445EA" w14:paraId="4BAC267D" w14:textId="6D583E40">
            <w:pPr>
              <w:pStyle w:val="Brdtekst"/>
              <w:rPr>
                <w:noProof/>
                <w:lang w:val="se-NO"/>
              </w:rPr>
            </w:pPr>
          </w:p>
        </w:tc>
        <w:tc>
          <w:tcPr>
            <w:tcW w:w="2269" w:type="dxa"/>
          </w:tcPr>
          <w:p w:rsidRPr="00FD227F" w:rsidR="008445EA" w:rsidP="008445EA" w:rsidRDefault="00002715" w14:paraId="264D69D8" w14:textId="7890EC12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 w:bidi="nb-NO"/>
              </w:rPr>
              <w:t>2</w:t>
            </w:r>
          </w:p>
        </w:tc>
      </w:tr>
      <w:tr w:rsidRPr="002C4A01" w:rsidR="008445EA" w:rsidTr="2EF2341A" w14:paraId="36C50A31" w14:textId="77777777">
        <w:trPr>
          <w:trHeight w:val="1534"/>
        </w:trPr>
        <w:tc>
          <w:tcPr>
            <w:tcW w:w="2267" w:type="dxa"/>
          </w:tcPr>
          <w:p w:rsidRPr="00B87096" w:rsidR="008445EA" w:rsidP="008445EA" w:rsidRDefault="00B341F0" w14:paraId="3FD22081" w14:textId="334D5E88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3</w:t>
            </w:r>
          </w:p>
        </w:tc>
        <w:tc>
          <w:tcPr>
            <w:tcW w:w="2268" w:type="dxa"/>
          </w:tcPr>
          <w:p w:rsidRPr="00B87096" w:rsidR="0036156F" w:rsidP="00A963C9" w:rsidRDefault="00B341F0" w14:paraId="7B35BDB1" w14:textId="437F832C">
            <w:pPr>
              <w:pStyle w:val="Datoer"/>
              <w:rPr>
                <w:lang w:val="se-NO"/>
              </w:rPr>
            </w:pPr>
            <w:r>
              <w:rPr>
                <w:lang w:val="se-NO"/>
              </w:rPr>
              <w:t>4</w:t>
            </w:r>
          </w:p>
        </w:tc>
        <w:tc>
          <w:tcPr>
            <w:tcW w:w="2255" w:type="dxa"/>
          </w:tcPr>
          <w:p w:rsidRPr="00B87096" w:rsidR="008445EA" w:rsidP="0067712C" w:rsidRDefault="00B341F0" w14:paraId="5E5E84EB" w14:textId="51719937">
            <w:pPr>
              <w:pStyle w:val="Datoer"/>
            </w:pPr>
            <w:r>
              <w:t>5</w:t>
            </w:r>
          </w:p>
        </w:tc>
        <w:tc>
          <w:tcPr>
            <w:tcW w:w="2268" w:type="dxa"/>
          </w:tcPr>
          <w:p w:rsidRPr="00B87096" w:rsidR="008445EA" w:rsidP="008445EA" w:rsidRDefault="00B341F0" w14:paraId="6B1E1491" w14:textId="21ED05A9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6</w:t>
            </w:r>
            <w:r w:rsidR="00410F43">
              <w:rPr>
                <w:noProof/>
                <w:lang w:val="se-NO"/>
              </w:rPr>
              <w:t xml:space="preserve"> </w:t>
            </w:r>
            <w:r w:rsidR="00410F43"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1CFEDA0C" wp14:editId="77FFB3EE">
                      <wp:extent cx="86360" cy="86360"/>
                      <wp:effectExtent l="0" t="0" r="8890" b="8890"/>
                      <wp:docPr id="5006" name="Shape 4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53166" y="114072"/>
                                    </a:moveTo>
                                    <a:cubicBezTo>
                                      <a:pt x="26277" y="110705"/>
                                      <a:pt x="5455" y="87805"/>
                                      <a:pt x="5455" y="60000"/>
                                    </a:cubicBezTo>
                                    <a:cubicBezTo>
                                      <a:pt x="5455" y="32194"/>
                                      <a:pt x="26277" y="9294"/>
                                      <a:pt x="53166" y="5927"/>
                                    </a:cubicBezTo>
                                    <a:cubicBezTo>
                                      <a:pt x="40455" y="20350"/>
                                      <a:pt x="32727" y="39266"/>
                                      <a:pt x="32727" y="60000"/>
                                    </a:cubicBezTo>
                                    <a:cubicBezTo>
                                      <a:pt x="32727" y="80733"/>
                                      <a:pt x="40455" y="99650"/>
                                      <a:pt x="53166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6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6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shape id="Shape 4949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53166,114072c26277,110705,5455,87805,5455,60000,5455,32194,26277,9294,53166,5927,40455,20350,32727,39266,32727,60000v,20733,7728,39650,20439,54072m60000,c26866,,,26861,,60000v,33138,26866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" w14:anchorId="44474641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Pr="00B87096" w:rsidR="008445EA" w:rsidP="008445EA" w:rsidRDefault="00B341F0" w14:paraId="7C07FFC6" w14:textId="740C4217">
            <w:pPr>
              <w:pStyle w:val="Datoer"/>
              <w:rPr>
                <w:noProof/>
              </w:rPr>
            </w:pPr>
            <w:r>
              <w:rPr>
                <w:noProof/>
              </w:rPr>
              <w:t>7</w:t>
            </w:r>
          </w:p>
        </w:tc>
        <w:tc>
          <w:tcPr>
            <w:tcW w:w="2268" w:type="dxa"/>
          </w:tcPr>
          <w:p w:rsidRPr="00B87096" w:rsidR="008445EA" w:rsidP="00700E31" w:rsidRDefault="00B341F0" w14:paraId="59EC4DEF" w14:textId="5758B3FB">
            <w:pPr>
              <w:pStyle w:val="Datoer"/>
              <w:rPr>
                <w:lang w:val="se-NO"/>
              </w:rPr>
            </w:pPr>
            <w:r>
              <w:rPr>
                <w:noProof/>
                <w:lang w:val="se-NO" w:bidi="nb-NO"/>
              </w:rPr>
              <w:t>8</w:t>
            </w:r>
            <w:r w:rsidR="009B2BA5">
              <w:rPr>
                <w:noProof/>
                <w:lang w:val="se-NO" w:bidi="nb-NO"/>
              </w:rPr>
              <w:t xml:space="preserve"> </w:t>
            </w:r>
            <w:r w:rsidR="0067712C">
              <w:rPr>
                <w:noProof/>
                <w:lang w:val="se-NO" w:bidi="nb-NO"/>
              </w:rPr>
              <w:t xml:space="preserve"> </w:t>
            </w:r>
          </w:p>
        </w:tc>
        <w:tc>
          <w:tcPr>
            <w:tcW w:w="2269" w:type="dxa"/>
          </w:tcPr>
          <w:p w:rsidR="008445EA" w:rsidP="008445EA" w:rsidRDefault="00002715" w14:paraId="2EC585C2" w14:textId="5E09ACA6">
            <w:pPr>
              <w:pStyle w:val="Datoer"/>
              <w:rPr>
                <w:noProof/>
                <w:color w:val="FF0000"/>
                <w:lang w:val="se-NO" w:bidi="nb-NO"/>
              </w:rPr>
            </w:pPr>
            <w:r>
              <w:rPr>
                <w:noProof/>
                <w:color w:val="FF0000"/>
                <w:lang w:val="se-NO" w:bidi="nb-NO"/>
              </w:rPr>
              <w:t>9</w:t>
            </w:r>
            <w:r w:rsidR="00700E31">
              <w:rPr>
                <w:noProof/>
                <w:color w:val="FF0000"/>
                <w:lang w:val="se-NO" w:bidi="nb-NO"/>
              </w:rPr>
              <w:t xml:space="preserve"> </w:t>
            </w:r>
            <w:r w:rsidRPr="00C24FEB" w:rsidR="00700E31">
              <w:rPr>
                <w:noProof/>
              </w:rPr>
              <w:t xml:space="preserve"> </w:t>
            </w:r>
            <w:r w:rsidRPr="00C24FEB" w:rsidR="00700E31">
              <w:rPr>
                <w:noProof/>
              </w:rPr>
              <w:drawing>
                <wp:inline distT="0" distB="0" distL="0" distR="0" wp14:anchorId="198FC53C" wp14:editId="3B8E52C2">
                  <wp:extent cx="256238" cy="193730"/>
                  <wp:effectExtent l="0" t="0" r="0" b="0"/>
                  <wp:docPr id="2014071945" name="Bilde 2014071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4154" cy="1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700E31" w:rsidR="00700E31" w:rsidP="2EF2341A" w:rsidRDefault="774BDC8E" w14:paraId="59769F2B" w14:textId="5E9914F9">
            <w:pPr>
              <w:pStyle w:val="Datoer"/>
              <w:rPr>
                <w:rFonts w:ascii="Calibri Light" w:hAnsi="Calibri Light" w:eastAsia="Calibri Light" w:cs="Calibri Light"/>
                <w:noProof/>
                <w:color w:val="FF0000"/>
                <w:sz w:val="18"/>
                <w:lang w:val="se-NO"/>
              </w:rPr>
            </w:pPr>
            <w:r w:rsidRPr="2EF2341A">
              <w:rPr>
                <w:rFonts w:ascii="Calibri Light" w:hAnsi="Calibri Light" w:eastAsia="Calibri Light" w:cs="Calibri Light"/>
                <w:sz w:val="18"/>
                <w:lang w:val="se-NO"/>
              </w:rPr>
              <w:t>ON riikkaidgaskasaš álgoálbmotbeaivi</w:t>
            </w:r>
          </w:p>
        </w:tc>
      </w:tr>
      <w:tr w:rsidRPr="002C4A01" w:rsidR="008445EA" w:rsidTr="2EF2341A" w14:paraId="0883422A" w14:textId="77777777">
        <w:trPr>
          <w:trHeight w:val="1534"/>
        </w:trPr>
        <w:tc>
          <w:tcPr>
            <w:tcW w:w="2267" w:type="dxa"/>
          </w:tcPr>
          <w:p w:rsidR="008445EA" w:rsidP="008445EA" w:rsidRDefault="0067712C" w14:paraId="3FBCC5A7" w14:textId="1E8967E3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1</w:t>
            </w:r>
            <w:r w:rsidR="005742E8">
              <w:rPr>
                <w:noProof/>
                <w:lang w:val="se-NO" w:bidi="nb-NO"/>
              </w:rPr>
              <w:t>0</w:t>
            </w:r>
          </w:p>
          <w:p w:rsidRPr="00B87096" w:rsidR="00066864" w:rsidP="00066864" w:rsidRDefault="00066864" w14:paraId="4024BDE9" w14:textId="735C2CE6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68" w:type="dxa"/>
          </w:tcPr>
          <w:p w:rsidRPr="00B87096" w:rsidR="0067712C" w:rsidP="0067712C" w:rsidRDefault="005742E8" w14:paraId="7ADB6BFF" w14:textId="1DF74E41">
            <w:pPr>
              <w:pStyle w:val="Datoer"/>
              <w:rPr>
                <w:lang w:val="se-NO"/>
              </w:rPr>
            </w:pPr>
            <w:r>
              <w:rPr>
                <w:noProof/>
                <w:lang w:val="se-NO" w:bidi="nb-NO"/>
              </w:rPr>
              <w:t>11</w:t>
            </w:r>
          </w:p>
          <w:p w:rsidRPr="00B87096" w:rsidR="00A963C9" w:rsidP="00A963C9" w:rsidRDefault="00A963C9" w14:paraId="5C9671C1" w14:textId="089E1924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55" w:type="dxa"/>
          </w:tcPr>
          <w:p w:rsidRPr="00B87096" w:rsidR="008445EA" w:rsidP="008445EA" w:rsidRDefault="005742E8" w14:paraId="1296D85A" w14:textId="1437EAC9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12</w:t>
            </w:r>
            <w:r w:rsidR="00410F43">
              <w:rPr>
                <w:noProof/>
                <w:lang w:val="se-NO" w:bidi="nb-NO"/>
              </w:rPr>
              <w:t xml:space="preserve"> </w:t>
            </w:r>
            <w:r w:rsidR="00410F43"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3D17AF71" wp14:editId="50B25153">
                      <wp:extent cx="86360" cy="86360"/>
                      <wp:effectExtent l="0" t="0" r="8890" b="8890"/>
                      <wp:docPr id="5007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black [3213]" stroked="f" w14:anchorId="735453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268" w:type="dxa"/>
          </w:tcPr>
          <w:p w:rsidR="008445EA" w:rsidP="008445EA" w:rsidRDefault="005742E8" w14:paraId="22911BDC" w14:textId="50F85799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13</w:t>
            </w:r>
          </w:p>
          <w:p w:rsidRPr="008B1231" w:rsidR="00066864" w:rsidP="00066864" w:rsidRDefault="00066864" w14:paraId="3FF6A300" w14:textId="40BC7EDE">
            <w:pPr>
              <w:pStyle w:val="merkedager"/>
              <w:framePr w:hSpace="0" w:wrap="auto" w:hAnchor="text" w:vAnchor="margin" w:yAlign="inline"/>
            </w:pPr>
          </w:p>
        </w:tc>
        <w:tc>
          <w:tcPr>
            <w:tcW w:w="2268" w:type="dxa"/>
          </w:tcPr>
          <w:p w:rsidRPr="00B87096" w:rsidR="005742E8" w:rsidP="005742E8" w:rsidRDefault="008445EA" w14:paraId="19D9B8D9" w14:textId="68D8C008">
            <w:pPr>
              <w:pStyle w:val="Datoer"/>
              <w:rPr>
                <w:lang w:val="se-NO"/>
              </w:rPr>
            </w:pPr>
            <w:r>
              <w:rPr>
                <w:noProof/>
                <w:lang w:val="se-NO" w:bidi="nb-NO"/>
              </w:rPr>
              <w:t>1</w:t>
            </w:r>
            <w:r w:rsidR="009D1EC1">
              <w:rPr>
                <w:noProof/>
                <w:lang w:val="se-NO" w:bidi="nb-NO"/>
              </w:rPr>
              <w:t>4</w:t>
            </w:r>
            <w:r w:rsidR="0067712C">
              <w:rPr>
                <w:noProof/>
                <w:lang w:val="se-NO" w:bidi="nb-NO"/>
              </w:rPr>
              <w:t xml:space="preserve"> </w:t>
            </w:r>
          </w:p>
          <w:p w:rsidRPr="00B87096" w:rsidR="00A963C9" w:rsidP="0067712C" w:rsidRDefault="00A963C9" w14:paraId="73D81A94" w14:textId="596C49CB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68" w:type="dxa"/>
          </w:tcPr>
          <w:p w:rsidRPr="005742E8" w:rsidR="005742E8" w:rsidP="005742E8" w:rsidRDefault="00A963C9" w14:paraId="7163902D" w14:textId="13AF651F">
            <w:pPr>
              <w:pStyle w:val="Datoer"/>
              <w:rPr>
                <w:noProof/>
                <w:lang w:val="se-NO" w:eastAsia="nb-NO"/>
              </w:rPr>
            </w:pPr>
            <w:r>
              <w:rPr>
                <w:noProof/>
                <w:lang w:val="se-NO" w:bidi="nb-NO"/>
              </w:rPr>
              <w:t>1</w:t>
            </w:r>
            <w:r w:rsidR="005742E8">
              <w:rPr>
                <w:noProof/>
                <w:lang w:val="se-NO" w:bidi="nb-NO"/>
              </w:rPr>
              <w:t>5</w:t>
            </w:r>
            <w:r w:rsidR="002C2FF8">
              <w:rPr>
                <w:noProof/>
                <w:lang w:val="se-NO" w:bidi="nb-NO"/>
              </w:rPr>
              <w:t xml:space="preserve"> </w:t>
            </w:r>
            <w:r w:rsidRPr="00C24FEB" w:rsidR="005742E8">
              <w:rPr>
                <w:noProof/>
              </w:rPr>
              <w:drawing>
                <wp:inline distT="0" distB="0" distL="0" distR="0" wp14:anchorId="55774624" wp14:editId="4AC72383">
                  <wp:extent cx="256238" cy="193730"/>
                  <wp:effectExtent l="0" t="0" r="0" b="0"/>
                  <wp:docPr id="5025" name="Bilde 5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4154" cy="1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5742E8" w:rsidR="008445EA" w:rsidP="005742E8" w:rsidRDefault="005742E8" w14:paraId="448088F7" w14:textId="139EFDB2">
            <w:pPr>
              <w:pStyle w:val="Datoer"/>
              <w:rPr>
                <w:noProof/>
                <w:sz w:val="18"/>
                <w:lang w:val="se-NO"/>
              </w:rPr>
            </w:pPr>
            <w:r w:rsidRPr="005742E8">
              <w:rPr>
                <w:rStyle w:val="merkedagerTegn"/>
                <w:sz w:val="18"/>
                <w:lang w:val="se-NO"/>
              </w:rPr>
              <w:t>Sámi leavga dohkkehuvvui dán beaivvi 1986</w:t>
            </w:r>
          </w:p>
        </w:tc>
        <w:tc>
          <w:tcPr>
            <w:tcW w:w="2269" w:type="dxa"/>
          </w:tcPr>
          <w:p w:rsidRPr="00FD227F" w:rsidR="008445EA" w:rsidP="008445EA" w:rsidRDefault="003B4FE7" w14:paraId="12134679" w14:textId="01562D62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/>
              </w:rPr>
              <w:t>1</w:t>
            </w:r>
            <w:r w:rsidR="005742E8">
              <w:rPr>
                <w:noProof/>
                <w:color w:val="FF0000"/>
                <w:lang w:val="se-NO"/>
              </w:rPr>
              <w:t>6</w:t>
            </w:r>
          </w:p>
        </w:tc>
      </w:tr>
      <w:tr w:rsidRPr="002C4A01" w:rsidR="008445EA" w:rsidTr="2EF2341A" w14:paraId="501179EA" w14:textId="77777777">
        <w:trPr>
          <w:trHeight w:val="1534"/>
        </w:trPr>
        <w:tc>
          <w:tcPr>
            <w:tcW w:w="2267" w:type="dxa"/>
          </w:tcPr>
          <w:p w:rsidRPr="0067712C" w:rsidR="00BF7D9F" w:rsidP="00BF7D9F" w:rsidRDefault="0067712C" w14:paraId="6214F2CA" w14:textId="32CFBC4A">
            <w:pPr>
              <w:pStyle w:val="Datoer"/>
              <w:rPr>
                <w:noProof/>
                <w:sz w:val="18"/>
                <w:lang w:val="se-NO"/>
              </w:rPr>
            </w:pPr>
            <w:r>
              <w:rPr>
                <w:noProof/>
                <w:lang w:val="se-NO"/>
              </w:rPr>
              <w:t>1</w:t>
            </w:r>
            <w:r w:rsidR="00BF7D9F">
              <w:rPr>
                <w:noProof/>
                <w:lang w:val="se-NO"/>
              </w:rPr>
              <w:t>7</w:t>
            </w:r>
            <w:r>
              <w:rPr>
                <w:noProof/>
                <w:lang w:val="se-NO"/>
              </w:rPr>
              <w:t xml:space="preserve"> </w:t>
            </w:r>
          </w:p>
          <w:p w:rsidRPr="0067712C" w:rsidR="0067712C" w:rsidP="008445EA" w:rsidRDefault="0067712C" w14:paraId="2E8DED32" w14:textId="0C924AED">
            <w:pPr>
              <w:pStyle w:val="Datoer"/>
              <w:rPr>
                <w:noProof/>
                <w:sz w:val="18"/>
                <w:lang w:val="se-NO"/>
              </w:rPr>
            </w:pPr>
          </w:p>
        </w:tc>
        <w:tc>
          <w:tcPr>
            <w:tcW w:w="2268" w:type="dxa"/>
          </w:tcPr>
          <w:p w:rsidR="00BF7D9F" w:rsidP="00BF7D9F" w:rsidRDefault="003B4FE7" w14:paraId="7516A6C5" w14:textId="49DE66E2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eastAsia="nb-NO"/>
              </w:rPr>
              <w:t>1</w:t>
            </w:r>
            <w:r w:rsidR="00BF7D9F">
              <w:rPr>
                <w:noProof/>
                <w:lang w:eastAsia="nb-NO"/>
              </w:rPr>
              <w:t xml:space="preserve">8 </w:t>
            </w:r>
            <w:r w:rsidRPr="00C24FEB" w:rsidR="00BF7D9F">
              <w:rPr>
                <w:noProof/>
              </w:rPr>
              <w:drawing>
                <wp:inline distT="0" distB="0" distL="0" distR="0" wp14:anchorId="4B2F789F" wp14:editId="7733569C">
                  <wp:extent cx="256238" cy="193730"/>
                  <wp:effectExtent l="0" t="0" r="0" b="0"/>
                  <wp:docPr id="1911554782" name="Bilde 1911554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4154" cy="1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B87096" w:rsidR="008445EA" w:rsidP="00BF7D9F" w:rsidRDefault="00BF7D9F" w14:paraId="15D169E3" w14:textId="0108D712">
            <w:pPr>
              <w:pStyle w:val="Datoer"/>
              <w:rPr>
                <w:noProof/>
                <w:lang w:val="se-NO"/>
              </w:rPr>
            </w:pPr>
            <w:r w:rsidRPr="0067712C">
              <w:rPr>
                <w:rStyle w:val="merkedagerTegn"/>
                <w:sz w:val="18"/>
              </w:rPr>
              <w:t>Sámiráđđi vuođđuduvvui dán beaivvi 1956</w:t>
            </w:r>
          </w:p>
        </w:tc>
        <w:tc>
          <w:tcPr>
            <w:tcW w:w="2255" w:type="dxa"/>
          </w:tcPr>
          <w:p w:rsidRPr="00B87096" w:rsidR="008445EA" w:rsidP="008445EA" w:rsidRDefault="00BF7D9F" w14:paraId="1DD7F153" w14:textId="05D6BA46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19</w:t>
            </w:r>
          </w:p>
        </w:tc>
        <w:tc>
          <w:tcPr>
            <w:tcW w:w="2268" w:type="dxa"/>
          </w:tcPr>
          <w:p w:rsidRPr="00B87096" w:rsidR="008445EA" w:rsidP="008445EA" w:rsidRDefault="00BF7D9F" w14:paraId="0051B80D" w14:textId="79DE6982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20</w:t>
            </w:r>
            <w:r w:rsidR="00410F43">
              <w:rPr>
                <w:noProof/>
                <w:lang w:val="se-NO" w:bidi="nb-NO"/>
              </w:rPr>
              <w:t xml:space="preserve"> </w:t>
            </w:r>
            <w:r w:rsidRPr="00162A27" w:rsidR="00410F43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64829A5C" wp14:editId="01689843">
                      <wp:extent cx="86360" cy="86360"/>
                      <wp:effectExtent l="0" t="0" r="8890" b="8890"/>
                      <wp:docPr id="340721556" name="Shape 4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66833" y="114072"/>
                                    </a:moveTo>
                                    <a:cubicBezTo>
                                      <a:pt x="79544" y="99650"/>
                                      <a:pt x="87272" y="80733"/>
                                      <a:pt x="87272" y="60000"/>
                                    </a:cubicBezTo>
                                    <a:cubicBezTo>
                                      <a:pt x="87272" y="39266"/>
                                      <a:pt x="79544" y="20350"/>
                                      <a:pt x="66833" y="5927"/>
                                    </a:cubicBezTo>
                                    <a:cubicBezTo>
                                      <a:pt x="93722" y="9294"/>
                                      <a:pt x="114544" y="32194"/>
                                      <a:pt x="114544" y="60000"/>
                                    </a:cubicBezTo>
                                    <a:cubicBezTo>
                                      <a:pt x="114544" y="87805"/>
                                      <a:pt x="93722" y="110705"/>
                                      <a:pt x="66833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1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1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shape id="Shape 4951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66833,114072c79544,99650,87272,80733,87272,60000,87272,39266,79544,20350,66833,5927v26889,3367,47711,26267,47711,54073c114544,87805,93722,110705,66833,114072m60000,c26861,,,26861,,60000v,33138,26861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" w14:anchorId="203268D3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8445EA" w:rsidP="008445EA" w:rsidRDefault="00BF7D9F" w14:paraId="6FAC5539" w14:textId="6BABB126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21</w:t>
            </w:r>
          </w:p>
          <w:p w:rsidRPr="00B87096" w:rsidR="00066864" w:rsidP="00A963C9" w:rsidRDefault="00066864" w14:paraId="5A0E755B" w14:textId="3D993695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68" w:type="dxa"/>
          </w:tcPr>
          <w:p w:rsidRPr="00B87096" w:rsidR="00A963C9" w:rsidP="003B4FE7" w:rsidRDefault="008445EA" w14:paraId="77B90B75" w14:textId="41C4BF00">
            <w:pPr>
              <w:pStyle w:val="Datoer"/>
              <w:rPr>
                <w:lang w:val="se-NO"/>
              </w:rPr>
            </w:pPr>
            <w:r>
              <w:rPr>
                <w:noProof/>
                <w:lang w:val="se-NO" w:bidi="nb-NO"/>
              </w:rPr>
              <w:t>2</w:t>
            </w:r>
            <w:r w:rsidR="00BF7D9F">
              <w:rPr>
                <w:noProof/>
                <w:lang w:val="se-NO" w:bidi="nb-NO"/>
              </w:rPr>
              <w:t>2</w:t>
            </w:r>
            <w:r w:rsidR="002F1AC3">
              <w:rPr>
                <w:noProof/>
                <w:lang w:eastAsia="nb-NO"/>
              </w:rPr>
              <w:t xml:space="preserve"> </w:t>
            </w:r>
          </w:p>
        </w:tc>
        <w:tc>
          <w:tcPr>
            <w:tcW w:w="2269" w:type="dxa"/>
          </w:tcPr>
          <w:p w:rsidRPr="00E96ECA" w:rsidR="008445EA" w:rsidP="008445EA" w:rsidRDefault="003B4FE7" w14:paraId="10F98935" w14:textId="41669628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 w:bidi="nb-NO"/>
              </w:rPr>
              <w:t>2</w:t>
            </w:r>
            <w:r w:rsidR="005742E8">
              <w:rPr>
                <w:noProof/>
                <w:color w:val="FF0000"/>
                <w:lang w:val="se-NO" w:bidi="nb-NO"/>
              </w:rPr>
              <w:t>3</w:t>
            </w:r>
          </w:p>
        </w:tc>
      </w:tr>
      <w:tr w:rsidRPr="002C4A01" w:rsidR="008445EA" w:rsidTr="2EF2341A" w14:paraId="6F98EF5C" w14:textId="77777777">
        <w:trPr>
          <w:trHeight w:val="1534"/>
        </w:trPr>
        <w:tc>
          <w:tcPr>
            <w:tcW w:w="2267" w:type="dxa"/>
          </w:tcPr>
          <w:p w:rsidRPr="00B87096" w:rsidR="008445EA" w:rsidP="008445EA" w:rsidRDefault="003B4FE7" w14:paraId="497EE0AC" w14:textId="3979132C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</w:t>
            </w:r>
            <w:r w:rsidR="00BF7D9F">
              <w:rPr>
                <w:noProof/>
                <w:lang w:val="se-NO" w:bidi="nb-NO"/>
              </w:rPr>
              <w:t>4</w:t>
            </w:r>
          </w:p>
        </w:tc>
        <w:tc>
          <w:tcPr>
            <w:tcW w:w="2268" w:type="dxa"/>
          </w:tcPr>
          <w:p w:rsidRPr="00B87096" w:rsidR="008445EA" w:rsidP="005742E8" w:rsidRDefault="00BF7D9F" w14:paraId="237DF815" w14:textId="79F904E6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25</w:t>
            </w:r>
          </w:p>
        </w:tc>
        <w:tc>
          <w:tcPr>
            <w:tcW w:w="2255" w:type="dxa"/>
          </w:tcPr>
          <w:p w:rsidRPr="002A7E4C" w:rsidR="005742E8" w:rsidP="005742E8" w:rsidRDefault="003B4FE7" w14:paraId="6E31C138" w14:textId="4AE4CEFF">
            <w:pPr>
              <w:pStyle w:val="Datoer"/>
              <w:rPr>
                <w:noProof/>
                <w:lang w:val="se-NO" w:eastAsia="nb-NO"/>
              </w:rPr>
            </w:pPr>
            <w:r>
              <w:rPr>
                <w:noProof/>
                <w:lang w:val="se-NO"/>
              </w:rPr>
              <w:t>2</w:t>
            </w:r>
            <w:r w:rsidR="005742E8">
              <w:rPr>
                <w:noProof/>
                <w:lang w:val="se-NO"/>
              </w:rPr>
              <w:t>6</w:t>
            </w:r>
            <w:r w:rsidR="005742E8">
              <w:rPr>
                <w:noProof/>
                <w:lang w:val="se-NO" w:bidi="nb-NO"/>
              </w:rPr>
              <w:t xml:space="preserve"> </w:t>
            </w:r>
            <w:r w:rsidRPr="00C24FEB" w:rsidR="005742E8">
              <w:rPr>
                <w:noProof/>
              </w:rPr>
              <w:drawing>
                <wp:inline distT="0" distB="0" distL="0" distR="0" wp14:anchorId="1F4AC732" wp14:editId="12C899DD">
                  <wp:extent cx="256238" cy="193730"/>
                  <wp:effectExtent l="0" t="0" r="0" b="0"/>
                  <wp:docPr id="32369250" name="Bilde 32369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4154" cy="1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7E4C" w:rsidR="005742E8">
              <w:rPr>
                <w:noProof/>
                <w:lang w:val="se-NO" w:eastAsia="nb-NO"/>
              </w:rPr>
              <w:t xml:space="preserve"> </w:t>
            </w:r>
          </w:p>
          <w:p w:rsidRPr="008B1231" w:rsidR="005742E8" w:rsidP="005742E8" w:rsidRDefault="005742E8" w14:paraId="05CE6501" w14:textId="77777777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  <w:r w:rsidRPr="008B1231">
              <w:rPr>
                <w:rStyle w:val="merkedagerTegn"/>
                <w:lang w:val="se-NO"/>
              </w:rPr>
              <w:t>Ruoŧa Sámediggi vuođđuduvvui dán beaivvi 1993</w:t>
            </w:r>
          </w:p>
          <w:p w:rsidRPr="00B87096" w:rsidR="008445EA" w:rsidP="008445EA" w:rsidRDefault="008445EA" w14:paraId="32A3100D" w14:textId="5A057AF4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8" w:type="dxa"/>
          </w:tcPr>
          <w:p w:rsidRPr="00B87096" w:rsidR="008445EA" w:rsidP="008445EA" w:rsidRDefault="008445EA" w14:paraId="34AB9512" w14:textId="7FB0267E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 xml:space="preserve"> </w:t>
            </w:r>
            <w:r w:rsidR="003B4FE7">
              <w:rPr>
                <w:noProof/>
                <w:lang w:val="se-NO" w:bidi="nb-NO"/>
              </w:rPr>
              <w:t>2</w:t>
            </w:r>
            <w:r w:rsidR="005742E8">
              <w:rPr>
                <w:noProof/>
                <w:lang w:val="se-NO" w:bidi="nb-NO"/>
              </w:rPr>
              <w:t>7</w:t>
            </w:r>
            <w:r w:rsidR="008265C7">
              <w:rPr>
                <w:noProof/>
                <w:lang w:val="se-NO" w:bidi="nb-NO"/>
              </w:rPr>
              <w:t xml:space="preserve"> </w:t>
            </w:r>
          </w:p>
        </w:tc>
        <w:tc>
          <w:tcPr>
            <w:tcW w:w="2268" w:type="dxa"/>
          </w:tcPr>
          <w:p w:rsidRPr="00B87096" w:rsidR="008445EA" w:rsidP="008445EA" w:rsidRDefault="005742E8" w14:paraId="35829EEB" w14:textId="1B2877B4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28</w:t>
            </w:r>
            <w:r w:rsidR="00B06386">
              <w:rPr>
                <w:noProof/>
                <w:lang w:val="se-NO"/>
              </w:rPr>
              <w:t xml:space="preserve"> </w:t>
            </w:r>
            <w:r w:rsidRPr="00162A27" w:rsidR="00B06386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7A84F354" wp14:editId="5977D909">
                      <wp:extent cx="86360" cy="86360"/>
                      <wp:effectExtent l="0" t="0" r="27940" b="27940"/>
                      <wp:docPr id="5005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black [3213]" w14:anchorId="2495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268" w:type="dxa"/>
          </w:tcPr>
          <w:p w:rsidRPr="00B87096" w:rsidR="008445EA" w:rsidP="008445EA" w:rsidRDefault="008445EA" w14:paraId="6F176CDE" w14:textId="54C7AE7F">
            <w:pPr>
              <w:pStyle w:val="Datoer"/>
              <w:rPr>
                <w:noProof/>
                <w:lang w:val="se-NO"/>
              </w:rPr>
            </w:pP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= 0,""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&lt;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DocVariable MonthEnd \@ d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=E10+1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27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"" 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fldChar w:fldCharType="end"/>
            </w:r>
            <w:r w:rsidR="005742E8">
              <w:rPr>
                <w:noProof/>
                <w:lang w:bidi="nb-NO"/>
              </w:rPr>
              <w:t>29</w:t>
            </w:r>
          </w:p>
        </w:tc>
        <w:tc>
          <w:tcPr>
            <w:tcW w:w="2269" w:type="dxa"/>
          </w:tcPr>
          <w:p w:rsidRPr="0055129C" w:rsidR="008445EA" w:rsidP="008445EA" w:rsidRDefault="008445EA" w14:paraId="70B87622" w14:textId="4A647138">
            <w:pPr>
              <w:pStyle w:val="Datoer"/>
              <w:tabs>
                <w:tab w:val="right" w:pos="2052"/>
              </w:tabs>
              <w:rPr>
                <w:noProof/>
                <w:lang w:val="se-NO"/>
              </w:rPr>
            </w:pP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0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= 0,""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27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&lt;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DocVariable MonthEnd \@ d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31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=F10+1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""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="003B4FE7">
              <w:rPr>
                <w:noProof/>
                <w:color w:val="FF0000"/>
                <w:lang w:bidi="nb-NO"/>
              </w:rPr>
              <w:t>3</w:t>
            </w:r>
            <w:r w:rsidR="005742E8">
              <w:rPr>
                <w:noProof/>
                <w:color w:val="FF0000"/>
                <w:lang w:bidi="nb-NO"/>
              </w:rPr>
              <w:t>0</w:t>
            </w:r>
            <w:r w:rsidR="00903301">
              <w:rPr>
                <w:noProof/>
                <w:color w:val="FF0000"/>
                <w:lang w:bidi="nb-NO"/>
              </w:rPr>
              <w:t xml:space="preserve"> </w:t>
            </w:r>
          </w:p>
        </w:tc>
      </w:tr>
      <w:tr w:rsidRPr="002C4A01" w:rsidR="007160E5" w:rsidTr="2EF2341A" w14:paraId="5FAA2BC5" w14:textId="77777777">
        <w:trPr>
          <w:trHeight w:val="1534"/>
        </w:trPr>
        <w:tc>
          <w:tcPr>
            <w:tcW w:w="2267" w:type="dxa"/>
          </w:tcPr>
          <w:p w:rsidR="007160E5" w:rsidP="008445EA" w:rsidRDefault="007160E5" w14:paraId="0ED4CE62" w14:textId="17BC0488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31</w:t>
            </w:r>
          </w:p>
        </w:tc>
        <w:tc>
          <w:tcPr>
            <w:tcW w:w="2268" w:type="dxa"/>
          </w:tcPr>
          <w:p w:rsidR="007160E5" w:rsidP="005742E8" w:rsidRDefault="007160E5" w14:paraId="14FE315D" w14:textId="77777777">
            <w:pPr>
              <w:pStyle w:val="Datoer"/>
              <w:rPr>
                <w:noProof/>
                <w:lang w:val="se-NO" w:bidi="nb-NO"/>
              </w:rPr>
            </w:pPr>
          </w:p>
        </w:tc>
        <w:tc>
          <w:tcPr>
            <w:tcW w:w="2255" w:type="dxa"/>
          </w:tcPr>
          <w:p w:rsidR="007160E5" w:rsidP="005742E8" w:rsidRDefault="007160E5" w14:paraId="76B87341" w14:textId="77777777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8" w:type="dxa"/>
          </w:tcPr>
          <w:p w:rsidR="007160E5" w:rsidP="008445EA" w:rsidRDefault="007160E5" w14:paraId="1D2A86D7" w14:textId="77777777">
            <w:pPr>
              <w:pStyle w:val="Datoer"/>
              <w:rPr>
                <w:noProof/>
                <w:lang w:val="se-NO" w:bidi="nb-NO"/>
              </w:rPr>
            </w:pPr>
          </w:p>
        </w:tc>
        <w:tc>
          <w:tcPr>
            <w:tcW w:w="2268" w:type="dxa"/>
          </w:tcPr>
          <w:p w:rsidR="007160E5" w:rsidP="008445EA" w:rsidRDefault="007160E5" w14:paraId="0383B442" w14:textId="77777777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8" w:type="dxa"/>
          </w:tcPr>
          <w:p w:rsidRPr="00B87096" w:rsidR="007160E5" w:rsidP="008445EA" w:rsidRDefault="007160E5" w14:paraId="6EA70CC2" w14:textId="77777777">
            <w:pPr>
              <w:pStyle w:val="Datoer"/>
              <w:rPr>
                <w:noProof/>
                <w:lang w:bidi="nb-NO"/>
              </w:rPr>
            </w:pPr>
          </w:p>
        </w:tc>
        <w:tc>
          <w:tcPr>
            <w:tcW w:w="2269" w:type="dxa"/>
          </w:tcPr>
          <w:p w:rsidRPr="0055129C" w:rsidR="007160E5" w:rsidP="008445EA" w:rsidRDefault="007160E5" w14:paraId="19A164F1" w14:textId="77777777">
            <w:pPr>
              <w:pStyle w:val="Datoer"/>
              <w:tabs>
                <w:tab w:val="right" w:pos="2052"/>
              </w:tabs>
              <w:rPr>
                <w:noProof/>
                <w:color w:val="FF0000"/>
                <w:lang w:bidi="nb-NO"/>
              </w:rPr>
            </w:pPr>
          </w:p>
        </w:tc>
      </w:tr>
    </w:tbl>
    <w:p w:rsidRPr="004E010B" w:rsidR="00070024" w:rsidP="00070024" w:rsidRDefault="00070024" w14:paraId="075438BA" w14:textId="0E9A70F9">
      <w:pPr>
        <w:pStyle w:val="Datoer"/>
        <w:rPr>
          <w:lang w:val="se-NO"/>
        </w:rPr>
      </w:pPr>
    </w:p>
    <w:p w:rsidR="00070024" w:rsidP="00070024" w:rsidRDefault="00CD0219" w14:paraId="4510F90F" w14:textId="2E0DB501">
      <w:pPr>
        <w:rPr>
          <w:lang w:val="se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B6B118" wp14:editId="3164443A">
                <wp:simplePos x="0" y="0"/>
                <wp:positionH relativeFrom="column">
                  <wp:posOffset>-529389</wp:posOffset>
                </wp:positionH>
                <wp:positionV relativeFrom="paragraph">
                  <wp:posOffset>327460</wp:posOffset>
                </wp:positionV>
                <wp:extent cx="10993755" cy="5100955"/>
                <wp:effectExtent l="0" t="0" r="0" b="4445"/>
                <wp:wrapNone/>
                <wp:docPr id="35" name="Tekstbok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3755" cy="5100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0219" w:rsidP="00CD0219" w:rsidRDefault="00CD0219" w14:paraId="5A73ED40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</w:p>
                          <w:p w:rsidRPr="00CD0219" w:rsidR="00CD0219" w:rsidP="00CD0219" w:rsidRDefault="00CD0219" w14:paraId="2C618871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  <w:proofErr w:type="spellStart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>Bija</w:t>
                            </w:r>
                            <w:proofErr w:type="spellEnd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 xml:space="preserve"> gova ja </w:t>
                            </w:r>
                            <w:proofErr w:type="spellStart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>teavstta</w:t>
                            </w:r>
                            <w:proofErr w:type="spellEnd"/>
                          </w:p>
                          <w:p w:rsidRPr="00CD0219" w:rsidR="00CD0219" w:rsidP="00CD0219" w:rsidRDefault="00CD0219" w14:paraId="045D0198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Tekstboks 35" style="position:absolute;margin-left:-41.7pt;margin-top:25.8pt;width:865.65pt;height:401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" w14:anchorId="3FB6B118">
                <v:textbox>
                  <w:txbxContent>
                    <w:p w:rsidR="00CD0219" w:rsidP="00CD0219" w:rsidRDefault="00CD0219" w14:paraId="5A73ED40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</w:p>
                    <w:p w:rsidRPr="00CD0219" w:rsidR="00CD0219" w:rsidP="00CD0219" w:rsidRDefault="00CD0219" w14:paraId="2C618871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  <w:proofErr w:type="spellStart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>Bija</w:t>
                      </w:r>
                      <w:proofErr w:type="spellEnd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 xml:space="preserve"> gova ja </w:t>
                      </w:r>
                      <w:proofErr w:type="spellStart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>teavstta</w:t>
                      </w:r>
                      <w:proofErr w:type="spellEnd"/>
                    </w:p>
                    <w:p w:rsidRPr="00CD0219" w:rsidR="00CD0219" w:rsidP="00CD0219" w:rsidRDefault="00CD0219" w14:paraId="045D0198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Pr="00750231" w:rsidR="00070024" w:rsidP="00070024" w:rsidRDefault="00070024" w14:paraId="372F84D9" w14:textId="491852A6">
      <w:pPr>
        <w:pStyle w:val="Datoer"/>
      </w:pPr>
    </w:p>
    <w:p w:rsidR="00070024" w:rsidP="00070024" w:rsidRDefault="00070024" w14:paraId="35084EDA" w14:textId="77777777">
      <w:pPr>
        <w:rPr>
          <w:lang w:val="se-NO"/>
        </w:rPr>
      </w:pPr>
    </w:p>
    <w:p w:rsidR="00070024" w:rsidP="00070024" w:rsidRDefault="00070024" w14:paraId="1AC5C8C1" w14:textId="541394CA">
      <w:pPr>
        <w:rPr>
          <w:lang w:val="se-NO"/>
        </w:rPr>
      </w:pPr>
    </w:p>
    <w:p w:rsidR="00070024" w:rsidP="00070024" w:rsidRDefault="00070024" w14:paraId="30B35980" w14:textId="4EF0D984">
      <w:pPr>
        <w:rPr>
          <w:lang w:val="se-NO"/>
        </w:rPr>
      </w:pPr>
    </w:p>
    <w:p w:rsidR="00070024" w:rsidP="00070024" w:rsidRDefault="00070024" w14:paraId="6B7D3E9E" w14:textId="77777777">
      <w:pPr>
        <w:rPr>
          <w:lang w:val="se-NO"/>
        </w:rPr>
      </w:pPr>
    </w:p>
    <w:p w:rsidR="00070024" w:rsidP="00070024" w:rsidRDefault="00070024" w14:paraId="3ED8194D" w14:textId="3C052FF6">
      <w:pPr>
        <w:rPr>
          <w:lang w:val="se-NO"/>
        </w:rPr>
      </w:pPr>
    </w:p>
    <w:p w:rsidR="00070024" w:rsidP="00070024" w:rsidRDefault="00070024" w14:paraId="034F7A04" w14:textId="77777777">
      <w:pPr>
        <w:rPr>
          <w:lang w:val="se-NO"/>
        </w:rPr>
      </w:pPr>
    </w:p>
    <w:p w:rsidR="00070024" w:rsidP="00070024" w:rsidRDefault="00070024" w14:paraId="1B08932B" w14:textId="77777777">
      <w:pPr>
        <w:rPr>
          <w:lang w:val="se-NO"/>
        </w:rPr>
      </w:pPr>
    </w:p>
    <w:p w:rsidR="00070024" w:rsidP="00070024" w:rsidRDefault="00070024" w14:paraId="33029671" w14:textId="77777777">
      <w:pPr>
        <w:rPr>
          <w:lang w:val="se-NO"/>
        </w:rPr>
      </w:pPr>
    </w:p>
    <w:p w:rsidR="00070024" w:rsidP="00070024" w:rsidRDefault="00070024" w14:paraId="055231EA" w14:textId="77777777">
      <w:pPr>
        <w:rPr>
          <w:lang w:val="se-NO"/>
        </w:rPr>
      </w:pPr>
    </w:p>
    <w:p w:rsidRPr="006F0D51" w:rsidR="00070024" w:rsidP="00070024" w:rsidRDefault="00070024" w14:paraId="3D518EB6" w14:textId="77777777"/>
    <w:p w:rsidR="00070024" w:rsidP="00070024" w:rsidRDefault="00070024" w14:paraId="7CDCB880" w14:textId="77777777">
      <w:pPr>
        <w:rPr>
          <w:lang w:val="se-NO"/>
        </w:rPr>
      </w:pPr>
    </w:p>
    <w:p w:rsidR="00070024" w:rsidP="00070024" w:rsidRDefault="00070024" w14:paraId="3A9F0548" w14:textId="77777777">
      <w:pPr>
        <w:rPr>
          <w:lang w:val="se-NO"/>
        </w:rPr>
      </w:pPr>
    </w:p>
    <w:p w:rsidR="00070024" w:rsidP="00070024" w:rsidRDefault="00070024" w14:paraId="019A5B86" w14:textId="77777777">
      <w:pPr>
        <w:rPr>
          <w:lang w:val="se-NO"/>
        </w:rPr>
      </w:pPr>
    </w:p>
    <w:p w:rsidR="00070024" w:rsidP="00070024" w:rsidRDefault="00070024" w14:paraId="19B5D848" w14:textId="77777777">
      <w:pPr>
        <w:rPr>
          <w:lang w:val="se-NO"/>
        </w:rPr>
      </w:pPr>
    </w:p>
    <w:p w:rsidRPr="0082217B" w:rsidR="00070024" w:rsidP="00070024" w:rsidRDefault="00070024" w14:paraId="70370943" w14:textId="77777777"/>
    <w:p w:rsidRPr="0082217B" w:rsidR="00070024" w:rsidP="00070024" w:rsidRDefault="00070024" w14:paraId="0A6B4325" w14:textId="77777777"/>
    <w:p w:rsidRPr="0082217B" w:rsidR="00070024" w:rsidP="00070024" w:rsidRDefault="00070024" w14:paraId="4FFB9E9C" w14:textId="77777777"/>
    <w:p w:rsidRPr="0082217B" w:rsidR="00070024" w:rsidP="00070024" w:rsidRDefault="00070024" w14:paraId="03009B0C" w14:textId="77777777"/>
    <w:p w:rsidR="00070024" w:rsidP="00070024" w:rsidRDefault="00070024" w14:paraId="4948BCB4" w14:textId="77777777"/>
    <w:p w:rsidR="00070024" w:rsidP="00070024" w:rsidRDefault="00070024" w14:paraId="067C18B8" w14:textId="77777777"/>
    <w:p w:rsidR="00070024" w:rsidP="00070024" w:rsidRDefault="00070024" w14:paraId="61CCEE5C" w14:textId="77777777"/>
    <w:p w:rsidR="00070024" w:rsidP="00070024" w:rsidRDefault="00070024" w14:paraId="0DE11D03" w14:textId="77777777"/>
    <w:p w:rsidR="00070024" w:rsidP="00070024" w:rsidRDefault="00070024" w14:paraId="1022AA8C" w14:textId="77777777"/>
    <w:p w:rsidR="00070024" w:rsidP="00070024" w:rsidRDefault="00070024" w14:paraId="1CF58804" w14:textId="77777777"/>
    <w:p w:rsidR="00070024" w:rsidP="00070024" w:rsidRDefault="00070024" w14:paraId="126FBC0D" w14:textId="77777777"/>
    <w:p w:rsidR="00070024" w:rsidP="00070024" w:rsidRDefault="00070024" w14:paraId="638DF3D8" w14:textId="77777777"/>
    <w:p w:rsidR="00070024" w:rsidP="00070024" w:rsidRDefault="00070024" w14:paraId="57D09D5A" w14:textId="77777777"/>
    <w:p w:rsidR="00070024" w:rsidP="00070024" w:rsidRDefault="00070024" w14:paraId="79317782" w14:textId="77777777"/>
    <w:p w:rsidR="00070024" w:rsidP="00070024" w:rsidRDefault="00070024" w14:paraId="79C2B30E" w14:textId="77777777"/>
    <w:p w:rsidR="00070024" w:rsidP="00070024" w:rsidRDefault="00070024" w14:paraId="3D5C119A" w14:textId="77777777"/>
    <w:p w:rsidR="00070024" w:rsidP="00070024" w:rsidRDefault="00070024" w14:paraId="101C21FB" w14:textId="77777777"/>
    <w:p w:rsidR="00070024" w:rsidP="00070024" w:rsidRDefault="00070024" w14:paraId="22505647" w14:textId="5D10214B"/>
    <w:p w:rsidR="00391722" w:rsidP="00070024" w:rsidRDefault="00391722" w14:paraId="4EDA2EE9" w14:textId="72FAF89E"/>
    <w:p w:rsidR="00391722" w:rsidP="00070024" w:rsidRDefault="00391722" w14:paraId="2120BCC3" w14:textId="7FF645F3"/>
    <w:p w:rsidR="00391722" w:rsidP="00070024" w:rsidRDefault="00391722" w14:paraId="25E67590" w14:textId="1538D993"/>
    <w:p w:rsidR="00391722" w:rsidP="00070024" w:rsidRDefault="00391722" w14:paraId="40FFA216" w14:textId="29F9FCFC"/>
    <w:p w:rsidR="00391722" w:rsidP="00070024" w:rsidRDefault="00391722" w14:paraId="766B24F6" w14:textId="0775F445"/>
    <w:p w:rsidR="00391722" w:rsidP="00070024" w:rsidRDefault="00391722" w14:paraId="5328BB21" w14:textId="468FA0F4"/>
    <w:p w:rsidR="00D85EAC" w:rsidP="00070024" w:rsidRDefault="00D85EAC" w14:paraId="0F1E8ADC" w14:textId="21C1C1B6"/>
    <w:p w:rsidR="00D85EAC" w:rsidP="00070024" w:rsidRDefault="00D85EAC" w14:paraId="213127E7" w14:textId="75D49903"/>
    <w:p w:rsidR="00D85EAC" w:rsidP="00070024" w:rsidRDefault="00D85EAC" w14:paraId="53A13F1B" w14:textId="77777777"/>
    <w:p w:rsidR="00070024" w:rsidP="00070024" w:rsidRDefault="00070024" w14:paraId="57EFDCFE" w14:textId="77777777"/>
    <w:p w:rsidR="00070024" w:rsidP="00070024" w:rsidRDefault="00070024" w14:paraId="27FDCF39" w14:textId="77777777"/>
    <w:sdt>
      <w:sdtPr>
        <w:rPr>
          <w:rStyle w:val="Overskrift1Tegn"/>
        </w:rPr>
        <w:tag w:val="Ođđajagimánnu/tsïengele/ådåjakmánno"/>
        <w:id w:val="728269918"/>
        <w:placeholder>
          <w:docPart w:val="EF5FCCE147C240CF9DD7C1F80D7736B5"/>
        </w:placeholder>
        <w15:color w:val="FFFFFF"/>
        <w:dropDownList>
          <w:listItem w:value="Velg et element."/>
          <w:listItem w:displayText="čakčamánnu" w:value="čakčamánnu"/>
        </w:dropDownList>
      </w:sdtPr>
      <w:sdtEndPr>
        <w:rPr>
          <w:rStyle w:val="Standardskriftforavsnitt"/>
        </w:rPr>
      </w:sdtEndPr>
      <w:sdtContent>
        <w:p w:rsidRPr="000029E4" w:rsidR="00070024" w:rsidP="00070024" w:rsidRDefault="00085E66" w14:paraId="4F03741B" w14:textId="087163D6">
          <w:pPr>
            <w:pStyle w:val="Overskrift1"/>
          </w:pPr>
          <w:r>
            <w:rPr>
              <w:rStyle w:val="Overskrift1Tegn"/>
            </w:rPr>
            <w:t>čakčamánnu</w:t>
          </w:r>
        </w:p>
      </w:sdtContent>
    </w:sdt>
    <w:tbl>
      <w:tblPr>
        <w:tblStyle w:val="Rutenettabell1lysuthevingsfarge4"/>
        <w:tblpPr w:leftFromText="141" w:rightFromText="141" w:vertAnchor="text" w:horzAnchor="margin" w:tblpY="-18"/>
        <w:tblW w:w="15863" w:type="dxa"/>
        <w:tblLook w:val="0420" w:firstRow="1" w:lastRow="0" w:firstColumn="0" w:lastColumn="0" w:noHBand="0" w:noVBand="1"/>
        <w:tblCaption w:val="Oppsettstabell"/>
      </w:tblPr>
      <w:tblGrid>
        <w:gridCol w:w="2267"/>
        <w:gridCol w:w="2268"/>
        <w:gridCol w:w="2255"/>
        <w:gridCol w:w="2268"/>
        <w:gridCol w:w="2268"/>
        <w:gridCol w:w="2268"/>
        <w:gridCol w:w="2269"/>
      </w:tblGrid>
      <w:tr w:rsidRPr="002C4A01" w:rsidR="00DE7479" w:rsidTr="00391722" w14:paraId="29735AC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tcW w:w="2267" w:type="dxa"/>
            <w:shd w:val="clear" w:color="auto" w:fill="D3E5F6" w:themeFill="accent3" w:themeFillTint="33"/>
          </w:tcPr>
          <w:p w:rsidR="00DE7479" w:rsidP="00DE7479" w:rsidRDefault="00DE7479" w14:paraId="4CD8DF72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231672153"/>
              <w:placeholder>
                <w:docPart w:val="14F48CFDFCC64910975DC4709AEE1591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3700E97D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Mánnodat</w:t>
                </w:r>
              </w:p>
            </w:sdtContent>
          </w:sdt>
          <w:sdt>
            <w:sdtPr>
              <w:rPr>
                <w:rStyle w:val="DagerTegn"/>
                <w:sz w:val="36"/>
                <w:szCs w:val="36"/>
              </w:rPr>
              <w:tag w:val="Duorastat"/>
              <w:id w:val="-178357470"/>
              <w:placeholder>
                <w:docPart w:val="63D4C41CA54843C3892EF8058650BFC3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DE7479" w:rsidP="00DE7479" w:rsidRDefault="00DE7479" w14:paraId="2C8E6E76" w14:textId="390A286B">
                <w:pPr>
                  <w:pStyle w:val="Dager"/>
                  <w:framePr w:hSpace="0" w:wrap="auto" w:hAnchor="text" w:vAnchor="margin" w:yAlign="inline"/>
                </w:pPr>
                <w:r w:rsidRPr="00DE7479">
                  <w:rPr>
                    <w:rStyle w:val="DagerTegn"/>
                    <w:sz w:val="36"/>
                    <w:szCs w:val="36"/>
                  </w:rPr>
                  <w:t>Vuossárga</w:t>
                </w:r>
              </w:p>
            </w:sdtContent>
          </w:sdt>
        </w:tc>
        <w:tc>
          <w:tcPr>
            <w:tcW w:w="2268" w:type="dxa"/>
            <w:shd w:val="clear" w:color="auto" w:fill="DFEBF5" w:themeFill="accent2" w:themeFillTint="33"/>
          </w:tcPr>
          <w:p w:rsidRPr="00DE7479" w:rsidR="00DE7479" w:rsidP="00DE7479" w:rsidRDefault="00DE7479" w14:paraId="0726E518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isdat"/>
              <w:id w:val="749159605"/>
              <w:placeholder>
                <w:docPart w:val="40DE75642BC04AE59A1D65A362953BE9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Pr="00DE7479" w:rsidR="00DE7479" w:rsidP="00DE7479" w:rsidRDefault="00DE7479" w14:paraId="7A2F86A2" w14:textId="77777777">
                <w:pPr>
                  <w:pStyle w:val="Dager"/>
                  <w:framePr w:hSpace="0" w:wrap="auto" w:hAnchor="text" w:vAnchor="margin" w:yAlign="inline"/>
                  <w:rPr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Disdat</w:t>
                </w:r>
              </w:p>
            </w:sdtContent>
          </w:sdt>
          <w:sdt>
            <w:sdtPr>
              <w:rPr>
                <w:rStyle w:val="DagerTegn"/>
                <w:sz w:val="36"/>
                <w:szCs w:val="36"/>
              </w:rPr>
              <w:tag w:val="disdat"/>
              <w:id w:val="478895282"/>
              <w:placeholder>
                <w:docPart w:val="852F874BB67A40FB85C0A22C0458E906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Pr="009470D9" w:rsidR="00DE7479" w:rsidP="00DE7479" w:rsidRDefault="00DE7479" w14:paraId="7BC1A750" w14:textId="0C4CE88B">
                <w:pPr>
                  <w:pStyle w:val="Dager"/>
                  <w:framePr w:hSpace="0" w:wrap="auto" w:hAnchor="text" w:vAnchor="margin" w:yAlign="inline"/>
                  <w:jc w:val="left"/>
                </w:pPr>
                <w:r>
                  <w:rPr>
                    <w:rStyle w:val="DagerTegn"/>
                    <w:sz w:val="36"/>
                    <w:szCs w:val="36"/>
                  </w:rPr>
                  <w:t>Maŋŋebárga</w:t>
                </w:r>
              </w:p>
            </w:sdtContent>
          </w:sdt>
        </w:tc>
        <w:tc>
          <w:tcPr>
            <w:tcW w:w="2255" w:type="dxa"/>
            <w:shd w:val="clear" w:color="auto" w:fill="BCD9DE" w:themeFill="accent5" w:themeFillTint="66"/>
          </w:tcPr>
          <w:p w:rsidRPr="00DE7479" w:rsidR="00DE7479" w:rsidP="00DE7479" w:rsidRDefault="00DE7479" w14:paraId="7ABB7ECC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Gaskavahkku"/>
              <w:id w:val="1868556090"/>
              <w:placeholder>
                <w:docPart w:val="6E3A7DFFCA1F48B3A4986CB5E32997A7"/>
              </w:placeholder>
              <w:dropDownList>
                <w:listItem w:value="Velg et element."/>
                <w:listItem w:displayText="Gaskavahkku" w:value="Gaskavahkku"/>
                <w:listItem w:displayText="Gaskevåhkoe" w:value="Gaskevåhkoe"/>
                <w:listItem w:displayText="Gasskavahkko" w:value="Gasskavahkko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05FC4DFA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Gaskavahkku</w:t>
                </w:r>
              </w:p>
            </w:sdtContent>
          </w:sdt>
          <w:p w:rsidRPr="009470D9" w:rsidR="00DE7479" w:rsidP="00DE7479" w:rsidRDefault="00DE7479" w14:paraId="1ED8DAB9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tcW w:w="2268" w:type="dxa"/>
            <w:shd w:val="clear" w:color="auto" w:fill="DDECEE" w:themeFill="accent5" w:themeFillTint="33"/>
          </w:tcPr>
          <w:p w:rsidRPr="00DE7479" w:rsidR="00DE7479" w:rsidP="00DE7479" w:rsidRDefault="00DE7479" w14:paraId="59FF55A6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409192687"/>
              <w:placeholder>
                <w:docPart w:val="7EF21F0172334B68A966170C6F4ED4BF"/>
              </w:placeholder>
              <w:dropDownList>
                <w:listItem w:displayText="Duorastat" w:value="Duorastat"/>
                <w:listItem w:displayText="Duarsta" w:value="Duarsta"/>
                <w:listItem w:displayText="Duorastahka" w:value="Duorastahka"/>
                <w:listItem w:value="Velg et element."/>
                <w:listItem w:displayText=" " w:value=" "/>
              </w:dropDownList>
            </w:sdtPr>
            <w:sdtEndPr>
              <w:rPr>
                <w:rStyle w:val="Standardskriftforavsnitt"/>
                <w:noProof/>
              </w:rPr>
            </w:sdtEndPr>
            <w:sdtContent>
              <w:p w:rsidRPr="00DE7479" w:rsidR="00DE7479" w:rsidP="00DE7479" w:rsidRDefault="00DE7479" w14:paraId="3385A4BC" w14:textId="77777777">
                <w:pPr>
                  <w:pStyle w:val="Dager"/>
                  <w:framePr w:hSpace="0" w:wrap="auto" w:hAnchor="text" w:vAnchor="margin" w:yAlign="inline"/>
                  <w:rPr>
                    <w:noProof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Duorastat</w:t>
                </w:r>
              </w:p>
            </w:sdtContent>
          </w:sdt>
          <w:p w:rsidRPr="009470D9" w:rsidR="00DE7479" w:rsidP="00DE7479" w:rsidRDefault="00DE7479" w14:paraId="56133A43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tcW w:w="2268" w:type="dxa"/>
            <w:shd w:val="clear" w:color="auto" w:fill="EBE8EC" w:themeFill="accent6" w:themeFillTint="33"/>
          </w:tcPr>
          <w:p w:rsidRPr="00DE7479" w:rsidR="00DE7479" w:rsidP="00DE7479" w:rsidRDefault="00DE7479" w14:paraId="62893280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Bearjadat"/>
              <w:id w:val="-239491159"/>
              <w:placeholder>
                <w:docPart w:val="39DA175108524A9BB321FB28A21B7ACD"/>
              </w:placeholder>
              <w:dropDownList>
                <w:listItem w:value="Velg et element."/>
                <w:listItem w:displayText="Bearjadat" w:value="Bearjadat"/>
                <w:listItem w:displayText="Bearjadahke" w:value="Bearjadahke"/>
                <w:listItem w:displayText="Bierjjedahka" w:value="Bierjje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4463327D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Bearjadat</w:t>
                </w:r>
              </w:p>
            </w:sdtContent>
          </w:sdt>
          <w:p w:rsidRPr="009470D9" w:rsidR="00DE7479" w:rsidP="00DE7479" w:rsidRDefault="00DE7479" w14:paraId="51808370" w14:textId="77777777">
            <w:pPr>
              <w:pStyle w:val="Dager"/>
              <w:framePr w:hSpace="0" w:wrap="auto" w:hAnchor="text" w:vAnchor="margin" w:yAlign="inline"/>
              <w:rPr>
                <w:noProof/>
              </w:rPr>
            </w:pPr>
          </w:p>
        </w:tc>
        <w:tc>
          <w:tcPr>
            <w:tcW w:w="2268" w:type="dxa"/>
            <w:shd w:val="clear" w:color="auto" w:fill="D7D2D9" w:themeFill="accent6" w:themeFillTint="66"/>
          </w:tcPr>
          <w:p w:rsidRPr="00DE7479" w:rsidR="00DE7479" w:rsidP="00DE7479" w:rsidRDefault="00DE7479" w14:paraId="63C6230C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Lávvordat"/>
              <w:id w:val="1849517231"/>
              <w:placeholder>
                <w:docPart w:val="7923D1F613B84090878955A7C1B0F6E9"/>
              </w:placeholder>
              <w:dropDownList>
                <w:listItem w:value="Velg et element."/>
                <w:listItem w:displayText="Lávvordat" w:value="Lávvordat"/>
                <w:listItem w:displayText="Laavvadahke" w:value="Laavvadahke"/>
                <w:listItem w:displayText="Lávvodahka" w:value="Lávv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433B8164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Lávvordat</w:t>
                </w:r>
              </w:p>
            </w:sdtContent>
          </w:sdt>
          <w:p w:rsidRPr="009470D9" w:rsidR="00DE7479" w:rsidP="00DE7479" w:rsidRDefault="00DE7479" w14:paraId="2DCAA6B9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tcW w:w="2269" w:type="dxa"/>
            <w:shd w:val="clear" w:color="auto" w:fill="C4BCC6" w:themeFill="accent6" w:themeFillTint="99"/>
          </w:tcPr>
          <w:p w:rsidRPr="00DE7479" w:rsidR="00DE7479" w:rsidP="00DE7479" w:rsidRDefault="00DE7479" w14:paraId="4003DCA5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Sotnabeaivi"/>
              <w:id w:val="-597560650"/>
              <w:placeholder>
                <w:docPart w:val="5E33ABEC3E5C4D98BDCCF69ED01B843A"/>
              </w:placeholder>
              <w:dropDownList>
                <w:listItem w:value="Velg et element."/>
                <w:listItem w:displayText="Sotnabeaivi" w:value="Sotnabeaivi"/>
                <w:listItem w:displayText="Aejlege" w:value="Aejlege"/>
                <w:listItem w:displayText="Ájllek" w:value="Ájllek"/>
                <w:listItem w:displayText="Sådnåbiejvve" w:value="Sådnåbiejvve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6F348519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Sotnabeaivi</w:t>
                </w:r>
              </w:p>
            </w:sdtContent>
          </w:sdt>
          <w:p w:rsidRPr="009470D9" w:rsidR="00DE7479" w:rsidP="00DE7479" w:rsidRDefault="00DE7479" w14:paraId="78C7F0F2" w14:textId="77777777">
            <w:pPr>
              <w:pStyle w:val="Dager"/>
              <w:framePr w:hSpace="0" w:wrap="auto" w:hAnchor="text" w:vAnchor="margin" w:yAlign="inline"/>
            </w:pPr>
          </w:p>
        </w:tc>
      </w:tr>
      <w:tr w:rsidRPr="002C4A01" w:rsidR="00070024" w:rsidTr="00391722" w14:paraId="4D4E889E" w14:textId="77777777">
        <w:trPr>
          <w:trHeight w:val="1531"/>
        </w:trPr>
        <w:tc>
          <w:tcPr>
            <w:tcW w:w="2267" w:type="dxa"/>
          </w:tcPr>
          <w:p w:rsidRPr="002C4A01" w:rsidR="00070024" w:rsidP="00841285" w:rsidRDefault="00070024" w14:paraId="496EE05B" w14:textId="5737D4C4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"mandag" 1 ""</w:instrText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tcW w:w="2268" w:type="dxa"/>
          </w:tcPr>
          <w:p w:rsidRPr="002C4A01" w:rsidR="00070024" w:rsidP="00841285" w:rsidRDefault="00070024" w14:paraId="3DA1EF41" w14:textId="1B8DE82C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"tirsdag" 1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&lt;&gt; 0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=A2+1 </w:instrText>
            </w:r>
            <w:r w:rsidRPr="002C4A01">
              <w:rPr>
                <w:noProof/>
                <w:lang w:bidi="nb-NO"/>
              </w:rPr>
              <w:fldChar w:fldCharType="separate"/>
            </w:r>
            <w:r w:rsidRPr="002C4A01">
              <w:rPr>
                <w:noProof/>
                <w:lang w:bidi="nb-NO"/>
              </w:rPr>
              <w:instrText>2020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"" 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fldChar w:fldCharType="end"/>
            </w:r>
            <w:r w:rsidR="00AF6F3D">
              <w:rPr>
                <w:noProof/>
                <w:lang w:bidi="nb-NO"/>
              </w:rPr>
              <w:t>1</w:t>
            </w:r>
          </w:p>
        </w:tc>
        <w:tc>
          <w:tcPr>
            <w:tcW w:w="2255" w:type="dxa"/>
          </w:tcPr>
          <w:p w:rsidRPr="002C4A01" w:rsidR="00070024" w:rsidP="00841285" w:rsidRDefault="00AF6F3D" w14:paraId="0864758C" w14:textId="4E37D90E">
            <w:pPr>
              <w:pStyle w:val="Datoer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2268" w:type="dxa"/>
          </w:tcPr>
          <w:p w:rsidRPr="002C4A01" w:rsidR="00070024" w:rsidP="00841285" w:rsidRDefault="00AF6F3D" w14:paraId="10FE22AD" w14:textId="3359639E">
            <w:pPr>
              <w:pStyle w:val="Datoer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2268" w:type="dxa"/>
          </w:tcPr>
          <w:p w:rsidRPr="002C4A01" w:rsidR="00070024" w:rsidP="00841285" w:rsidRDefault="00AF6F3D" w14:paraId="0084FDC6" w14:textId="1378073E">
            <w:pPr>
              <w:pStyle w:val="Datoer"/>
              <w:rPr>
                <w:noProof/>
              </w:rPr>
            </w:pPr>
            <w:r>
              <w:rPr>
                <w:noProof/>
              </w:rPr>
              <w:t>4</w:t>
            </w:r>
            <w:r w:rsidR="00DF3056">
              <w:rPr>
                <w:noProof/>
              </w:rPr>
              <w:t xml:space="preserve"> </w:t>
            </w:r>
            <w:r w:rsidR="00DF3056"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4AAFF3F1" wp14:editId="5B2E4AD4">
                      <wp:extent cx="86360" cy="86360"/>
                      <wp:effectExtent l="0" t="0" r="8890" b="8890"/>
                      <wp:docPr id="4995" name="Shape 4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53166" y="114072"/>
                                    </a:moveTo>
                                    <a:cubicBezTo>
                                      <a:pt x="26277" y="110705"/>
                                      <a:pt x="5455" y="87805"/>
                                      <a:pt x="5455" y="60000"/>
                                    </a:cubicBezTo>
                                    <a:cubicBezTo>
                                      <a:pt x="5455" y="32194"/>
                                      <a:pt x="26277" y="9294"/>
                                      <a:pt x="53166" y="5927"/>
                                    </a:cubicBezTo>
                                    <a:cubicBezTo>
                                      <a:pt x="40455" y="20350"/>
                                      <a:pt x="32727" y="39266"/>
                                      <a:pt x="32727" y="60000"/>
                                    </a:cubicBezTo>
                                    <a:cubicBezTo>
                                      <a:pt x="32727" y="80733"/>
                                      <a:pt x="40455" y="99650"/>
                                      <a:pt x="53166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6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6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shape id="Shape 4949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53166,114072c26277,110705,5455,87805,5455,60000,5455,32194,26277,9294,53166,5927,40455,20350,32727,39266,32727,60000v,20733,7728,39650,20439,54072m60000,c26866,,,26861,,60000v,33138,26866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" w14:anchorId="37F22248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Pr="00FE3444" w:rsidR="00070024" w:rsidP="00841285" w:rsidRDefault="00AF6F3D" w14:paraId="09084DE1" w14:textId="36A95779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5</w:t>
            </w:r>
          </w:p>
          <w:p w:rsidRPr="00FD227F" w:rsidR="00070024" w:rsidP="00841285" w:rsidRDefault="00070024" w14:paraId="7C1C0094" w14:textId="6526760E">
            <w:pPr>
              <w:pStyle w:val="Brdtekst"/>
              <w:rPr>
                <w:noProof/>
                <w:lang w:val="se-NO"/>
              </w:rPr>
            </w:pPr>
          </w:p>
        </w:tc>
        <w:tc>
          <w:tcPr>
            <w:tcW w:w="2269" w:type="dxa"/>
          </w:tcPr>
          <w:p w:rsidRPr="00FD227F" w:rsidR="00070024" w:rsidP="00841285" w:rsidRDefault="0032602B" w14:paraId="594F2BC2" w14:textId="75B7AAC1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 w:bidi="nb-NO"/>
              </w:rPr>
              <w:t>6</w:t>
            </w:r>
            <w:r w:rsidR="008B0575">
              <w:rPr>
                <w:noProof/>
                <w:color w:val="FF0000"/>
                <w:lang w:val="se-NO" w:bidi="nb-NO"/>
              </w:rPr>
              <w:t xml:space="preserve"> </w:t>
            </w:r>
          </w:p>
        </w:tc>
      </w:tr>
      <w:tr w:rsidRPr="002C4A01" w:rsidR="00070024" w:rsidTr="00391722" w14:paraId="3012F1EF" w14:textId="77777777">
        <w:trPr>
          <w:trHeight w:val="1531"/>
        </w:trPr>
        <w:tc>
          <w:tcPr>
            <w:tcW w:w="2267" w:type="dxa"/>
          </w:tcPr>
          <w:p w:rsidRPr="00B87096" w:rsidR="00070024" w:rsidP="00841285" w:rsidRDefault="00AF6F3D" w14:paraId="58DBF8C1" w14:textId="687FDA89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7</w:t>
            </w:r>
          </w:p>
        </w:tc>
        <w:tc>
          <w:tcPr>
            <w:tcW w:w="2268" w:type="dxa"/>
          </w:tcPr>
          <w:p w:rsidRPr="00B87096" w:rsidR="00070024" w:rsidP="00841285" w:rsidRDefault="00AF6F3D" w14:paraId="09E2D869" w14:textId="069618F1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8</w:t>
            </w:r>
          </w:p>
        </w:tc>
        <w:tc>
          <w:tcPr>
            <w:tcW w:w="2255" w:type="dxa"/>
          </w:tcPr>
          <w:p w:rsidR="00070024" w:rsidP="00841285" w:rsidRDefault="00AF6F3D" w14:paraId="5E94F4E2" w14:textId="213502A0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9</w:t>
            </w:r>
          </w:p>
          <w:p w:rsidRPr="00B87096" w:rsidR="00070024" w:rsidP="00841285" w:rsidRDefault="00070024" w14:paraId="27DA6D99" w14:textId="72C9B895">
            <w:pPr>
              <w:pStyle w:val="merkedager"/>
              <w:framePr w:hSpace="0" w:wrap="auto" w:hAnchor="text" w:vAnchor="margin" w:yAlign="inline"/>
            </w:pPr>
          </w:p>
        </w:tc>
        <w:tc>
          <w:tcPr>
            <w:tcW w:w="2268" w:type="dxa"/>
          </w:tcPr>
          <w:p w:rsidRPr="00B87096" w:rsidR="00070024" w:rsidP="00841285" w:rsidRDefault="00AF6F3D" w14:paraId="01AB48D3" w14:textId="6C90FF66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eastAsia="nb-NO"/>
              </w:rPr>
              <w:t>10</w:t>
            </w:r>
          </w:p>
        </w:tc>
        <w:tc>
          <w:tcPr>
            <w:tcW w:w="2268" w:type="dxa"/>
          </w:tcPr>
          <w:p w:rsidRPr="00391722" w:rsidR="00070024" w:rsidP="00841285" w:rsidRDefault="00AF6F3D" w14:paraId="231569A5" w14:textId="6A05F77C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</w:rPr>
              <w:t>11</w:t>
            </w:r>
            <w:r w:rsidR="008F4D04">
              <w:rPr>
                <w:noProof/>
              </w:rPr>
              <w:t xml:space="preserve"> </w:t>
            </w:r>
            <w:r w:rsidR="008F4D04"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62A92844" wp14:editId="0E7A9D2F">
                      <wp:extent cx="86360" cy="86360"/>
                      <wp:effectExtent l="0" t="0" r="8890" b="8890"/>
                      <wp:docPr id="4992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black [3213]" stroked="f" w14:anchorId="4322FC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268" w:type="dxa"/>
          </w:tcPr>
          <w:p w:rsidRPr="00B87096" w:rsidR="00070024" w:rsidP="00841285" w:rsidRDefault="00AF6F3D" w14:paraId="0782B21E" w14:textId="01016FFF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12</w:t>
            </w:r>
          </w:p>
        </w:tc>
        <w:tc>
          <w:tcPr>
            <w:tcW w:w="2269" w:type="dxa"/>
          </w:tcPr>
          <w:p w:rsidRPr="00FD227F" w:rsidR="00070024" w:rsidP="00841285" w:rsidRDefault="00FE3444" w14:paraId="3BF7E4D7" w14:textId="1730B2BD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 w:bidi="nb-NO"/>
              </w:rPr>
              <w:t>1</w:t>
            </w:r>
            <w:r w:rsidR="0032602B">
              <w:rPr>
                <w:noProof/>
                <w:color w:val="FF0000"/>
                <w:lang w:val="se-NO" w:bidi="nb-NO"/>
              </w:rPr>
              <w:t>3</w:t>
            </w:r>
            <w:r w:rsidR="00070024">
              <w:rPr>
                <w:noProof/>
                <w:lang w:bidi="nb-NO"/>
              </w:rPr>
              <w:t xml:space="preserve"> </w:t>
            </w:r>
          </w:p>
        </w:tc>
      </w:tr>
      <w:tr w:rsidRPr="002C4A01" w:rsidR="00070024" w:rsidTr="00391722" w14:paraId="186F818D" w14:textId="77777777">
        <w:trPr>
          <w:trHeight w:val="1531"/>
        </w:trPr>
        <w:tc>
          <w:tcPr>
            <w:tcW w:w="2267" w:type="dxa"/>
          </w:tcPr>
          <w:p w:rsidRPr="00B87096" w:rsidR="00070024" w:rsidP="00841285" w:rsidRDefault="009F7EE2" w14:paraId="61D831E4" w14:textId="3708C012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</w:t>
            </w:r>
            <w:r w:rsidR="00AF6F3D">
              <w:rPr>
                <w:noProof/>
                <w:lang w:val="se-NO" w:bidi="nb-NO"/>
              </w:rPr>
              <w:t>4</w:t>
            </w:r>
          </w:p>
        </w:tc>
        <w:tc>
          <w:tcPr>
            <w:tcW w:w="2268" w:type="dxa"/>
          </w:tcPr>
          <w:p w:rsidRPr="00B87096" w:rsidR="00070024" w:rsidP="00841285" w:rsidRDefault="00AF6F3D" w14:paraId="3DFEF063" w14:textId="3D454F23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15</w:t>
            </w:r>
          </w:p>
        </w:tc>
        <w:tc>
          <w:tcPr>
            <w:tcW w:w="2255" w:type="dxa"/>
          </w:tcPr>
          <w:p w:rsidRPr="00B87096" w:rsidR="00070024" w:rsidP="00841285" w:rsidRDefault="00AF6F3D" w14:paraId="7858E9C4" w14:textId="3F1CA63A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16</w:t>
            </w:r>
          </w:p>
        </w:tc>
        <w:tc>
          <w:tcPr>
            <w:tcW w:w="2268" w:type="dxa"/>
          </w:tcPr>
          <w:p w:rsidRPr="00B87096" w:rsidR="00070024" w:rsidP="00841285" w:rsidRDefault="00AF6F3D" w14:paraId="060D0250" w14:textId="1763F812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17</w:t>
            </w:r>
          </w:p>
        </w:tc>
        <w:tc>
          <w:tcPr>
            <w:tcW w:w="2268" w:type="dxa"/>
          </w:tcPr>
          <w:p w:rsidRPr="00B87096" w:rsidR="00070024" w:rsidP="00841285" w:rsidRDefault="00AF6F3D" w14:paraId="3C1E5F26" w14:textId="0451FCF9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18</w:t>
            </w:r>
            <w:r w:rsidR="005F38E8">
              <w:rPr>
                <w:noProof/>
                <w:lang w:val="se-NO" w:bidi="nb-NO"/>
              </w:rPr>
              <w:t xml:space="preserve"> </w:t>
            </w:r>
            <w:r w:rsidRPr="00162A27" w:rsidR="005F38E8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17B8EC2E" wp14:editId="2C49528A">
                      <wp:extent cx="86360" cy="86360"/>
                      <wp:effectExtent l="0" t="0" r="8890" b="8890"/>
                      <wp:docPr id="4993" name="Shape 4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66833" y="114072"/>
                                    </a:moveTo>
                                    <a:cubicBezTo>
                                      <a:pt x="79544" y="99650"/>
                                      <a:pt x="87272" y="80733"/>
                                      <a:pt x="87272" y="60000"/>
                                    </a:cubicBezTo>
                                    <a:cubicBezTo>
                                      <a:pt x="87272" y="39266"/>
                                      <a:pt x="79544" y="20350"/>
                                      <a:pt x="66833" y="5927"/>
                                    </a:cubicBezTo>
                                    <a:cubicBezTo>
                                      <a:pt x="93722" y="9294"/>
                                      <a:pt x="114544" y="32194"/>
                                      <a:pt x="114544" y="60000"/>
                                    </a:cubicBezTo>
                                    <a:cubicBezTo>
                                      <a:pt x="114544" y="87805"/>
                                      <a:pt x="93722" y="110705"/>
                                      <a:pt x="66833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1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1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shape id="Shape 4951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66833,114072c79544,99650,87272,80733,87272,60000,87272,39266,79544,20350,66833,5927v26889,3367,47711,26267,47711,54073c114544,87805,93722,110705,66833,114072m60000,c26861,,,26861,,60000v,33138,26861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" w14:anchorId="5DF07B3B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Pr="00B87096" w:rsidR="00070024" w:rsidP="00841285" w:rsidRDefault="00AF6F3D" w14:paraId="74351576" w14:textId="1AFF2A94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19</w:t>
            </w:r>
          </w:p>
        </w:tc>
        <w:tc>
          <w:tcPr>
            <w:tcW w:w="2269" w:type="dxa"/>
          </w:tcPr>
          <w:p w:rsidRPr="00FD227F" w:rsidR="00070024" w:rsidP="00841285" w:rsidRDefault="009F7EE2" w14:paraId="338535D8" w14:textId="648F0FF9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/>
              </w:rPr>
              <w:t>2</w:t>
            </w:r>
            <w:r w:rsidR="0032602B">
              <w:rPr>
                <w:noProof/>
                <w:color w:val="FF0000"/>
                <w:lang w:val="se-NO"/>
              </w:rPr>
              <w:t>0</w:t>
            </w:r>
            <w:r w:rsidR="00562696">
              <w:rPr>
                <w:noProof/>
                <w:color w:val="FF0000"/>
                <w:lang w:val="se-NO"/>
              </w:rPr>
              <w:t xml:space="preserve"> </w:t>
            </w:r>
          </w:p>
        </w:tc>
      </w:tr>
      <w:tr w:rsidRPr="002C4A01" w:rsidR="00070024" w:rsidTr="00391722" w14:paraId="3C9CBB24" w14:textId="77777777">
        <w:trPr>
          <w:trHeight w:val="1531"/>
        </w:trPr>
        <w:tc>
          <w:tcPr>
            <w:tcW w:w="2267" w:type="dxa"/>
          </w:tcPr>
          <w:p w:rsidR="00070024" w:rsidP="00841285" w:rsidRDefault="009F7EE2" w14:paraId="61092847" w14:textId="3667A5EB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2</w:t>
            </w:r>
            <w:r w:rsidR="00AF6F3D">
              <w:rPr>
                <w:noProof/>
                <w:lang w:val="se-NO" w:bidi="nb-NO"/>
              </w:rPr>
              <w:t>1</w:t>
            </w:r>
          </w:p>
          <w:p w:rsidR="007017DC" w:rsidP="007017DC" w:rsidRDefault="007017DC" w14:paraId="6801244C" w14:textId="082A3522">
            <w:pPr>
              <w:pStyle w:val="merkedager"/>
              <w:framePr w:hSpace="0" w:wrap="auto" w:hAnchor="text" w:vAnchor="margin" w:yAlign="inline"/>
            </w:pPr>
          </w:p>
          <w:p w:rsidRPr="007017DC" w:rsidR="007017DC" w:rsidP="00841285" w:rsidRDefault="007017DC" w14:paraId="08C9CF26" w14:textId="777C29BE">
            <w:pPr>
              <w:pStyle w:val="Datoer"/>
              <w:rPr>
                <w:noProof/>
                <w:sz w:val="18"/>
                <w:lang w:val="se-NO"/>
              </w:rPr>
            </w:pPr>
          </w:p>
        </w:tc>
        <w:tc>
          <w:tcPr>
            <w:tcW w:w="2268" w:type="dxa"/>
          </w:tcPr>
          <w:p w:rsidR="00070024" w:rsidP="00841285" w:rsidRDefault="009F7EE2" w14:paraId="169003E3" w14:textId="3002B4EB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2</w:t>
            </w:r>
            <w:r w:rsidR="00AF6F3D">
              <w:rPr>
                <w:noProof/>
                <w:lang w:val="se-NO"/>
              </w:rPr>
              <w:t>2</w:t>
            </w:r>
          </w:p>
          <w:p w:rsidR="00AF6F3D" w:rsidP="00AF6F3D" w:rsidRDefault="00AF6F3D" w14:paraId="5644FE71" w14:textId="5A5860B8">
            <w:pPr>
              <w:pStyle w:val="merkedager"/>
              <w:framePr w:hSpace="0" w:wrap="auto" w:hAnchor="text" w:vAnchor="margin" w:yAlign="inline"/>
              <w:rPr>
                <w:noProof w:val="0"/>
                <w:color w:val="auto"/>
                <w:sz w:val="16"/>
              </w:rPr>
            </w:pPr>
          </w:p>
          <w:p w:rsidRPr="009F7EE2" w:rsidR="009F7EE2" w:rsidP="00841285" w:rsidRDefault="009F7EE2" w14:paraId="411C9EE0" w14:textId="477857E7">
            <w:pPr>
              <w:pStyle w:val="Datoer"/>
              <w:rPr>
                <w:noProof/>
                <w:sz w:val="18"/>
                <w:lang w:val="se-NO"/>
              </w:rPr>
            </w:pPr>
          </w:p>
        </w:tc>
        <w:tc>
          <w:tcPr>
            <w:tcW w:w="2255" w:type="dxa"/>
          </w:tcPr>
          <w:p w:rsidR="00070024" w:rsidP="00841285" w:rsidRDefault="00AF6F3D" w14:paraId="475564EB" w14:textId="77777777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23</w:t>
            </w:r>
          </w:p>
          <w:sdt>
            <w:sdtPr>
              <w:rPr>
                <w:rStyle w:val="merkedagerTegn"/>
                <w:noProof w:val="0"/>
                <w:color w:val="auto"/>
                <w:sz w:val="16"/>
              </w:rPr>
              <w:tag w:val="BLANK"/>
              <w:id w:val="967168372"/>
              <w:placeholder>
                <w:docPart w:val="AB5A60C1D1DD475AB323A7D23F231364"/>
              </w:placeholder>
              <w:dropDownList>
                <w:listItem w:value="Velg et element."/>
                <w:listItem w:displayText="Čakčajorggáldat" w:value="Čakčajorggáldat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Pr="00AF6F3D" w:rsidR="00AF6F3D" w:rsidP="00AF6F3D" w:rsidRDefault="00AF6F3D" w14:paraId="0207C874" w14:textId="27186AA0">
                <w:pPr>
                  <w:pStyle w:val="merkedager"/>
                  <w:framePr w:hSpace="0" w:wrap="auto" w:hAnchor="text" w:vAnchor="margin" w:yAlign="inline"/>
                  <w:rPr>
                    <w:noProof w:val="0"/>
                    <w:color w:val="auto"/>
                    <w:sz w:val="16"/>
                  </w:rPr>
                </w:pPr>
                <w:r w:rsidRPr="00AF6F3D">
                  <w:rPr>
                    <w:rStyle w:val="merkedagerTegn"/>
                    <w:noProof w:val="0"/>
                    <w:color w:val="auto"/>
                    <w:sz w:val="16"/>
                  </w:rPr>
                  <w:t>Čakčajorggáldat</w:t>
                </w:r>
              </w:p>
            </w:sdtContent>
          </w:sdt>
        </w:tc>
        <w:tc>
          <w:tcPr>
            <w:tcW w:w="2268" w:type="dxa"/>
          </w:tcPr>
          <w:p w:rsidR="00070024" w:rsidP="00841285" w:rsidRDefault="009F7EE2" w14:paraId="0B33241C" w14:textId="28B22E74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2</w:t>
            </w:r>
            <w:r w:rsidR="006E06F7">
              <w:rPr>
                <w:noProof/>
                <w:lang w:val="se-NO" w:bidi="nb-NO"/>
              </w:rPr>
              <w:t>4</w:t>
            </w:r>
          </w:p>
          <w:p w:rsidRPr="002D5D55" w:rsidR="002D5D55" w:rsidP="002D5D55" w:rsidRDefault="002D5D55" w14:paraId="7FA1ABC8" w14:textId="30AB84F7">
            <w:pPr>
              <w:pStyle w:val="merkedager"/>
              <w:framePr w:hSpace="0" w:wrap="auto" w:hAnchor="text" w:vAnchor="margin" w:yAlign="inline"/>
            </w:pPr>
          </w:p>
        </w:tc>
        <w:tc>
          <w:tcPr>
            <w:tcW w:w="2268" w:type="dxa"/>
          </w:tcPr>
          <w:p w:rsidR="00070024" w:rsidP="00841285" w:rsidRDefault="00391722" w14:paraId="3488F298" w14:textId="25A8753C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2</w:t>
            </w:r>
            <w:r w:rsidR="006E06F7">
              <w:rPr>
                <w:noProof/>
                <w:lang w:val="se-NO" w:bidi="nb-NO"/>
              </w:rPr>
              <w:t>5</w:t>
            </w:r>
            <w:r w:rsidR="00C93B09">
              <w:rPr>
                <w:noProof/>
                <w:lang w:eastAsia="nb-NO"/>
              </w:rPr>
              <w:t xml:space="preserve"> </w:t>
            </w:r>
          </w:p>
          <w:p w:rsidR="00832997" w:rsidP="00832997" w:rsidRDefault="00832997" w14:paraId="036E5106" w14:textId="73BB389A">
            <w:pPr>
              <w:pStyle w:val="merkedager"/>
              <w:framePr w:hSpace="0" w:wrap="auto" w:hAnchor="text" w:vAnchor="margin" w:yAlign="inline"/>
            </w:pPr>
          </w:p>
          <w:p w:rsidRPr="00B87096" w:rsidR="00832997" w:rsidP="00832997" w:rsidRDefault="00832997" w14:paraId="784806D9" w14:textId="1159AFEF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68" w:type="dxa"/>
          </w:tcPr>
          <w:p w:rsidRPr="00B87096" w:rsidR="00E23C85" w:rsidP="009F7EE2" w:rsidRDefault="006E06F7" w14:paraId="7E3BB906" w14:textId="5C828D2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26</w:t>
            </w:r>
            <w:r w:rsidRPr="00162A27" w:rsidR="005F38E8">
              <w:rPr>
                <w:noProof/>
                <w:color w:val="FF0000"/>
                <w:lang w:eastAsia="nb-NO"/>
              </w:rPr>
              <w:t xml:space="preserve"> </w:t>
            </w:r>
            <w:r w:rsidRPr="00162A27" w:rsidR="005F38E8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1720F51F" wp14:editId="66685218">
                      <wp:extent cx="86360" cy="86360"/>
                      <wp:effectExtent l="0" t="0" r="27940" b="27940"/>
                      <wp:docPr id="4994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black [3213]" w14:anchorId="3E59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269" w:type="dxa"/>
          </w:tcPr>
          <w:p w:rsidRPr="00E96ECA" w:rsidR="00070024" w:rsidP="00841285" w:rsidRDefault="009F7EE2" w14:paraId="543627AB" w14:textId="1590B856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 w:bidi="nb-NO"/>
              </w:rPr>
              <w:t>2</w:t>
            </w:r>
            <w:r w:rsidR="0032602B">
              <w:rPr>
                <w:noProof/>
                <w:color w:val="FF0000"/>
                <w:lang w:val="se-NO" w:bidi="nb-NO"/>
              </w:rPr>
              <w:t>7</w:t>
            </w:r>
          </w:p>
        </w:tc>
      </w:tr>
      <w:tr w:rsidRPr="002C4A01" w:rsidR="00070024" w:rsidTr="00391722" w14:paraId="633A9B12" w14:textId="77777777">
        <w:trPr>
          <w:trHeight w:val="1531"/>
        </w:trPr>
        <w:tc>
          <w:tcPr>
            <w:tcW w:w="2267" w:type="dxa"/>
          </w:tcPr>
          <w:p w:rsidRPr="00B87096" w:rsidR="00070024" w:rsidP="00841285" w:rsidRDefault="009F7EE2" w14:paraId="63C41CC2" w14:textId="52F07D98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</w:t>
            </w:r>
            <w:r w:rsidR="006E06F7">
              <w:rPr>
                <w:noProof/>
                <w:lang w:val="se-NO" w:bidi="nb-NO"/>
              </w:rPr>
              <w:t>8</w:t>
            </w:r>
          </w:p>
        </w:tc>
        <w:tc>
          <w:tcPr>
            <w:tcW w:w="2268" w:type="dxa"/>
          </w:tcPr>
          <w:p w:rsidRPr="00B87096" w:rsidR="00070024" w:rsidP="00841285" w:rsidRDefault="006E06F7" w14:paraId="75901FA8" w14:textId="02669FBC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29</w:t>
            </w:r>
            <w:r w:rsidR="00562696">
              <w:rPr>
                <w:noProof/>
                <w:lang w:val="se-NO" w:bidi="nb-NO"/>
              </w:rPr>
              <w:t xml:space="preserve"> </w:t>
            </w:r>
          </w:p>
        </w:tc>
        <w:tc>
          <w:tcPr>
            <w:tcW w:w="2255" w:type="dxa"/>
          </w:tcPr>
          <w:p w:rsidRPr="00B87096" w:rsidR="00070024" w:rsidP="00841285" w:rsidRDefault="006E06F7" w14:paraId="351B606D" w14:textId="7929E57C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30</w:t>
            </w:r>
          </w:p>
        </w:tc>
        <w:tc>
          <w:tcPr>
            <w:tcW w:w="2268" w:type="dxa"/>
          </w:tcPr>
          <w:p w:rsidRPr="00B87096" w:rsidR="00070024" w:rsidP="00841285" w:rsidRDefault="00070024" w14:paraId="764EFAC1" w14:textId="2CEBB1AB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8" w:type="dxa"/>
          </w:tcPr>
          <w:p w:rsidRPr="00B87096" w:rsidR="00070024" w:rsidP="00841285" w:rsidRDefault="00C93B09" w14:paraId="4EF6B10D" w14:textId="3E7DC5B1">
            <w:pPr>
              <w:pStyle w:val="Datoer"/>
              <w:rPr>
                <w:noProof/>
                <w:lang w:val="se-NO"/>
              </w:rPr>
            </w:pPr>
            <w:r w:rsidRPr="00162A27">
              <w:rPr>
                <w:noProof/>
                <w:color w:val="FF0000"/>
                <w:lang w:eastAsia="nb-NO"/>
              </w:rPr>
              <w:t xml:space="preserve"> </w:t>
            </w:r>
          </w:p>
        </w:tc>
        <w:tc>
          <w:tcPr>
            <w:tcW w:w="2268" w:type="dxa"/>
          </w:tcPr>
          <w:p w:rsidRPr="00B87096" w:rsidR="00070024" w:rsidP="00841285" w:rsidRDefault="00070024" w14:paraId="68F33223" w14:textId="19D63AA9">
            <w:pPr>
              <w:pStyle w:val="Datoer"/>
              <w:rPr>
                <w:noProof/>
                <w:lang w:val="se-NO"/>
              </w:rPr>
            </w:pP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= 0,""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&lt;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DocVariable MonthEnd \@ d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=E10+1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27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"" 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fldChar w:fldCharType="end"/>
            </w:r>
          </w:p>
        </w:tc>
        <w:tc>
          <w:tcPr>
            <w:tcW w:w="2269" w:type="dxa"/>
          </w:tcPr>
          <w:p w:rsidRPr="0055129C" w:rsidR="00070024" w:rsidP="00841285" w:rsidRDefault="00070024" w14:paraId="54D75091" w14:textId="67ECE70C">
            <w:pPr>
              <w:pStyle w:val="Datoer"/>
              <w:tabs>
                <w:tab w:val="right" w:pos="2052"/>
              </w:tabs>
              <w:rPr>
                <w:noProof/>
                <w:lang w:val="se-NO"/>
              </w:rPr>
            </w:pP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0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= 0,""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27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&lt;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DocVariable MonthEnd \@ d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31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=F10+1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""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>
              <w:rPr>
                <w:noProof/>
                <w:color w:val="FF0000"/>
                <w:lang w:bidi="nb-NO"/>
              </w:rPr>
              <w:tab/>
            </w:r>
          </w:p>
        </w:tc>
      </w:tr>
    </w:tbl>
    <w:p w:rsidR="00170255" w:rsidP="00EF1C4C" w:rsidRDefault="00170255" w14:paraId="5A37C674" w14:textId="271B8C87">
      <w:pPr>
        <w:tabs>
          <w:tab w:val="left" w:pos="1591"/>
        </w:tabs>
        <w:rPr>
          <w:lang w:val="se-NO"/>
        </w:rPr>
      </w:pPr>
    </w:p>
    <w:p w:rsidRPr="004E010B" w:rsidR="00EE4DA7" w:rsidP="00EE4DA7" w:rsidRDefault="00EE4DA7" w14:paraId="56E1F17F" w14:textId="45ABCACA">
      <w:pPr>
        <w:pStyle w:val="Datoer"/>
        <w:rPr>
          <w:lang w:val="se-NO"/>
        </w:rPr>
      </w:pPr>
    </w:p>
    <w:p w:rsidR="00EE4DA7" w:rsidP="00EE4DA7" w:rsidRDefault="00CD0219" w14:paraId="34FA7E69" w14:textId="423A344E">
      <w:pPr>
        <w:rPr>
          <w:lang w:val="se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827B47" wp14:editId="1A7EEB5C">
                <wp:simplePos x="0" y="0"/>
                <wp:positionH relativeFrom="column">
                  <wp:posOffset>-408940</wp:posOffset>
                </wp:positionH>
                <wp:positionV relativeFrom="paragraph">
                  <wp:posOffset>174625</wp:posOffset>
                </wp:positionV>
                <wp:extent cx="10993755" cy="5100955"/>
                <wp:effectExtent l="0" t="0" r="0" b="4445"/>
                <wp:wrapNone/>
                <wp:docPr id="36" name="Tekstbok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3755" cy="5100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0219" w:rsidP="00CD0219" w:rsidRDefault="00CD0219" w14:paraId="5EE5A986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</w:p>
                          <w:p w:rsidRPr="00CD0219" w:rsidR="00CD0219" w:rsidP="00CD0219" w:rsidRDefault="00CD0219" w14:paraId="2BA5626E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  <w:proofErr w:type="spellStart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>Bija</w:t>
                            </w:r>
                            <w:proofErr w:type="spellEnd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 xml:space="preserve"> gova ja </w:t>
                            </w:r>
                            <w:proofErr w:type="spellStart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>teavstta</w:t>
                            </w:r>
                            <w:proofErr w:type="spellEnd"/>
                          </w:p>
                          <w:p w:rsidRPr="00CD0219" w:rsidR="00CD0219" w:rsidP="00CD0219" w:rsidRDefault="00CD0219" w14:paraId="7C991D8C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Tekstboks 36" style="position:absolute;margin-left:-32.2pt;margin-top:13.75pt;width:865.65pt;height:401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" w14:anchorId="0E827B47">
                <v:textbox>
                  <w:txbxContent>
                    <w:p w:rsidR="00CD0219" w:rsidP="00CD0219" w:rsidRDefault="00CD0219" w14:paraId="5EE5A986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</w:p>
                    <w:p w:rsidRPr="00CD0219" w:rsidR="00CD0219" w:rsidP="00CD0219" w:rsidRDefault="00CD0219" w14:paraId="2BA5626E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  <w:proofErr w:type="spellStart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>Bija</w:t>
                      </w:r>
                      <w:proofErr w:type="spellEnd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 xml:space="preserve"> gova ja </w:t>
                      </w:r>
                      <w:proofErr w:type="spellStart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>teavstta</w:t>
                      </w:r>
                      <w:proofErr w:type="spellEnd"/>
                    </w:p>
                    <w:p w:rsidRPr="00CD0219" w:rsidR="00CD0219" w:rsidP="00CD0219" w:rsidRDefault="00CD0219" w14:paraId="7C991D8C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Pr="00750231" w:rsidR="00EE4DA7" w:rsidP="00EE4DA7" w:rsidRDefault="00EE4DA7" w14:paraId="08D063DB" w14:textId="3A1B3E85">
      <w:pPr>
        <w:pStyle w:val="Datoer"/>
      </w:pPr>
    </w:p>
    <w:p w:rsidR="00EE4DA7" w:rsidP="00EE4DA7" w:rsidRDefault="00EE4DA7" w14:paraId="3D9376A4" w14:textId="77777777">
      <w:pPr>
        <w:rPr>
          <w:lang w:val="se-NO"/>
        </w:rPr>
      </w:pPr>
    </w:p>
    <w:p w:rsidR="00EE4DA7" w:rsidP="00EE4DA7" w:rsidRDefault="00EE4DA7" w14:paraId="5D3B4040" w14:textId="77777777">
      <w:pPr>
        <w:rPr>
          <w:lang w:val="se-NO"/>
        </w:rPr>
      </w:pPr>
    </w:p>
    <w:p w:rsidR="00EE4DA7" w:rsidP="00EE4DA7" w:rsidRDefault="00EE4DA7" w14:paraId="451CCCD0" w14:textId="77777777">
      <w:pPr>
        <w:rPr>
          <w:lang w:val="se-NO"/>
        </w:rPr>
      </w:pPr>
    </w:p>
    <w:p w:rsidR="00EE4DA7" w:rsidP="00EE4DA7" w:rsidRDefault="00EE4DA7" w14:paraId="7CEA212C" w14:textId="77777777">
      <w:pPr>
        <w:rPr>
          <w:lang w:val="se-NO"/>
        </w:rPr>
      </w:pPr>
    </w:p>
    <w:p w:rsidR="00EE4DA7" w:rsidP="00EE4DA7" w:rsidRDefault="00EE4DA7" w14:paraId="3D079E7A" w14:textId="77777777">
      <w:pPr>
        <w:rPr>
          <w:lang w:val="se-NO"/>
        </w:rPr>
      </w:pPr>
    </w:p>
    <w:p w:rsidR="00EE4DA7" w:rsidP="00EE4DA7" w:rsidRDefault="00EE4DA7" w14:paraId="68579425" w14:textId="77777777">
      <w:pPr>
        <w:rPr>
          <w:lang w:val="se-NO"/>
        </w:rPr>
      </w:pPr>
    </w:p>
    <w:p w:rsidR="00EE4DA7" w:rsidP="00EE4DA7" w:rsidRDefault="00EE4DA7" w14:paraId="02DB49E1" w14:textId="77777777">
      <w:pPr>
        <w:rPr>
          <w:lang w:val="se-NO"/>
        </w:rPr>
      </w:pPr>
    </w:p>
    <w:p w:rsidR="00EE4DA7" w:rsidP="00EE4DA7" w:rsidRDefault="00EE4DA7" w14:paraId="31ADE893" w14:textId="77777777">
      <w:pPr>
        <w:rPr>
          <w:lang w:val="se-NO"/>
        </w:rPr>
      </w:pPr>
    </w:p>
    <w:p w:rsidR="00EE4DA7" w:rsidP="00EE4DA7" w:rsidRDefault="00EE4DA7" w14:paraId="77C00CD8" w14:textId="77777777">
      <w:pPr>
        <w:rPr>
          <w:lang w:val="se-NO"/>
        </w:rPr>
      </w:pPr>
    </w:p>
    <w:p w:rsidRPr="006F0D51" w:rsidR="00EE4DA7" w:rsidP="00EE4DA7" w:rsidRDefault="00EE4DA7" w14:paraId="1DB9A937" w14:textId="77777777"/>
    <w:p w:rsidR="00EE4DA7" w:rsidP="00EE4DA7" w:rsidRDefault="00EE4DA7" w14:paraId="769D6870" w14:textId="77777777">
      <w:pPr>
        <w:rPr>
          <w:lang w:val="se-NO"/>
        </w:rPr>
      </w:pPr>
    </w:p>
    <w:p w:rsidR="00EE4DA7" w:rsidP="00EE4DA7" w:rsidRDefault="00EE4DA7" w14:paraId="0FBC7924" w14:textId="77777777">
      <w:pPr>
        <w:rPr>
          <w:lang w:val="se-NO"/>
        </w:rPr>
      </w:pPr>
    </w:p>
    <w:p w:rsidR="00EE4DA7" w:rsidP="00EE4DA7" w:rsidRDefault="00EE4DA7" w14:paraId="4C8015A5" w14:textId="77777777">
      <w:pPr>
        <w:rPr>
          <w:lang w:val="se-NO"/>
        </w:rPr>
      </w:pPr>
    </w:p>
    <w:p w:rsidR="00EE4DA7" w:rsidP="00EE4DA7" w:rsidRDefault="00EE4DA7" w14:paraId="68CB444A" w14:textId="77777777">
      <w:pPr>
        <w:rPr>
          <w:lang w:val="se-NO"/>
        </w:rPr>
      </w:pPr>
    </w:p>
    <w:p w:rsidRPr="0082217B" w:rsidR="00EE4DA7" w:rsidP="00EE4DA7" w:rsidRDefault="00EE4DA7" w14:paraId="5907B38E" w14:textId="77777777"/>
    <w:p w:rsidRPr="0082217B" w:rsidR="00EE4DA7" w:rsidP="00EE4DA7" w:rsidRDefault="00EE4DA7" w14:paraId="17804546" w14:textId="77777777"/>
    <w:p w:rsidRPr="0082217B" w:rsidR="00EE4DA7" w:rsidP="00EE4DA7" w:rsidRDefault="00EE4DA7" w14:paraId="2EEE5D7B" w14:textId="77777777"/>
    <w:p w:rsidRPr="0082217B" w:rsidR="00EE4DA7" w:rsidP="00EE4DA7" w:rsidRDefault="00EE4DA7" w14:paraId="0985035D" w14:textId="77777777"/>
    <w:p w:rsidR="00EE4DA7" w:rsidP="00EE4DA7" w:rsidRDefault="00EE4DA7" w14:paraId="4EDECBCB" w14:textId="77777777"/>
    <w:p w:rsidR="00EE4DA7" w:rsidP="00EE4DA7" w:rsidRDefault="00EE4DA7" w14:paraId="543D0FC0" w14:textId="77777777"/>
    <w:p w:rsidR="00703120" w:rsidP="00EE4DA7" w:rsidRDefault="00703120" w14:paraId="2849D709" w14:textId="77777777"/>
    <w:p w:rsidR="00EE4DA7" w:rsidP="00EE4DA7" w:rsidRDefault="00EE4DA7" w14:paraId="620030BE" w14:textId="77777777"/>
    <w:p w:rsidR="00EE4DA7" w:rsidP="00EE4DA7" w:rsidRDefault="00EE4DA7" w14:paraId="3C5AC124" w14:textId="77777777"/>
    <w:p w:rsidR="00EE4DA7" w:rsidP="00EE4DA7" w:rsidRDefault="00EE4DA7" w14:paraId="00B04CF0" w14:textId="77777777"/>
    <w:p w:rsidR="00EE4DA7" w:rsidP="00EE4DA7" w:rsidRDefault="00EE4DA7" w14:paraId="187B7D42" w14:textId="77777777"/>
    <w:p w:rsidR="00EE4DA7" w:rsidP="00EE4DA7" w:rsidRDefault="00EE4DA7" w14:paraId="54810222" w14:textId="77777777"/>
    <w:p w:rsidR="00EE4DA7" w:rsidP="00EE4DA7" w:rsidRDefault="00EE4DA7" w14:paraId="743BB2EA" w14:textId="77777777"/>
    <w:p w:rsidR="00EE4DA7" w:rsidP="00EE4DA7" w:rsidRDefault="00EE4DA7" w14:paraId="314BA1E3" w14:textId="77777777"/>
    <w:p w:rsidR="00EE4DA7" w:rsidP="00EE4DA7" w:rsidRDefault="00EE4DA7" w14:paraId="3D8E4414" w14:textId="77777777"/>
    <w:p w:rsidR="00EE4DA7" w:rsidP="00EE4DA7" w:rsidRDefault="00EE4DA7" w14:paraId="15D6791A" w14:textId="77777777"/>
    <w:p w:rsidR="00EE4DA7" w:rsidP="00EE4DA7" w:rsidRDefault="00EE4DA7" w14:paraId="5FF09902" w14:textId="77777777"/>
    <w:p w:rsidR="00EE4DA7" w:rsidP="00EE4DA7" w:rsidRDefault="00EE4DA7" w14:paraId="2C2AD544" w14:textId="77777777"/>
    <w:p w:rsidR="00EE4DA7" w:rsidP="00EE4DA7" w:rsidRDefault="00EE4DA7" w14:paraId="02446EFE" w14:textId="1B614964"/>
    <w:p w:rsidR="00D85EAC" w:rsidP="00EE4DA7" w:rsidRDefault="00D85EAC" w14:paraId="7E494C8D" w14:textId="5D0ACB83"/>
    <w:p w:rsidR="0055751C" w:rsidP="00EE4DA7" w:rsidRDefault="0055751C" w14:paraId="53D6E01A" w14:textId="77777777"/>
    <w:p w:rsidR="0055751C" w:rsidP="00EE4DA7" w:rsidRDefault="0055751C" w14:paraId="2DC94483" w14:textId="77777777"/>
    <w:p w:rsidR="0055751C" w:rsidP="00EE4DA7" w:rsidRDefault="0055751C" w14:paraId="0B0AFE4F" w14:textId="77777777"/>
    <w:p w:rsidR="0055751C" w:rsidP="00EE4DA7" w:rsidRDefault="0055751C" w14:paraId="61E3688E" w14:textId="77777777"/>
    <w:p w:rsidR="0055751C" w:rsidP="00EE4DA7" w:rsidRDefault="0055751C" w14:paraId="5F30C718" w14:textId="77777777"/>
    <w:p w:rsidR="0055751C" w:rsidP="00EE4DA7" w:rsidRDefault="0055751C" w14:paraId="1E3E3A95" w14:textId="77777777"/>
    <w:p w:rsidR="0055751C" w:rsidP="00EE4DA7" w:rsidRDefault="0055751C" w14:paraId="23E4EF52" w14:textId="77777777"/>
    <w:p w:rsidR="00D85EAC" w:rsidP="00EE4DA7" w:rsidRDefault="00D85EAC" w14:paraId="022E3809" w14:textId="422863C5"/>
    <w:p w:rsidR="00D85EAC" w:rsidP="00EE4DA7" w:rsidRDefault="00D85EAC" w14:paraId="05ABD0FF" w14:textId="77777777"/>
    <w:sdt>
      <w:sdtPr>
        <w:rPr>
          <w:rStyle w:val="Overskrift1Tegn"/>
        </w:rPr>
        <w:tag w:val="Ođđajagimánnu/tsïengele/ådåjakmánno"/>
        <w:id w:val="2087493678"/>
        <w:placeholder>
          <w:docPart w:val="D37FF9E7CE1840418D32141DB955E469"/>
        </w:placeholder>
        <w15:color w:val="FFFFFF"/>
        <w:dropDownList>
          <w:listItem w:value="Velg et element."/>
          <w:listItem w:displayText="Golggotmánnu" w:value="Golggotmánnu"/>
        </w:dropDownList>
      </w:sdtPr>
      <w:sdtEndPr>
        <w:rPr>
          <w:rStyle w:val="Standardskriftforavsnitt"/>
        </w:rPr>
      </w:sdtEndPr>
      <w:sdtContent>
        <w:p w:rsidRPr="000029E4" w:rsidR="00EE4DA7" w:rsidP="00EE4DA7" w:rsidRDefault="00085E66" w14:paraId="1662BF39" w14:textId="530529E7">
          <w:pPr>
            <w:pStyle w:val="Overskrift1"/>
          </w:pPr>
          <w:r>
            <w:rPr>
              <w:rStyle w:val="Overskrift1Tegn"/>
            </w:rPr>
            <w:t>Golggotmánnu</w:t>
          </w:r>
        </w:p>
      </w:sdtContent>
    </w:sdt>
    <w:tbl>
      <w:tblPr>
        <w:tblStyle w:val="Rutenettabell1lysuthevingsfarge4"/>
        <w:tblpPr w:leftFromText="141" w:rightFromText="141" w:vertAnchor="text" w:horzAnchor="margin" w:tblpY="-18"/>
        <w:tblW w:w="15863" w:type="dxa"/>
        <w:tblLook w:val="0420" w:firstRow="1" w:lastRow="0" w:firstColumn="0" w:lastColumn="0" w:noHBand="0" w:noVBand="1"/>
        <w:tblCaption w:val="Oppsettstabell"/>
      </w:tblPr>
      <w:tblGrid>
        <w:gridCol w:w="2268"/>
        <w:gridCol w:w="2268"/>
        <w:gridCol w:w="2255"/>
        <w:gridCol w:w="2268"/>
        <w:gridCol w:w="2268"/>
        <w:gridCol w:w="2268"/>
        <w:gridCol w:w="2268"/>
      </w:tblGrid>
      <w:tr w:rsidRPr="002C4A01" w:rsidR="00DE7479" w:rsidTr="00841285" w14:paraId="4E6C128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tcW w:w="2268" w:type="dxa"/>
            <w:shd w:val="clear" w:color="auto" w:fill="D3E5F6" w:themeFill="accent3" w:themeFillTint="33"/>
          </w:tcPr>
          <w:p w:rsidR="00DE7479" w:rsidP="00DE7479" w:rsidRDefault="00DE7479" w14:paraId="20178032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33390251"/>
              <w:placeholder>
                <w:docPart w:val="68F927602B494A1A86BB80AE1E76D7B7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409DCD10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Mánnodat</w:t>
                </w:r>
              </w:p>
            </w:sdtContent>
          </w:sdt>
          <w:sdt>
            <w:sdtPr>
              <w:rPr>
                <w:rStyle w:val="DagerTegn"/>
                <w:sz w:val="36"/>
                <w:szCs w:val="36"/>
              </w:rPr>
              <w:tag w:val="Duorastat"/>
              <w:id w:val="-750111673"/>
              <w:placeholder>
                <w:docPart w:val="B1F4CB7FCA454D018176014ADB899D2A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DE7479" w:rsidP="00DE7479" w:rsidRDefault="00DE7479" w14:paraId="59F89AD1" w14:textId="00D0C2EC">
                <w:pPr>
                  <w:pStyle w:val="Dager"/>
                  <w:framePr w:hSpace="0" w:wrap="auto" w:hAnchor="text" w:vAnchor="margin" w:yAlign="inline"/>
                </w:pPr>
                <w:r w:rsidRPr="00DE7479">
                  <w:rPr>
                    <w:rStyle w:val="DagerTegn"/>
                    <w:sz w:val="36"/>
                    <w:szCs w:val="36"/>
                  </w:rPr>
                  <w:t>Vuossárga</w:t>
                </w:r>
              </w:p>
            </w:sdtContent>
          </w:sdt>
        </w:tc>
        <w:tc>
          <w:tcPr>
            <w:tcW w:w="2268" w:type="dxa"/>
            <w:shd w:val="clear" w:color="auto" w:fill="DFEBF5" w:themeFill="accent2" w:themeFillTint="33"/>
          </w:tcPr>
          <w:p w:rsidRPr="00DE7479" w:rsidR="00DE7479" w:rsidP="00DE7479" w:rsidRDefault="00DE7479" w14:paraId="46A66B64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isdat"/>
              <w:id w:val="-422578073"/>
              <w:placeholder>
                <w:docPart w:val="60D6651922684BF5A4A30D3991A55591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Pr="00DE7479" w:rsidR="00DE7479" w:rsidP="00DE7479" w:rsidRDefault="00DE7479" w14:paraId="7972AE7F" w14:textId="77777777">
                <w:pPr>
                  <w:pStyle w:val="Dager"/>
                  <w:framePr w:hSpace="0" w:wrap="auto" w:hAnchor="text" w:vAnchor="margin" w:yAlign="inline"/>
                  <w:rPr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Disdat</w:t>
                </w:r>
              </w:p>
            </w:sdtContent>
          </w:sdt>
          <w:sdt>
            <w:sdtPr>
              <w:rPr>
                <w:rStyle w:val="DagerTegn"/>
                <w:sz w:val="36"/>
                <w:szCs w:val="36"/>
              </w:rPr>
              <w:tag w:val="disdat"/>
              <w:id w:val="-290598638"/>
              <w:placeholder>
                <w:docPart w:val="FE53D5B7910444E385B930B826143E8C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Pr="009470D9" w:rsidR="00DE7479" w:rsidP="00DE7479" w:rsidRDefault="00DE7479" w14:paraId="09F78CE5" w14:textId="3F9D2FCE">
                <w:pPr>
                  <w:pStyle w:val="Dager"/>
                  <w:framePr w:hSpace="0" w:wrap="auto" w:hAnchor="text" w:vAnchor="margin" w:yAlign="inline"/>
                  <w:jc w:val="left"/>
                </w:pPr>
                <w:r>
                  <w:rPr>
                    <w:rStyle w:val="DagerTegn"/>
                    <w:sz w:val="36"/>
                    <w:szCs w:val="36"/>
                  </w:rPr>
                  <w:t>Maŋŋebárga</w:t>
                </w:r>
              </w:p>
            </w:sdtContent>
          </w:sdt>
        </w:tc>
        <w:tc>
          <w:tcPr>
            <w:tcW w:w="2255" w:type="dxa"/>
            <w:shd w:val="clear" w:color="auto" w:fill="BCD9DE" w:themeFill="accent5" w:themeFillTint="66"/>
          </w:tcPr>
          <w:p w:rsidRPr="00DE7479" w:rsidR="00DE7479" w:rsidP="00DE7479" w:rsidRDefault="00DE7479" w14:paraId="1B1F574A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Gaskavahkku"/>
              <w:id w:val="110712678"/>
              <w:placeholder>
                <w:docPart w:val="FFA2B65B37A44703A2A3E125411D1466"/>
              </w:placeholder>
              <w:dropDownList>
                <w:listItem w:value="Velg et element."/>
                <w:listItem w:displayText="Gaskavahkku" w:value="Gaskavahkku"/>
                <w:listItem w:displayText="Gaskevåhkoe" w:value="Gaskevåhkoe"/>
                <w:listItem w:displayText="Gasskavahkko" w:value="Gasskavahkko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1C647B8A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Gaskavahkku</w:t>
                </w:r>
              </w:p>
            </w:sdtContent>
          </w:sdt>
          <w:p w:rsidRPr="009470D9" w:rsidR="00DE7479" w:rsidP="00DE7479" w:rsidRDefault="00DE7479" w14:paraId="548F3816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tcW w:w="2268" w:type="dxa"/>
            <w:shd w:val="clear" w:color="auto" w:fill="DDECEE" w:themeFill="accent5" w:themeFillTint="33"/>
          </w:tcPr>
          <w:p w:rsidRPr="00DE7479" w:rsidR="00DE7479" w:rsidP="00DE7479" w:rsidRDefault="00DE7479" w14:paraId="4CC8BBD2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805206642"/>
              <w:placeholder>
                <w:docPart w:val="B16BB3AA79D24B1C9A0C53AD938125D7"/>
              </w:placeholder>
              <w:dropDownList>
                <w:listItem w:displayText="Duorastat" w:value="Duorastat"/>
                <w:listItem w:displayText="Duarsta" w:value="Duarsta"/>
                <w:listItem w:displayText="Duorastahka" w:value="Duorastahka"/>
                <w:listItem w:value="Velg et element."/>
                <w:listItem w:displayText=" " w:value=" "/>
              </w:dropDownList>
            </w:sdtPr>
            <w:sdtEndPr>
              <w:rPr>
                <w:rStyle w:val="Standardskriftforavsnitt"/>
                <w:noProof/>
              </w:rPr>
            </w:sdtEndPr>
            <w:sdtContent>
              <w:p w:rsidRPr="00DE7479" w:rsidR="00DE7479" w:rsidP="00DE7479" w:rsidRDefault="00DE7479" w14:paraId="4BDA3D15" w14:textId="77777777">
                <w:pPr>
                  <w:pStyle w:val="Dager"/>
                  <w:framePr w:hSpace="0" w:wrap="auto" w:hAnchor="text" w:vAnchor="margin" w:yAlign="inline"/>
                  <w:rPr>
                    <w:noProof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Duorastat</w:t>
                </w:r>
              </w:p>
            </w:sdtContent>
          </w:sdt>
          <w:p w:rsidRPr="009470D9" w:rsidR="00DE7479" w:rsidP="00DE7479" w:rsidRDefault="00DE7479" w14:paraId="1B56F5E8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tcW w:w="2268" w:type="dxa"/>
            <w:shd w:val="clear" w:color="auto" w:fill="EBE8EC" w:themeFill="accent6" w:themeFillTint="33"/>
          </w:tcPr>
          <w:p w:rsidRPr="00DE7479" w:rsidR="00DE7479" w:rsidP="00DE7479" w:rsidRDefault="00DE7479" w14:paraId="16DDD498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Bearjadat"/>
              <w:id w:val="-1263757677"/>
              <w:placeholder>
                <w:docPart w:val="F172D32207EC4E6B82EAB68F7EDA032A"/>
              </w:placeholder>
              <w:dropDownList>
                <w:listItem w:value="Velg et element."/>
                <w:listItem w:displayText="Bearjadat" w:value="Bearjadat"/>
                <w:listItem w:displayText="Bearjadahke" w:value="Bearjadahke"/>
                <w:listItem w:displayText="Bierjjedahka" w:value="Bierjje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5731825D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Bearjadat</w:t>
                </w:r>
              </w:p>
            </w:sdtContent>
          </w:sdt>
          <w:p w:rsidRPr="009470D9" w:rsidR="00DE7479" w:rsidP="00DE7479" w:rsidRDefault="00DE7479" w14:paraId="4E1348FA" w14:textId="77777777">
            <w:pPr>
              <w:pStyle w:val="Dager"/>
              <w:framePr w:hSpace="0" w:wrap="auto" w:hAnchor="text" w:vAnchor="margin" w:yAlign="inline"/>
              <w:rPr>
                <w:noProof/>
              </w:rPr>
            </w:pPr>
          </w:p>
        </w:tc>
        <w:tc>
          <w:tcPr>
            <w:tcW w:w="2268" w:type="dxa"/>
            <w:shd w:val="clear" w:color="auto" w:fill="D7D2D9" w:themeFill="accent6" w:themeFillTint="66"/>
          </w:tcPr>
          <w:p w:rsidRPr="00DE7479" w:rsidR="00DE7479" w:rsidP="00DE7479" w:rsidRDefault="00DE7479" w14:paraId="0E523917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Lávvordat"/>
              <w:id w:val="-604490850"/>
              <w:placeholder>
                <w:docPart w:val="7E15FD81DD834B95B7D097CAB650A30E"/>
              </w:placeholder>
              <w:dropDownList>
                <w:listItem w:value="Velg et element."/>
                <w:listItem w:displayText="Lávvordat" w:value="Lávvordat"/>
                <w:listItem w:displayText="Laavvadahke" w:value="Laavvadahke"/>
                <w:listItem w:displayText="Lávvodahka" w:value="Lávv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0364E972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Lávvordat</w:t>
                </w:r>
              </w:p>
            </w:sdtContent>
          </w:sdt>
          <w:p w:rsidRPr="009470D9" w:rsidR="00DE7479" w:rsidP="00DE7479" w:rsidRDefault="00DE7479" w14:paraId="3C8CD1E8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tcW w:w="2268" w:type="dxa"/>
            <w:shd w:val="clear" w:color="auto" w:fill="C4BCC6" w:themeFill="accent6" w:themeFillTint="99"/>
          </w:tcPr>
          <w:p w:rsidRPr="00DE7479" w:rsidR="00DE7479" w:rsidP="00DE7479" w:rsidRDefault="00DE7479" w14:paraId="1FF0D52B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Sotnabeaivi"/>
              <w:id w:val="-2089687757"/>
              <w:placeholder>
                <w:docPart w:val="A2255EAE7076483DB857E05F837E9027"/>
              </w:placeholder>
              <w:dropDownList>
                <w:listItem w:value="Velg et element."/>
                <w:listItem w:displayText="Sotnabeaivi" w:value="Sotnabeaivi"/>
                <w:listItem w:displayText="Aejlege" w:value="Aejlege"/>
                <w:listItem w:displayText="Ájllek" w:value="Ájllek"/>
                <w:listItem w:displayText="Sådnåbiejvve" w:value="Sådnåbiejvve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752E93E1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Sotnabeaivi</w:t>
                </w:r>
              </w:p>
            </w:sdtContent>
          </w:sdt>
          <w:p w:rsidRPr="009470D9" w:rsidR="00DE7479" w:rsidP="00DE7479" w:rsidRDefault="00DE7479" w14:paraId="0E7F8DB5" w14:textId="77777777">
            <w:pPr>
              <w:pStyle w:val="Dager"/>
              <w:framePr w:hSpace="0" w:wrap="auto" w:hAnchor="text" w:vAnchor="margin" w:yAlign="inline"/>
            </w:pPr>
          </w:p>
        </w:tc>
      </w:tr>
      <w:tr w:rsidRPr="002C4A01" w:rsidR="00EE4DA7" w:rsidTr="00841285" w14:paraId="25C37D58" w14:textId="77777777">
        <w:trPr>
          <w:trHeight w:val="1531"/>
        </w:trPr>
        <w:tc>
          <w:tcPr>
            <w:tcW w:w="2268" w:type="dxa"/>
          </w:tcPr>
          <w:p w:rsidRPr="002C4A01" w:rsidR="00EE4DA7" w:rsidP="00841285" w:rsidRDefault="00EE4DA7" w14:paraId="230F7A3F" w14:textId="77777777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"mandag" 1 ""</w:instrText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tcW w:w="2268" w:type="dxa"/>
          </w:tcPr>
          <w:p w:rsidRPr="002C4A01" w:rsidR="00EE4DA7" w:rsidP="00841285" w:rsidRDefault="00EE4DA7" w14:paraId="23D17504" w14:textId="77777777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"tirsdag" 1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&lt;&gt; 0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=A2+1 </w:instrText>
            </w:r>
            <w:r w:rsidRPr="002C4A01">
              <w:rPr>
                <w:noProof/>
                <w:lang w:bidi="nb-NO"/>
              </w:rPr>
              <w:fldChar w:fldCharType="separate"/>
            </w:r>
            <w:r w:rsidRPr="002C4A01">
              <w:rPr>
                <w:noProof/>
                <w:lang w:bidi="nb-NO"/>
              </w:rPr>
              <w:instrText>2020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"" 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tcW w:w="2255" w:type="dxa"/>
          </w:tcPr>
          <w:p w:rsidRPr="002C4A01" w:rsidR="00EE4DA7" w:rsidP="00841285" w:rsidRDefault="00EE4DA7" w14:paraId="3582E1C9" w14:textId="29C5B0C4">
            <w:pPr>
              <w:pStyle w:val="Datoer"/>
              <w:rPr>
                <w:noProof/>
              </w:rPr>
            </w:pPr>
          </w:p>
        </w:tc>
        <w:tc>
          <w:tcPr>
            <w:tcW w:w="2268" w:type="dxa"/>
          </w:tcPr>
          <w:p w:rsidRPr="002C4A01" w:rsidR="00EE4DA7" w:rsidP="00841285" w:rsidRDefault="003876E9" w14:paraId="791CB2DC" w14:textId="4873512D">
            <w:pPr>
              <w:pStyle w:val="Datoer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2268" w:type="dxa"/>
          </w:tcPr>
          <w:p w:rsidR="00EE4DA7" w:rsidP="00841285" w:rsidRDefault="003876E9" w14:paraId="3B84D94B" w14:textId="77777777">
            <w:pPr>
              <w:pStyle w:val="Datoer"/>
              <w:rPr>
                <w:noProof/>
              </w:rPr>
            </w:pPr>
            <w:r>
              <w:rPr>
                <w:noProof/>
              </w:rPr>
              <w:t>2</w:t>
            </w:r>
          </w:p>
          <w:p w:rsidRPr="002C4A01" w:rsidR="00912B1E" w:rsidP="00841285" w:rsidRDefault="00912B1E" w14:paraId="5D068FC4" w14:textId="7290F0E1">
            <w:pPr>
              <w:pStyle w:val="Datoer"/>
              <w:rPr>
                <w:noProof/>
              </w:rPr>
            </w:pPr>
            <w:r w:rsidRPr="00FE719C">
              <w:rPr>
                <w:rFonts w:ascii="Calibri Light" w:hAnsi="Calibri Light" w:cs="Calibri Light"/>
                <w:noProof/>
                <w:sz w:val="18"/>
              </w:rPr>
              <w:t>Lappekodisillen 1751</w:t>
            </w:r>
          </w:p>
        </w:tc>
        <w:tc>
          <w:tcPr>
            <w:tcW w:w="2268" w:type="dxa"/>
          </w:tcPr>
          <w:p w:rsidRPr="00FD227F" w:rsidR="00EE4DA7" w:rsidP="003F7F4B" w:rsidRDefault="003876E9" w14:paraId="40A40DD3" w14:textId="77E86AB9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3</w:t>
            </w:r>
            <w:r w:rsidR="00A06F2E">
              <w:rPr>
                <w:noProof/>
                <w:lang w:eastAsia="nb-NO"/>
              </w:rPr>
              <w:t xml:space="preserve"> </w:t>
            </w:r>
            <w:r w:rsidR="00A06F2E"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2161FBC1" wp14:editId="4703CD51">
                      <wp:extent cx="86360" cy="86360"/>
                      <wp:effectExtent l="0" t="0" r="8890" b="8890"/>
                      <wp:docPr id="5012" name="Shape 4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53166" y="114072"/>
                                    </a:moveTo>
                                    <a:cubicBezTo>
                                      <a:pt x="26277" y="110705"/>
                                      <a:pt x="5455" y="87805"/>
                                      <a:pt x="5455" y="60000"/>
                                    </a:cubicBezTo>
                                    <a:cubicBezTo>
                                      <a:pt x="5455" y="32194"/>
                                      <a:pt x="26277" y="9294"/>
                                      <a:pt x="53166" y="5927"/>
                                    </a:cubicBezTo>
                                    <a:cubicBezTo>
                                      <a:pt x="40455" y="20350"/>
                                      <a:pt x="32727" y="39266"/>
                                      <a:pt x="32727" y="60000"/>
                                    </a:cubicBezTo>
                                    <a:cubicBezTo>
                                      <a:pt x="32727" y="80733"/>
                                      <a:pt x="40455" y="99650"/>
                                      <a:pt x="53166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6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6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shape id="Shape 4949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53166,114072c26277,110705,5455,87805,5455,60000,5455,32194,26277,9294,53166,5927,40455,20350,32727,39266,32727,60000v,20733,7728,39650,20439,54072m60000,c26866,,,26861,,60000v,33138,26866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" w14:anchorId="2AFC2D3C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Pr="00FD227F" w:rsidR="00EE4DA7" w:rsidP="00841285" w:rsidRDefault="00BD4B8A" w14:paraId="70B33349" w14:textId="7D5038AD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</w:rPr>
              <w:t>4</w:t>
            </w:r>
            <w:r w:rsidRPr="00B61FA6" w:rsidR="00EE4DA7">
              <w:rPr>
                <w:noProof/>
                <w:color w:val="FF0000"/>
              </w:rPr>
              <w:t xml:space="preserve"> </w:t>
            </w:r>
          </w:p>
        </w:tc>
      </w:tr>
      <w:tr w:rsidRPr="00CC6B37" w:rsidR="00EE4DA7" w:rsidTr="00841285" w14:paraId="47A28FD6" w14:textId="77777777">
        <w:trPr>
          <w:trHeight w:val="1531"/>
        </w:trPr>
        <w:tc>
          <w:tcPr>
            <w:tcW w:w="2268" w:type="dxa"/>
          </w:tcPr>
          <w:p w:rsidRPr="00B87096" w:rsidR="00EE4DA7" w:rsidP="00841285" w:rsidRDefault="003876E9" w14:paraId="57AC5C54" w14:textId="1BE29E08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eastAsia="nb-NO"/>
              </w:rPr>
              <w:t>5</w:t>
            </w:r>
          </w:p>
        </w:tc>
        <w:tc>
          <w:tcPr>
            <w:tcW w:w="2268" w:type="dxa"/>
          </w:tcPr>
          <w:p w:rsidRPr="00B87096" w:rsidR="00EE4DA7" w:rsidP="00841285" w:rsidRDefault="003876E9" w14:paraId="0A5EE7AC" w14:textId="4B6E13B2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6</w:t>
            </w:r>
            <w:r w:rsidR="00562696">
              <w:rPr>
                <w:noProof/>
                <w:lang w:val="se-NO" w:bidi="nb-NO"/>
              </w:rPr>
              <w:t xml:space="preserve"> </w:t>
            </w:r>
          </w:p>
        </w:tc>
        <w:tc>
          <w:tcPr>
            <w:tcW w:w="2255" w:type="dxa"/>
          </w:tcPr>
          <w:p w:rsidR="00EE4DA7" w:rsidP="00841285" w:rsidRDefault="003876E9" w14:paraId="75EA6D33" w14:textId="7FE0C192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7</w:t>
            </w:r>
          </w:p>
          <w:p w:rsidRPr="00B87096" w:rsidR="00EE4DA7" w:rsidP="00841285" w:rsidRDefault="00EE4DA7" w14:paraId="6C2DDAB5" w14:textId="21316394">
            <w:pPr>
              <w:pStyle w:val="merkedager"/>
              <w:framePr w:hSpace="0" w:wrap="auto" w:hAnchor="text" w:vAnchor="margin" w:yAlign="inline"/>
            </w:pPr>
          </w:p>
        </w:tc>
        <w:tc>
          <w:tcPr>
            <w:tcW w:w="2268" w:type="dxa"/>
          </w:tcPr>
          <w:p w:rsidRPr="00D92B6E" w:rsidR="00EB6AB0" w:rsidP="003876E9" w:rsidRDefault="003876E9" w14:paraId="1A9D0187" w14:textId="0F9FC214">
            <w:pPr>
              <w:pStyle w:val="Datoer"/>
              <w:rPr>
                <w:lang w:val="se-NO"/>
              </w:rPr>
            </w:pPr>
            <w:r>
              <w:rPr>
                <w:noProof/>
                <w:lang w:val="se-NO" w:bidi="nb-NO"/>
              </w:rPr>
              <w:t>8</w:t>
            </w:r>
            <w:r w:rsidR="00EB6AB0">
              <w:rPr>
                <w:noProof/>
                <w:lang w:val="se-NO" w:bidi="nb-NO"/>
              </w:rPr>
              <w:t xml:space="preserve"> </w:t>
            </w:r>
          </w:p>
          <w:p w:rsidRPr="00EB6AB0" w:rsidR="00EB6AB0" w:rsidP="00841285" w:rsidRDefault="00EB6AB0" w14:paraId="6CA97215" w14:textId="77777777">
            <w:pPr>
              <w:pStyle w:val="Datoer"/>
              <w:rPr>
                <w:noProof/>
                <w:sz w:val="18"/>
                <w:lang w:val="se-NO" w:bidi="nb-NO"/>
              </w:rPr>
            </w:pPr>
          </w:p>
          <w:p w:rsidRPr="00EB6AB0" w:rsidR="00EB6AB0" w:rsidP="00841285" w:rsidRDefault="00EB6AB0" w14:paraId="362C4046" w14:textId="148FD57C">
            <w:pPr>
              <w:pStyle w:val="Datoer"/>
              <w:rPr>
                <w:noProof/>
                <w:sz w:val="18"/>
                <w:lang w:val="se-NO"/>
              </w:rPr>
            </w:pPr>
          </w:p>
        </w:tc>
        <w:tc>
          <w:tcPr>
            <w:tcW w:w="2268" w:type="dxa"/>
          </w:tcPr>
          <w:p w:rsidR="003876E9" w:rsidP="003876E9" w:rsidRDefault="003876E9" w14:paraId="7A671DD3" w14:textId="37237B85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eastAsia="nb-NO"/>
              </w:rPr>
              <w:t>9</w:t>
            </w:r>
            <w:r w:rsidRPr="003876E9" w:rsidR="000717BF">
              <w:rPr>
                <w:noProof/>
                <w:lang w:val="se-NO" w:eastAsia="nb-NO"/>
              </w:rPr>
              <w:t xml:space="preserve"> </w:t>
            </w:r>
            <w:r w:rsidRPr="00C24FEB">
              <w:rPr>
                <w:noProof/>
              </w:rPr>
              <w:drawing>
                <wp:inline distT="0" distB="0" distL="0" distR="0" wp14:anchorId="0E8AF8AB" wp14:editId="04726AB4">
                  <wp:extent cx="256238" cy="193730"/>
                  <wp:effectExtent l="0" t="0" r="0" b="0"/>
                  <wp:docPr id="53" name="Bild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56238" cy="19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rStyle w:val="merkedagerTegn"/>
                <w:lang w:val="se-NO"/>
              </w:rPr>
              <w:tag w:val="BLANK"/>
              <w:id w:val="-1533329850"/>
              <w:placeholder>
                <w:docPart w:val="80A240B143F54F20B7B0FBBD7B73EBA8"/>
              </w:placeholder>
              <w:dropDownList>
                <w:listItem w:value="Velg et element."/>
                <w:listItem w:displayText="Norgga Sámediggi vuođđuduvvui dán beaivvi 1989" w:value="Norgga Sámediggi vuođđuduvvui dán beaivvi 1989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Pr="00D92B6E" w:rsidR="003876E9" w:rsidP="003876E9" w:rsidRDefault="003876E9" w14:paraId="60F01499" w14:textId="77777777">
                <w:pPr>
                  <w:pStyle w:val="merkedager"/>
                  <w:framePr w:hSpace="0" w:wrap="auto" w:hAnchor="text" w:vAnchor="margin" w:yAlign="inline"/>
                  <w:rPr>
                    <w:lang w:val="se-NO"/>
                  </w:rPr>
                </w:pPr>
                <w:r w:rsidRPr="00D92B6E">
                  <w:rPr>
                    <w:rStyle w:val="merkedagerTegn"/>
                    <w:lang w:val="se-NO"/>
                  </w:rPr>
                  <w:t>Norgga Sámediggi vuođđuduvvui dán beaivvi 1989</w:t>
                </w:r>
              </w:p>
            </w:sdtContent>
          </w:sdt>
          <w:p w:rsidRPr="003876E9" w:rsidR="00EE4DA7" w:rsidP="00841285" w:rsidRDefault="00EE4DA7" w14:paraId="5AAA9445" w14:textId="75530F9D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8" w:type="dxa"/>
          </w:tcPr>
          <w:p w:rsidRPr="00B87096" w:rsidR="00EE4DA7" w:rsidP="00841285" w:rsidRDefault="00EB6AB0" w14:paraId="5D0708E9" w14:textId="212C4A09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</w:t>
            </w:r>
            <w:r w:rsidR="003876E9">
              <w:rPr>
                <w:noProof/>
                <w:lang w:val="se-NO" w:bidi="nb-NO"/>
              </w:rPr>
              <w:t>0</w:t>
            </w:r>
            <w:r w:rsidR="00A06F2E">
              <w:rPr>
                <w:noProof/>
                <w:lang w:eastAsia="nb-NO"/>
              </w:rPr>
              <w:t xml:space="preserve"> </w:t>
            </w:r>
            <w:r w:rsidR="00A06F2E"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395940B8" wp14:editId="30149887">
                      <wp:extent cx="86360" cy="86360"/>
                      <wp:effectExtent l="0" t="0" r="8890" b="8890"/>
                      <wp:docPr id="5009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black [3213]" stroked="f" w14:anchorId="3FA315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268" w:type="dxa"/>
          </w:tcPr>
          <w:p w:rsidRPr="00D92B6E" w:rsidR="00EE4DA7" w:rsidP="00841285" w:rsidRDefault="00EB6AB0" w14:paraId="7B5F7E9E" w14:textId="2F1F2271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color w:val="FF0000"/>
                <w:lang w:val="se-NO" w:bidi="nb-NO"/>
              </w:rPr>
              <w:t>1</w:t>
            </w:r>
            <w:r w:rsidR="00BD4B8A">
              <w:rPr>
                <w:noProof/>
                <w:color w:val="FF0000"/>
                <w:lang w:val="se-NO" w:bidi="nb-NO"/>
              </w:rPr>
              <w:t>1</w:t>
            </w:r>
            <w:r w:rsidR="00524B9B">
              <w:rPr>
                <w:noProof/>
                <w:lang w:val="se-NO" w:bidi="nb-NO"/>
              </w:rPr>
              <w:t xml:space="preserve"> </w:t>
            </w:r>
          </w:p>
          <w:p w:rsidRPr="00FD227F" w:rsidR="00980560" w:rsidP="00527081" w:rsidRDefault="00980560" w14:paraId="71EDB76C" w14:textId="1987DA66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</w:tr>
      <w:tr w:rsidRPr="002C4A01" w:rsidR="00EE4DA7" w:rsidTr="00841285" w14:paraId="4343CAB5" w14:textId="77777777">
        <w:trPr>
          <w:trHeight w:val="1531"/>
        </w:trPr>
        <w:tc>
          <w:tcPr>
            <w:tcW w:w="2268" w:type="dxa"/>
          </w:tcPr>
          <w:p w:rsidR="00EE4DA7" w:rsidP="00841285" w:rsidRDefault="00EB6AB0" w14:paraId="36315DA5" w14:textId="56749A51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1</w:t>
            </w:r>
            <w:r w:rsidR="003876E9">
              <w:rPr>
                <w:noProof/>
                <w:lang w:val="se-NO" w:bidi="nb-NO"/>
              </w:rPr>
              <w:t>2</w:t>
            </w:r>
            <w:r w:rsidR="00562696">
              <w:rPr>
                <w:noProof/>
                <w:lang w:val="se-NO" w:bidi="nb-NO"/>
              </w:rPr>
              <w:t xml:space="preserve"> </w:t>
            </w:r>
          </w:p>
          <w:p w:rsidRPr="00B87096" w:rsidR="00527081" w:rsidP="00EB6AB0" w:rsidRDefault="00527081" w14:paraId="4274EA45" w14:textId="38628266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68" w:type="dxa"/>
          </w:tcPr>
          <w:p w:rsidRPr="00B87096" w:rsidR="00EE4DA7" w:rsidP="00841285" w:rsidRDefault="003876E9" w14:paraId="1A4C37A1" w14:textId="2F2F4667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13</w:t>
            </w:r>
          </w:p>
        </w:tc>
        <w:tc>
          <w:tcPr>
            <w:tcW w:w="2255" w:type="dxa"/>
          </w:tcPr>
          <w:p w:rsidRPr="00B87096" w:rsidR="00EE4DA7" w:rsidP="00841285" w:rsidRDefault="003876E9" w14:paraId="78FED7CD" w14:textId="238C7306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14</w:t>
            </w:r>
          </w:p>
        </w:tc>
        <w:tc>
          <w:tcPr>
            <w:tcW w:w="2268" w:type="dxa"/>
          </w:tcPr>
          <w:p w:rsidRPr="00B87096" w:rsidR="00EE4DA7" w:rsidP="00841285" w:rsidRDefault="003876E9" w14:paraId="63A9DC24" w14:textId="38EE9260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15</w:t>
            </w:r>
          </w:p>
        </w:tc>
        <w:tc>
          <w:tcPr>
            <w:tcW w:w="2268" w:type="dxa"/>
          </w:tcPr>
          <w:p w:rsidRPr="00B87096" w:rsidR="00EE4DA7" w:rsidP="00841285" w:rsidRDefault="003876E9" w14:paraId="066F36E9" w14:textId="4B2DCF7F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16</w:t>
            </w:r>
          </w:p>
        </w:tc>
        <w:tc>
          <w:tcPr>
            <w:tcW w:w="2268" w:type="dxa"/>
          </w:tcPr>
          <w:p w:rsidRPr="00B87096" w:rsidR="00EE4DA7" w:rsidP="00841285" w:rsidRDefault="003876E9" w14:paraId="739A3659" w14:textId="4EE10DE1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17</w:t>
            </w:r>
          </w:p>
        </w:tc>
        <w:tc>
          <w:tcPr>
            <w:tcW w:w="2268" w:type="dxa"/>
          </w:tcPr>
          <w:p w:rsidRPr="00FD227F" w:rsidR="00EE4DA7" w:rsidP="00841285" w:rsidRDefault="003F7F4B" w14:paraId="7E23ECE3" w14:textId="60603B77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/>
              </w:rPr>
              <w:t>1</w:t>
            </w:r>
            <w:r w:rsidR="00BD4B8A">
              <w:rPr>
                <w:noProof/>
                <w:color w:val="FF0000"/>
                <w:lang w:val="se-NO"/>
              </w:rPr>
              <w:t>8</w:t>
            </w:r>
            <w:r w:rsidR="007F0A69">
              <w:rPr>
                <w:noProof/>
                <w:color w:val="FF0000"/>
                <w:lang w:val="se-NO"/>
              </w:rPr>
              <w:t xml:space="preserve"> </w:t>
            </w:r>
            <w:r w:rsidRPr="00162A27" w:rsidR="007F0A69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66D62137" wp14:editId="3FC524C8">
                      <wp:extent cx="86360" cy="86360"/>
                      <wp:effectExtent l="0" t="0" r="8890" b="8890"/>
                      <wp:docPr id="5010" name="Shape 4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66833" y="114072"/>
                                    </a:moveTo>
                                    <a:cubicBezTo>
                                      <a:pt x="79544" y="99650"/>
                                      <a:pt x="87272" y="80733"/>
                                      <a:pt x="87272" y="60000"/>
                                    </a:cubicBezTo>
                                    <a:cubicBezTo>
                                      <a:pt x="87272" y="39266"/>
                                      <a:pt x="79544" y="20350"/>
                                      <a:pt x="66833" y="5927"/>
                                    </a:cubicBezTo>
                                    <a:cubicBezTo>
                                      <a:pt x="93722" y="9294"/>
                                      <a:pt x="114544" y="32194"/>
                                      <a:pt x="114544" y="60000"/>
                                    </a:cubicBezTo>
                                    <a:cubicBezTo>
                                      <a:pt x="114544" y="87805"/>
                                      <a:pt x="93722" y="110705"/>
                                      <a:pt x="66833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1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1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F0A69" w:rsidP="007F0A69" w:rsidRDefault="007F0A69" w14:paraId="3F70AB16" w14:textId="77777777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>
                  <w:pict>
                    <v:shape id="_x0000_s1039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fillcolor="black [3213]" stroked="f" o:spt="100" adj="-11796480,,5400" path="m66833,114072c79544,99650,87272,80733,87272,60000,87272,39266,79544,20350,66833,5927v26889,3367,47711,26267,47711,54073c114544,87805,93722,110705,66833,114072m60000,c26861,,,26861,,60000v,33138,26861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" w14:anchorId="66D62137">
                      <v:stroke joinstyle="miter"/>
                      <v:formulas/>
                      <v:path textboxrect="0,0,120000,120000" arrowok="t" o:connecttype="custom" o:extrusionok="f"/>
                      <v:textbox inset=".52883mm,.52883mm,.52883mm,.52883mm">
                        <w:txbxContent>
                          <w:p w:rsidR="007F0A69" w:rsidP="007F0A69" w:rsidRDefault="007F0A69" w14:paraId="3F70AB16" w14:textId="7777777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Pr="002C4A01" w:rsidR="00EE4DA7" w:rsidTr="00841285" w14:paraId="28FB052C" w14:textId="77777777">
        <w:trPr>
          <w:trHeight w:val="1531"/>
        </w:trPr>
        <w:tc>
          <w:tcPr>
            <w:tcW w:w="2268" w:type="dxa"/>
          </w:tcPr>
          <w:p w:rsidRPr="00B87096" w:rsidR="00EE4DA7" w:rsidP="00841285" w:rsidRDefault="003876E9" w14:paraId="1AC4608A" w14:textId="0B6AF5BB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eastAsia="nb-NO"/>
              </w:rPr>
              <w:t>19</w:t>
            </w:r>
            <w:r w:rsidR="00040E47">
              <w:rPr>
                <w:noProof/>
                <w:lang w:eastAsia="nb-NO"/>
              </w:rPr>
              <w:t xml:space="preserve"> </w:t>
            </w:r>
          </w:p>
        </w:tc>
        <w:tc>
          <w:tcPr>
            <w:tcW w:w="2268" w:type="dxa"/>
          </w:tcPr>
          <w:p w:rsidRPr="00B87096" w:rsidR="00EE4DA7" w:rsidP="00841285" w:rsidRDefault="00EB6AB0" w14:paraId="7AB85F5A" w14:textId="385A1770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</w:t>
            </w:r>
            <w:r w:rsidR="003876E9">
              <w:rPr>
                <w:noProof/>
                <w:lang w:val="se-NO" w:bidi="nb-NO"/>
              </w:rPr>
              <w:t>0</w:t>
            </w:r>
            <w:r w:rsidR="00562696">
              <w:rPr>
                <w:noProof/>
                <w:lang w:val="se-NO" w:bidi="nb-NO"/>
              </w:rPr>
              <w:t xml:space="preserve"> </w:t>
            </w:r>
          </w:p>
        </w:tc>
        <w:tc>
          <w:tcPr>
            <w:tcW w:w="2255" w:type="dxa"/>
          </w:tcPr>
          <w:p w:rsidRPr="00B87096" w:rsidR="00EE4DA7" w:rsidP="00841285" w:rsidRDefault="00EB6AB0" w14:paraId="0E2EFC01" w14:textId="6E213567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</w:t>
            </w:r>
            <w:r w:rsidR="0083522F">
              <w:rPr>
                <w:noProof/>
                <w:lang w:val="se-NO" w:bidi="nb-NO"/>
              </w:rPr>
              <w:t>1</w:t>
            </w:r>
          </w:p>
        </w:tc>
        <w:tc>
          <w:tcPr>
            <w:tcW w:w="2268" w:type="dxa"/>
          </w:tcPr>
          <w:p w:rsidRPr="00B87096" w:rsidR="00EE4DA7" w:rsidP="00841285" w:rsidRDefault="0083522F" w14:paraId="3B867307" w14:textId="5B624B0E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22</w:t>
            </w:r>
          </w:p>
        </w:tc>
        <w:tc>
          <w:tcPr>
            <w:tcW w:w="2268" w:type="dxa"/>
          </w:tcPr>
          <w:p w:rsidRPr="00EB6AB0" w:rsidR="00EB6AB0" w:rsidP="0083522F" w:rsidRDefault="00EE4DA7" w14:paraId="2FF7A404" w14:textId="11083E86">
            <w:pPr>
              <w:pStyle w:val="Datoer"/>
              <w:rPr>
                <w:noProof/>
                <w:sz w:val="18"/>
                <w:lang w:val="se-NO"/>
              </w:rPr>
            </w:pPr>
            <w:r>
              <w:rPr>
                <w:noProof/>
                <w:lang w:val="se-NO" w:bidi="nb-NO"/>
              </w:rPr>
              <w:t>2</w:t>
            </w:r>
            <w:r w:rsidR="0083522F">
              <w:rPr>
                <w:noProof/>
                <w:lang w:val="se-NO" w:bidi="nb-NO"/>
              </w:rPr>
              <w:t>3</w:t>
            </w:r>
          </w:p>
        </w:tc>
        <w:tc>
          <w:tcPr>
            <w:tcW w:w="2268" w:type="dxa"/>
          </w:tcPr>
          <w:p w:rsidR="0083522F" w:rsidP="0083522F" w:rsidRDefault="0083522F" w14:paraId="57666B81" w14:textId="77777777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24</w:t>
            </w:r>
          </w:p>
          <w:sdt>
            <w:sdtPr>
              <w:tag w:val="BLANK"/>
              <w:id w:val="-720442098"/>
              <w:placeholder>
                <w:docPart w:val="349A4685778D4714A3D58C831F2299FB"/>
              </w:placeholder>
              <w15:color w:val="FFFFFF"/>
              <w:dropDownList>
                <w:listItem w:value="Velg et element."/>
                <w:listItem w:displayText="ON beaivi" w:value="ON beaivi"/>
                <w:listItem w:displayText=" " w:value=" "/>
              </w:dropDownList>
            </w:sdtPr>
            <w:sdtEndPr/>
            <w:sdtContent>
              <w:p w:rsidR="0083522F" w:rsidP="0083522F" w:rsidRDefault="0083522F" w14:paraId="0F3717BF" w14:textId="77777777">
                <w:pPr>
                  <w:pStyle w:val="merkedager"/>
                  <w:framePr w:hSpace="0" w:wrap="auto" w:hAnchor="text" w:vAnchor="margin" w:yAlign="inline"/>
                </w:pPr>
                <w:r>
                  <w:t>ON beaivi</w:t>
                </w:r>
              </w:p>
            </w:sdtContent>
          </w:sdt>
          <w:p w:rsidRPr="00B87096" w:rsidR="00EE4DA7" w:rsidP="00841285" w:rsidRDefault="00EE4DA7" w14:paraId="4A5C0A70" w14:textId="58B673DD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8" w:type="dxa"/>
          </w:tcPr>
          <w:p w:rsidR="00EE4DA7" w:rsidP="00841285" w:rsidRDefault="00EE4DA7" w14:paraId="6BF82C7D" w14:textId="5D9D3E1F">
            <w:pPr>
              <w:pStyle w:val="Datoer"/>
              <w:rPr>
                <w:noProof/>
                <w:color w:val="FF0000"/>
                <w:lang w:eastAsia="nb-NO"/>
              </w:rPr>
            </w:pPr>
            <w:r>
              <w:rPr>
                <w:noProof/>
                <w:color w:val="FF0000"/>
                <w:lang w:val="se-NO" w:bidi="nb-NO"/>
              </w:rPr>
              <w:t>2</w:t>
            </w:r>
            <w:r w:rsidR="00BD4B8A">
              <w:rPr>
                <w:noProof/>
                <w:color w:val="FF0000"/>
                <w:lang w:val="se-NO" w:bidi="nb-NO"/>
              </w:rPr>
              <w:t>5</w:t>
            </w:r>
            <w:r w:rsidRPr="00162A27" w:rsidR="000717BF">
              <w:rPr>
                <w:noProof/>
                <w:color w:val="FF0000"/>
                <w:lang w:eastAsia="nb-NO"/>
              </w:rPr>
              <w:t xml:space="preserve"> </w:t>
            </w:r>
          </w:p>
          <w:sdt>
            <w:sdtPr>
              <w:rPr>
                <w:rStyle w:val="merkedagerTegn"/>
              </w:rPr>
              <w:tag w:val="BLANK"/>
              <w:id w:val="-356042165"/>
              <w:placeholder>
                <w:docPart w:val="709E6A2761EA46809A024A7CDBC6D7EF"/>
              </w:placeholder>
              <w:dropDownList>
                <w:listItem w:value="Velg et element."/>
                <w:listItem w:displayText="Geasseáigi nohká" w:value="Geasseáigi nohká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7017DC" w:rsidP="007017DC" w:rsidRDefault="007017DC" w14:paraId="5B7164D7" w14:textId="77777777">
                <w:pPr>
                  <w:pStyle w:val="merkedager"/>
                  <w:framePr w:hSpace="0" w:wrap="auto" w:hAnchor="text" w:vAnchor="margin" w:yAlign="inline"/>
                  <w:rPr>
                    <w:noProof w:val="0"/>
                    <w:color w:val="auto"/>
                    <w:sz w:val="16"/>
                  </w:rPr>
                </w:pPr>
                <w:r>
                  <w:rPr>
                    <w:rStyle w:val="merkedagerTegn"/>
                  </w:rPr>
                  <w:t>Geasseáigi nohká</w:t>
                </w:r>
              </w:p>
            </w:sdtContent>
          </w:sdt>
          <w:p w:rsidRPr="007017DC" w:rsidR="007017DC" w:rsidP="00841285" w:rsidRDefault="007017DC" w14:paraId="4809547C" w14:textId="3C4807FF">
            <w:pPr>
              <w:pStyle w:val="Datoer"/>
              <w:rPr>
                <w:noProof/>
                <w:color w:val="FF0000"/>
                <w:sz w:val="18"/>
                <w:lang w:val="se-NO"/>
              </w:rPr>
            </w:pPr>
          </w:p>
        </w:tc>
      </w:tr>
      <w:tr w:rsidRPr="002C4A01" w:rsidR="00EE4DA7" w:rsidTr="00841285" w14:paraId="73CFE7C9" w14:textId="77777777">
        <w:trPr>
          <w:trHeight w:val="1531"/>
        </w:trPr>
        <w:tc>
          <w:tcPr>
            <w:tcW w:w="2268" w:type="dxa"/>
          </w:tcPr>
          <w:p w:rsidR="00EE4DA7" w:rsidP="00841285" w:rsidRDefault="00EE4DA7" w14:paraId="5E9B67D1" w14:textId="29B412E7">
            <w:pPr>
              <w:pStyle w:val="Datoer"/>
              <w:rPr>
                <w:noProof/>
                <w:lang w:val="se-NO" w:bidi="nb-NO"/>
              </w:rPr>
            </w:pPr>
            <w:r w:rsidRPr="00B87096">
              <w:rPr>
                <w:noProof/>
                <w:lang w:val="se-NO" w:bidi="nb-NO"/>
              </w:rPr>
              <w:t>2</w:t>
            </w:r>
            <w:r w:rsidR="00C02005">
              <w:rPr>
                <w:noProof/>
                <w:lang w:val="se-NO" w:bidi="nb-NO"/>
              </w:rPr>
              <w:t>6</w:t>
            </w:r>
            <w:r w:rsidR="002F2EE3">
              <w:rPr>
                <w:noProof/>
                <w:lang w:val="se-NO" w:bidi="nb-NO"/>
              </w:rPr>
              <w:t xml:space="preserve"> </w:t>
            </w:r>
            <w:r w:rsidRPr="00162A27" w:rsidR="002F2EE3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025D8DD2" wp14:editId="5A166F2E">
                      <wp:extent cx="86360" cy="86360"/>
                      <wp:effectExtent l="0" t="0" r="27940" b="27940"/>
                      <wp:docPr id="5011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black [3213]" w14:anchorId="22891D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  <w:p w:rsidRPr="00B87096" w:rsidR="00980560" w:rsidP="00527081" w:rsidRDefault="00980560" w14:paraId="41022095" w14:textId="046CEE33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68" w:type="dxa"/>
          </w:tcPr>
          <w:p w:rsidR="00EE4DA7" w:rsidP="00841285" w:rsidRDefault="00C02005" w14:paraId="1090316A" w14:textId="1248778A">
            <w:pPr>
              <w:pStyle w:val="Datoer"/>
              <w:rPr>
                <w:noProof/>
                <w:lang w:bidi="nb-NO"/>
              </w:rPr>
            </w:pPr>
            <w:r>
              <w:rPr>
                <w:noProof/>
                <w:lang w:val="se-NO" w:bidi="nb-NO"/>
              </w:rPr>
              <w:t>27</w:t>
            </w:r>
          </w:p>
          <w:p w:rsidRPr="00B87096" w:rsidR="00527081" w:rsidP="00EB6AB0" w:rsidRDefault="00527081" w14:paraId="09A8C56E" w14:textId="0373E7CC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55" w:type="dxa"/>
          </w:tcPr>
          <w:p w:rsidR="00EE4DA7" w:rsidP="00841285" w:rsidRDefault="00EB6AB0" w14:paraId="201E8A55" w14:textId="3DCAA361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2</w:t>
            </w:r>
            <w:r w:rsidR="00C02005">
              <w:rPr>
                <w:noProof/>
                <w:lang w:val="se-NO" w:bidi="nb-NO"/>
              </w:rPr>
              <w:t>8</w:t>
            </w:r>
            <w:r w:rsidR="00562696">
              <w:rPr>
                <w:noProof/>
                <w:lang w:val="se-NO" w:bidi="nb-NO"/>
              </w:rPr>
              <w:t xml:space="preserve"> </w:t>
            </w:r>
          </w:p>
          <w:p w:rsidRPr="00EB6AB0" w:rsidR="00EB6AB0" w:rsidP="00841285" w:rsidRDefault="00EB6AB0" w14:paraId="2AAAC383" w14:textId="7C85DD55">
            <w:pPr>
              <w:pStyle w:val="Datoer"/>
              <w:rPr>
                <w:noProof/>
                <w:sz w:val="18"/>
                <w:lang w:val="se-NO"/>
              </w:rPr>
            </w:pPr>
          </w:p>
        </w:tc>
        <w:tc>
          <w:tcPr>
            <w:tcW w:w="2268" w:type="dxa"/>
          </w:tcPr>
          <w:p w:rsidRPr="00B87096" w:rsidR="00EE4DA7" w:rsidP="00841285" w:rsidRDefault="00C02005" w14:paraId="741B350E" w14:textId="3C3B882D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29</w:t>
            </w:r>
          </w:p>
        </w:tc>
        <w:tc>
          <w:tcPr>
            <w:tcW w:w="2268" w:type="dxa"/>
          </w:tcPr>
          <w:p w:rsidRPr="00B87096" w:rsidR="00EE4DA7" w:rsidP="00841285" w:rsidRDefault="00C02005" w14:paraId="52CF4A54" w14:textId="7C51524A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30</w:t>
            </w:r>
          </w:p>
        </w:tc>
        <w:tc>
          <w:tcPr>
            <w:tcW w:w="2268" w:type="dxa"/>
          </w:tcPr>
          <w:p w:rsidR="00EE4DA7" w:rsidP="00841285" w:rsidRDefault="00EE4DA7" w14:paraId="65CCD167" w14:textId="77777777">
            <w:pPr>
              <w:pStyle w:val="Datoer"/>
              <w:rPr>
                <w:noProof/>
                <w:lang w:bidi="nb-NO"/>
              </w:rPr>
            </w:pP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= 0,""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&lt;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DocVariable MonthEnd \@ d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=E10+1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27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"" 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fldChar w:fldCharType="end"/>
            </w:r>
            <w:r w:rsidR="00C02005">
              <w:rPr>
                <w:noProof/>
                <w:lang w:bidi="nb-NO"/>
              </w:rPr>
              <w:t>31</w:t>
            </w:r>
          </w:p>
          <w:p w:rsidRPr="0074600F" w:rsidR="00BB0AB0" w:rsidP="00BB0AB0" w:rsidRDefault="00BB0AB0" w14:paraId="62E2B16E" w14:textId="77777777">
            <w:pPr>
              <w:pStyle w:val="Datoer"/>
              <w:rPr>
                <w:noProof/>
                <w:sz w:val="18"/>
                <w:lang w:bidi="nb-NO"/>
              </w:rPr>
            </w:pPr>
            <w:r w:rsidRPr="0074600F">
              <w:rPr>
                <w:noProof/>
                <w:sz w:val="18"/>
                <w:lang w:bidi="nb-NO"/>
              </w:rPr>
              <w:t>Hállemasbeaivi Ruoŧas, Suomas</w:t>
            </w:r>
          </w:p>
          <w:p w:rsidRPr="00BB0AB0" w:rsidR="00BB0AB0" w:rsidP="00841285" w:rsidRDefault="00BB0AB0" w14:paraId="7563563F" w14:textId="58A0E61E">
            <w:pPr>
              <w:pStyle w:val="Datoer"/>
              <w:rPr>
                <w:noProof/>
                <w:sz w:val="18"/>
                <w:lang w:val="se-NO"/>
              </w:rPr>
            </w:pPr>
          </w:p>
        </w:tc>
        <w:tc>
          <w:tcPr>
            <w:tcW w:w="2268" w:type="dxa"/>
          </w:tcPr>
          <w:p w:rsidRPr="00C545FA" w:rsidR="00EE4DA7" w:rsidP="00EB6AB0" w:rsidRDefault="00EE4DA7" w14:paraId="7EF0B801" w14:textId="61B5FA11">
            <w:pPr>
              <w:pStyle w:val="Datoer"/>
              <w:tabs>
                <w:tab w:val="right" w:pos="2052"/>
              </w:tabs>
            </w:pP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0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= 0,""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IF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27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&lt;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DocVariable MonthEnd \@ d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31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 </w:instrText>
            </w:r>
            <w:r w:rsidRPr="0055129C">
              <w:rPr>
                <w:noProof/>
                <w:color w:val="FF0000"/>
                <w:lang w:bidi="nb-NO"/>
              </w:rPr>
              <w:fldChar w:fldCharType="begin"/>
            </w:r>
            <w:r w:rsidRPr="0055129C">
              <w:rPr>
                <w:noProof/>
                <w:color w:val="FF0000"/>
                <w:lang w:bidi="nb-NO"/>
              </w:rPr>
              <w:instrText xml:space="preserve"> =F10+1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instrText xml:space="preserve"> "" </w:instrText>
            </w:r>
            <w:r w:rsidRPr="0055129C">
              <w:rPr>
                <w:noProof/>
                <w:color w:val="FF0000"/>
                <w:lang w:bidi="nb-NO"/>
              </w:rPr>
              <w:fldChar w:fldCharType="separate"/>
            </w:r>
            <w:r w:rsidRPr="0055129C">
              <w:rPr>
                <w:noProof/>
                <w:color w:val="FF0000"/>
                <w:lang w:bidi="nb-NO"/>
              </w:rPr>
              <w:instrText>28</w:instrText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  <w:r w:rsidRPr="0055129C">
              <w:rPr>
                <w:noProof/>
                <w:color w:val="FF0000"/>
                <w:lang w:bidi="nb-NO"/>
              </w:rPr>
              <w:fldChar w:fldCharType="end"/>
            </w:r>
          </w:p>
        </w:tc>
      </w:tr>
    </w:tbl>
    <w:p w:rsidRPr="004E010B" w:rsidR="002365F4" w:rsidP="002365F4" w:rsidRDefault="002365F4" w14:paraId="3EF0AC9F" w14:textId="7DA39370">
      <w:pPr>
        <w:pStyle w:val="Datoer"/>
        <w:rPr>
          <w:lang w:val="se-NO"/>
        </w:rPr>
      </w:pPr>
    </w:p>
    <w:p w:rsidR="002365F4" w:rsidP="002365F4" w:rsidRDefault="00CD0219" w14:paraId="321B3597" w14:textId="075C251B">
      <w:pPr>
        <w:rPr>
          <w:lang w:val="se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5DFB54" wp14:editId="041D92C4">
                <wp:simplePos x="0" y="0"/>
                <wp:positionH relativeFrom="column">
                  <wp:posOffset>-457200</wp:posOffset>
                </wp:positionH>
                <wp:positionV relativeFrom="paragraph">
                  <wp:posOffset>266299</wp:posOffset>
                </wp:positionV>
                <wp:extent cx="10993755" cy="5100955"/>
                <wp:effectExtent l="0" t="0" r="0" b="4445"/>
                <wp:wrapNone/>
                <wp:docPr id="37" name="Tekstbok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3755" cy="5100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0219" w:rsidP="00CD0219" w:rsidRDefault="00CD0219" w14:paraId="4DF572D2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</w:p>
                          <w:p w:rsidRPr="00CD0219" w:rsidR="00CD0219" w:rsidP="00CD0219" w:rsidRDefault="00CD0219" w14:paraId="5C42BE00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  <w:proofErr w:type="spellStart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>Bija</w:t>
                            </w:r>
                            <w:proofErr w:type="spellEnd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 xml:space="preserve"> gova ja </w:t>
                            </w:r>
                            <w:proofErr w:type="spellStart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>teavstta</w:t>
                            </w:r>
                            <w:proofErr w:type="spellEnd"/>
                          </w:p>
                          <w:p w:rsidRPr="00CD0219" w:rsidR="00CD0219" w:rsidP="00CD0219" w:rsidRDefault="00CD0219" w14:paraId="341B8551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Tekstboks 37" style="position:absolute;margin-left:-36pt;margin-top:20.95pt;width:865.65pt;height:401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" w14:anchorId="755DFB54">
                <v:textbox>
                  <w:txbxContent>
                    <w:p w:rsidR="00CD0219" w:rsidP="00CD0219" w:rsidRDefault="00CD0219" w14:paraId="4DF572D2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</w:p>
                    <w:p w:rsidRPr="00CD0219" w:rsidR="00CD0219" w:rsidP="00CD0219" w:rsidRDefault="00CD0219" w14:paraId="5C42BE00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  <w:proofErr w:type="spellStart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>Bija</w:t>
                      </w:r>
                      <w:proofErr w:type="spellEnd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 xml:space="preserve"> gova ja </w:t>
                      </w:r>
                      <w:proofErr w:type="spellStart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>teavstta</w:t>
                      </w:r>
                      <w:proofErr w:type="spellEnd"/>
                    </w:p>
                    <w:p w:rsidRPr="00CD0219" w:rsidR="00CD0219" w:rsidP="00CD0219" w:rsidRDefault="00CD0219" w14:paraId="341B8551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Pr="00750231" w:rsidR="002365F4" w:rsidP="002365F4" w:rsidRDefault="002365F4" w14:paraId="58E3B5EC" w14:textId="338ADD7F">
      <w:pPr>
        <w:pStyle w:val="Datoer"/>
      </w:pPr>
    </w:p>
    <w:p w:rsidR="002365F4" w:rsidP="002365F4" w:rsidRDefault="002365F4" w14:paraId="32C7174C" w14:textId="77777777">
      <w:pPr>
        <w:rPr>
          <w:lang w:val="se-NO"/>
        </w:rPr>
      </w:pPr>
    </w:p>
    <w:p w:rsidR="002365F4" w:rsidP="002365F4" w:rsidRDefault="002365F4" w14:paraId="1AD57C0E" w14:textId="77777777">
      <w:pPr>
        <w:rPr>
          <w:lang w:val="se-NO"/>
        </w:rPr>
      </w:pPr>
    </w:p>
    <w:p w:rsidR="002365F4" w:rsidP="002365F4" w:rsidRDefault="002365F4" w14:paraId="0B04D678" w14:textId="77777777">
      <w:pPr>
        <w:rPr>
          <w:lang w:val="se-NO"/>
        </w:rPr>
      </w:pPr>
    </w:p>
    <w:p w:rsidR="002365F4" w:rsidP="002365F4" w:rsidRDefault="002365F4" w14:paraId="53A4619B" w14:textId="77777777">
      <w:pPr>
        <w:rPr>
          <w:lang w:val="se-NO"/>
        </w:rPr>
      </w:pPr>
    </w:p>
    <w:p w:rsidR="002365F4" w:rsidP="002365F4" w:rsidRDefault="002365F4" w14:paraId="644150FF" w14:textId="77777777">
      <w:pPr>
        <w:rPr>
          <w:lang w:val="se-NO"/>
        </w:rPr>
      </w:pPr>
    </w:p>
    <w:p w:rsidR="002365F4" w:rsidP="002365F4" w:rsidRDefault="002365F4" w14:paraId="38CD30BC" w14:textId="77777777">
      <w:pPr>
        <w:rPr>
          <w:lang w:val="se-NO"/>
        </w:rPr>
      </w:pPr>
    </w:p>
    <w:p w:rsidR="002365F4" w:rsidP="002365F4" w:rsidRDefault="002365F4" w14:paraId="32D37DEE" w14:textId="77777777">
      <w:pPr>
        <w:rPr>
          <w:lang w:val="se-NO"/>
        </w:rPr>
      </w:pPr>
    </w:p>
    <w:p w:rsidR="002365F4" w:rsidP="002365F4" w:rsidRDefault="002365F4" w14:paraId="7692E0EF" w14:textId="6711D753">
      <w:pPr>
        <w:rPr>
          <w:lang w:val="se-NO"/>
        </w:rPr>
      </w:pPr>
    </w:p>
    <w:p w:rsidR="002365F4" w:rsidP="002365F4" w:rsidRDefault="002365F4" w14:paraId="7BCC29FB" w14:textId="77777777">
      <w:pPr>
        <w:rPr>
          <w:lang w:val="se-NO"/>
        </w:rPr>
      </w:pPr>
    </w:p>
    <w:p w:rsidRPr="006F0D51" w:rsidR="002365F4" w:rsidP="002365F4" w:rsidRDefault="002365F4" w14:paraId="62737772" w14:textId="086D4747"/>
    <w:p w:rsidR="002365F4" w:rsidP="002365F4" w:rsidRDefault="002365F4" w14:paraId="02BA3499" w14:textId="77777777">
      <w:pPr>
        <w:rPr>
          <w:lang w:val="se-NO"/>
        </w:rPr>
      </w:pPr>
    </w:p>
    <w:p w:rsidR="002365F4" w:rsidP="002365F4" w:rsidRDefault="002365F4" w14:paraId="3C807F70" w14:textId="344847D2">
      <w:pPr>
        <w:rPr>
          <w:lang w:val="se-NO"/>
        </w:rPr>
      </w:pPr>
    </w:p>
    <w:p w:rsidR="002365F4" w:rsidP="002365F4" w:rsidRDefault="002365F4" w14:paraId="28A5CBD3" w14:textId="77777777">
      <w:pPr>
        <w:rPr>
          <w:lang w:val="se-NO"/>
        </w:rPr>
      </w:pPr>
    </w:p>
    <w:p w:rsidR="002365F4" w:rsidP="002365F4" w:rsidRDefault="002365F4" w14:paraId="7B8929DA" w14:textId="77777777">
      <w:pPr>
        <w:rPr>
          <w:lang w:val="se-NO"/>
        </w:rPr>
      </w:pPr>
    </w:p>
    <w:p w:rsidRPr="0082217B" w:rsidR="002365F4" w:rsidP="002365F4" w:rsidRDefault="002365F4" w14:paraId="581785FB" w14:textId="77777777"/>
    <w:p w:rsidRPr="0082217B" w:rsidR="002365F4" w:rsidP="002365F4" w:rsidRDefault="002365F4" w14:paraId="197BDCB5" w14:textId="77777777"/>
    <w:p w:rsidRPr="0082217B" w:rsidR="002365F4" w:rsidP="002365F4" w:rsidRDefault="002365F4" w14:paraId="3FCEBC28" w14:textId="77777777"/>
    <w:p w:rsidRPr="0082217B" w:rsidR="002365F4" w:rsidP="002365F4" w:rsidRDefault="002365F4" w14:paraId="79153168" w14:textId="77777777"/>
    <w:p w:rsidR="002365F4" w:rsidP="002365F4" w:rsidRDefault="002365F4" w14:paraId="3D154BAE" w14:textId="77777777"/>
    <w:p w:rsidR="002365F4" w:rsidP="002365F4" w:rsidRDefault="002365F4" w14:paraId="75053770" w14:textId="77777777"/>
    <w:p w:rsidR="002365F4" w:rsidP="002365F4" w:rsidRDefault="002365F4" w14:paraId="642CACBC" w14:textId="77777777"/>
    <w:p w:rsidR="002365F4" w:rsidP="002365F4" w:rsidRDefault="002365F4" w14:paraId="20EB9B9D" w14:textId="77777777"/>
    <w:p w:rsidR="002365F4" w:rsidP="002365F4" w:rsidRDefault="002365F4" w14:paraId="09BD9E6B" w14:textId="77777777"/>
    <w:p w:rsidR="002365F4" w:rsidP="002365F4" w:rsidRDefault="002365F4" w14:paraId="4A73342E" w14:textId="77777777"/>
    <w:p w:rsidR="002365F4" w:rsidP="002365F4" w:rsidRDefault="002365F4" w14:paraId="40A5A339" w14:textId="77777777"/>
    <w:p w:rsidR="002365F4" w:rsidP="002365F4" w:rsidRDefault="002365F4" w14:paraId="2D73ABBB" w14:textId="77777777"/>
    <w:p w:rsidR="002365F4" w:rsidP="002365F4" w:rsidRDefault="002365F4" w14:paraId="498FFF99" w14:textId="77777777"/>
    <w:p w:rsidR="002365F4" w:rsidP="002365F4" w:rsidRDefault="002365F4" w14:paraId="344D622E" w14:textId="77777777"/>
    <w:p w:rsidR="002365F4" w:rsidP="002365F4" w:rsidRDefault="002365F4" w14:paraId="17BC5123" w14:textId="77777777"/>
    <w:p w:rsidR="002365F4" w:rsidP="002365F4" w:rsidRDefault="002365F4" w14:paraId="2E8157B3" w14:textId="77777777"/>
    <w:p w:rsidR="002365F4" w:rsidP="002365F4" w:rsidRDefault="002365F4" w14:paraId="330E3968" w14:textId="77777777"/>
    <w:p w:rsidR="002365F4" w:rsidP="002365F4" w:rsidRDefault="002365F4" w14:paraId="43BD1A48" w14:textId="77777777"/>
    <w:p w:rsidR="002365F4" w:rsidP="002365F4" w:rsidRDefault="002365F4" w14:paraId="48A60B48" w14:textId="23B64136"/>
    <w:p w:rsidR="00DA7960" w:rsidP="002365F4" w:rsidRDefault="00DA7960" w14:paraId="21F06EC4" w14:textId="6281E61D"/>
    <w:p w:rsidR="00D85EAC" w:rsidP="002365F4" w:rsidRDefault="00D85EAC" w14:paraId="78A374C8" w14:textId="77777777"/>
    <w:p w:rsidR="002365F4" w:rsidP="002365F4" w:rsidRDefault="002365F4" w14:paraId="250B9BCE" w14:textId="77777777"/>
    <w:p w:rsidR="002365F4" w:rsidP="002365F4" w:rsidRDefault="002365F4" w14:paraId="4964EEB9" w14:textId="77777777"/>
    <w:sdt>
      <w:sdtPr>
        <w:rPr>
          <w:rStyle w:val="Overskrift1Tegn"/>
        </w:rPr>
        <w:tag w:val="Ođđajagimánnu/tsïengele/ådåjakmánno"/>
        <w:id w:val="-787807540"/>
        <w:placeholder>
          <w:docPart w:val="644943C65F294F2DA76A0BEC5349F5BB"/>
        </w:placeholder>
        <w15:color w:val="FFFFFF"/>
        <w:dropDownList>
          <w:listItem w:value="Velg et element."/>
          <w:listItem w:displayText="Skábmamánnu" w:value="Skábmamánnu"/>
        </w:dropDownList>
      </w:sdtPr>
      <w:sdtEndPr>
        <w:rPr>
          <w:rStyle w:val="Standardskriftforavsnitt"/>
        </w:rPr>
      </w:sdtEndPr>
      <w:sdtContent>
        <w:p w:rsidRPr="000029E4" w:rsidR="002365F4" w:rsidP="002365F4" w:rsidRDefault="00085E66" w14:paraId="40271496" w14:textId="1F8097CB">
          <w:pPr>
            <w:pStyle w:val="Overskrift1"/>
          </w:pPr>
          <w:r>
            <w:rPr>
              <w:rStyle w:val="Overskrift1Tegn"/>
            </w:rPr>
            <w:t>Skábmamánnu</w:t>
          </w:r>
        </w:p>
      </w:sdtContent>
    </w:sdt>
    <w:tbl>
      <w:tblPr>
        <w:tblStyle w:val="Rutenettabell1lysuthevingsfarge4"/>
        <w:tblpPr w:leftFromText="141" w:rightFromText="141" w:vertAnchor="text" w:horzAnchor="margin" w:tblpY="-18"/>
        <w:tblW w:w="15863" w:type="dxa"/>
        <w:tblLook w:val="0420" w:firstRow="1" w:lastRow="0" w:firstColumn="0" w:lastColumn="0" w:noHBand="0" w:noVBand="1"/>
        <w:tblCaption w:val="Oppsettstabell"/>
      </w:tblPr>
      <w:tblGrid>
        <w:gridCol w:w="2267"/>
        <w:gridCol w:w="2268"/>
        <w:gridCol w:w="2255"/>
        <w:gridCol w:w="2268"/>
        <w:gridCol w:w="2268"/>
        <w:gridCol w:w="2268"/>
        <w:gridCol w:w="2269"/>
      </w:tblGrid>
      <w:tr w:rsidRPr="002C4A01" w:rsidR="00DE7479" w:rsidTr="2EF2341A" w14:paraId="3118B62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tcW w:w="2267" w:type="dxa"/>
            <w:shd w:val="clear" w:color="auto" w:fill="D3E5F6" w:themeFill="accent3" w:themeFillTint="33"/>
          </w:tcPr>
          <w:p w:rsidR="00DE7479" w:rsidP="00DE7479" w:rsidRDefault="00DE7479" w14:paraId="1D4DF371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176010839"/>
              <w:placeholder>
                <w:docPart w:val="47EF15E194D54A85BECC219FAC967937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52810061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Mánnodat</w:t>
                </w:r>
              </w:p>
            </w:sdtContent>
          </w:sdt>
          <w:sdt>
            <w:sdtPr>
              <w:rPr>
                <w:rStyle w:val="DagerTegn"/>
                <w:sz w:val="36"/>
                <w:szCs w:val="36"/>
              </w:rPr>
              <w:tag w:val="Duorastat"/>
              <w:id w:val="-1634315445"/>
              <w:placeholder>
                <w:docPart w:val="DE45940B4CF74247976F43DF15BCD158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DE7479" w:rsidP="00DE7479" w:rsidRDefault="00DE7479" w14:paraId="79181451" w14:textId="39F86A45">
                <w:pPr>
                  <w:pStyle w:val="Dager"/>
                  <w:framePr w:hSpace="0" w:wrap="auto" w:hAnchor="text" w:vAnchor="margin" w:yAlign="inline"/>
                </w:pPr>
                <w:r w:rsidRPr="00DE7479">
                  <w:rPr>
                    <w:rStyle w:val="DagerTegn"/>
                    <w:sz w:val="36"/>
                    <w:szCs w:val="36"/>
                  </w:rPr>
                  <w:t>Vuossárga</w:t>
                </w:r>
              </w:p>
            </w:sdtContent>
          </w:sdt>
        </w:tc>
        <w:tc>
          <w:tcPr>
            <w:tcW w:w="2268" w:type="dxa"/>
            <w:shd w:val="clear" w:color="auto" w:fill="DFEBF5" w:themeFill="accent2" w:themeFillTint="33"/>
          </w:tcPr>
          <w:p w:rsidRPr="00DE7479" w:rsidR="00DE7479" w:rsidP="00DE7479" w:rsidRDefault="00DE7479" w14:paraId="6D0FEDE4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isdat"/>
              <w:id w:val="-1101415119"/>
              <w:placeholder>
                <w:docPart w:val="FB4F651A5C97429780273DADC9787481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Pr="00DE7479" w:rsidR="00DE7479" w:rsidP="00DE7479" w:rsidRDefault="00DE7479" w14:paraId="17263E7D" w14:textId="77777777">
                <w:pPr>
                  <w:pStyle w:val="Dager"/>
                  <w:framePr w:hSpace="0" w:wrap="auto" w:hAnchor="text" w:vAnchor="margin" w:yAlign="inline"/>
                  <w:rPr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Disdat</w:t>
                </w:r>
              </w:p>
            </w:sdtContent>
          </w:sdt>
          <w:sdt>
            <w:sdtPr>
              <w:rPr>
                <w:rStyle w:val="DagerTegn"/>
                <w:sz w:val="36"/>
                <w:szCs w:val="36"/>
              </w:rPr>
              <w:tag w:val="disdat"/>
              <w:id w:val="1905177748"/>
              <w:placeholder>
                <w:docPart w:val="F50972D8181B40549DA844CE5F517084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Pr="009470D9" w:rsidR="00DE7479" w:rsidP="00DE7479" w:rsidRDefault="00DE7479" w14:paraId="194FA07E" w14:textId="31380239">
                <w:pPr>
                  <w:pStyle w:val="Dager"/>
                  <w:framePr w:hSpace="0" w:wrap="auto" w:hAnchor="text" w:vAnchor="margin" w:yAlign="inline"/>
                  <w:jc w:val="left"/>
                </w:pPr>
                <w:r>
                  <w:rPr>
                    <w:rStyle w:val="DagerTegn"/>
                    <w:sz w:val="36"/>
                    <w:szCs w:val="36"/>
                  </w:rPr>
                  <w:t>Maŋŋebárga</w:t>
                </w:r>
              </w:p>
            </w:sdtContent>
          </w:sdt>
        </w:tc>
        <w:tc>
          <w:tcPr>
            <w:tcW w:w="2255" w:type="dxa"/>
            <w:shd w:val="clear" w:color="auto" w:fill="BCD9DE" w:themeFill="accent5" w:themeFillTint="66"/>
          </w:tcPr>
          <w:p w:rsidRPr="00DE7479" w:rsidR="00DE7479" w:rsidP="00DE7479" w:rsidRDefault="00DE7479" w14:paraId="14F5C301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Gaskavahkku"/>
              <w:id w:val="-284506209"/>
              <w:placeholder>
                <w:docPart w:val="78F59DFA7F664CFCAA41FAFEEE8C76B2"/>
              </w:placeholder>
              <w:dropDownList>
                <w:listItem w:value="Velg et element."/>
                <w:listItem w:displayText="Gaskavahkku" w:value="Gaskavahkku"/>
                <w:listItem w:displayText="Gaskevåhkoe" w:value="Gaskevåhkoe"/>
                <w:listItem w:displayText="Gasskavahkko" w:value="Gasskavahkko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3346C4D9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Gaskavahkku</w:t>
                </w:r>
              </w:p>
            </w:sdtContent>
          </w:sdt>
          <w:p w:rsidRPr="009470D9" w:rsidR="00DE7479" w:rsidP="00DE7479" w:rsidRDefault="00DE7479" w14:paraId="3AC2ECC8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tcW w:w="2268" w:type="dxa"/>
            <w:shd w:val="clear" w:color="auto" w:fill="DDECEE" w:themeFill="accent5" w:themeFillTint="33"/>
          </w:tcPr>
          <w:p w:rsidRPr="00DE7479" w:rsidR="00DE7479" w:rsidP="00DE7479" w:rsidRDefault="00DE7479" w14:paraId="1E06D060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2141532146"/>
              <w:placeholder>
                <w:docPart w:val="5668CB1F969547E981DD0AD7FE80954C"/>
              </w:placeholder>
              <w:dropDownList>
                <w:listItem w:displayText="Duorastat" w:value="Duorastat"/>
                <w:listItem w:displayText="Duarsta" w:value="Duarsta"/>
                <w:listItem w:displayText="Duorastahka" w:value="Duorastahka"/>
                <w:listItem w:value="Velg et element."/>
                <w:listItem w:displayText=" " w:value=" "/>
              </w:dropDownList>
            </w:sdtPr>
            <w:sdtEndPr>
              <w:rPr>
                <w:rStyle w:val="Standardskriftforavsnitt"/>
                <w:noProof/>
              </w:rPr>
            </w:sdtEndPr>
            <w:sdtContent>
              <w:p w:rsidRPr="00DE7479" w:rsidR="00DE7479" w:rsidP="00DE7479" w:rsidRDefault="00DE7479" w14:paraId="0674B2B8" w14:textId="77777777">
                <w:pPr>
                  <w:pStyle w:val="Dager"/>
                  <w:framePr w:hSpace="0" w:wrap="auto" w:hAnchor="text" w:vAnchor="margin" w:yAlign="inline"/>
                  <w:rPr>
                    <w:noProof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Duorastat</w:t>
                </w:r>
              </w:p>
            </w:sdtContent>
          </w:sdt>
          <w:p w:rsidRPr="009470D9" w:rsidR="00DE7479" w:rsidP="00DE7479" w:rsidRDefault="00DE7479" w14:paraId="386B7CF8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tcW w:w="2268" w:type="dxa"/>
            <w:shd w:val="clear" w:color="auto" w:fill="EBE8EC" w:themeFill="accent6" w:themeFillTint="33"/>
          </w:tcPr>
          <w:p w:rsidRPr="00DE7479" w:rsidR="00DE7479" w:rsidP="00DE7479" w:rsidRDefault="00DE7479" w14:paraId="7BC8AA69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Bearjadat"/>
              <w:id w:val="-1398431167"/>
              <w:placeholder>
                <w:docPart w:val="81B82FA8AEA54550849E4E96A2B28938"/>
              </w:placeholder>
              <w:dropDownList>
                <w:listItem w:value="Velg et element."/>
                <w:listItem w:displayText="Bearjadat" w:value="Bearjadat"/>
                <w:listItem w:displayText="Bearjadahke" w:value="Bearjadahke"/>
                <w:listItem w:displayText="Bierjjedahka" w:value="Bierjje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5C3E744E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Bearjadat</w:t>
                </w:r>
              </w:p>
            </w:sdtContent>
          </w:sdt>
          <w:p w:rsidRPr="009470D9" w:rsidR="00DE7479" w:rsidP="00DE7479" w:rsidRDefault="00DE7479" w14:paraId="0FCAEA17" w14:textId="77777777">
            <w:pPr>
              <w:pStyle w:val="Dager"/>
              <w:framePr w:hSpace="0" w:wrap="auto" w:hAnchor="text" w:vAnchor="margin" w:yAlign="inline"/>
              <w:rPr>
                <w:noProof/>
              </w:rPr>
            </w:pPr>
          </w:p>
        </w:tc>
        <w:tc>
          <w:tcPr>
            <w:tcW w:w="2268" w:type="dxa"/>
            <w:shd w:val="clear" w:color="auto" w:fill="D7D2D9" w:themeFill="accent6" w:themeFillTint="66"/>
          </w:tcPr>
          <w:p w:rsidRPr="00DE7479" w:rsidR="00DE7479" w:rsidP="00DE7479" w:rsidRDefault="00DE7479" w14:paraId="60621CF6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Lávvordat"/>
              <w:id w:val="-262770224"/>
              <w:placeholder>
                <w:docPart w:val="6C3472A4923F43619278323997808D68"/>
              </w:placeholder>
              <w:dropDownList>
                <w:listItem w:value="Velg et element."/>
                <w:listItem w:displayText="Lávvordat" w:value="Lávvordat"/>
                <w:listItem w:displayText="Laavvadahke" w:value="Laavvadahke"/>
                <w:listItem w:displayText="Lávvodahka" w:value="Lávv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2EFDF1D2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Lávvordat</w:t>
                </w:r>
              </w:p>
            </w:sdtContent>
          </w:sdt>
          <w:p w:rsidRPr="009470D9" w:rsidR="00DE7479" w:rsidP="00DE7479" w:rsidRDefault="00DE7479" w14:paraId="5BB5C0B2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tcW w:w="2269" w:type="dxa"/>
            <w:shd w:val="clear" w:color="auto" w:fill="C4BCC6" w:themeFill="accent6" w:themeFillTint="99"/>
          </w:tcPr>
          <w:p w:rsidRPr="00DE7479" w:rsidR="00DE7479" w:rsidP="00DE7479" w:rsidRDefault="00DE7479" w14:paraId="1290A68B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Sotnabeaivi"/>
              <w:id w:val="-1853645924"/>
              <w:placeholder>
                <w:docPart w:val="EF64717AACDB489E9230B4F1DB31F070"/>
              </w:placeholder>
              <w:dropDownList>
                <w:listItem w:value="Velg et element."/>
                <w:listItem w:displayText="Sotnabeaivi" w:value="Sotnabeaivi"/>
                <w:listItem w:displayText="Aejlege" w:value="Aejlege"/>
                <w:listItem w:displayText="Ájllek" w:value="Ájllek"/>
                <w:listItem w:displayText="Sådnåbiejvve" w:value="Sådnåbiejvve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5251E3C2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Sotnabeaivi</w:t>
                </w:r>
              </w:p>
            </w:sdtContent>
          </w:sdt>
          <w:p w:rsidRPr="009470D9" w:rsidR="00DE7479" w:rsidP="00DE7479" w:rsidRDefault="00DE7479" w14:paraId="14B64F9B" w14:textId="77777777">
            <w:pPr>
              <w:pStyle w:val="Dager"/>
              <w:framePr w:hSpace="0" w:wrap="auto" w:hAnchor="text" w:vAnchor="margin" w:yAlign="inline"/>
            </w:pPr>
          </w:p>
        </w:tc>
      </w:tr>
      <w:tr w:rsidRPr="002C4A01" w:rsidR="002365F4" w:rsidTr="2EF2341A" w14:paraId="265C12C5" w14:textId="77777777">
        <w:trPr>
          <w:trHeight w:val="1531"/>
        </w:trPr>
        <w:tc>
          <w:tcPr>
            <w:tcW w:w="2267" w:type="dxa"/>
          </w:tcPr>
          <w:p w:rsidRPr="002C4A01" w:rsidR="002365F4" w:rsidP="00841285" w:rsidRDefault="002365F4" w14:paraId="1C104BD6" w14:textId="77777777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"mandag" 1 ""</w:instrText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tcW w:w="2268" w:type="dxa"/>
          </w:tcPr>
          <w:p w:rsidRPr="002C4A01" w:rsidR="002365F4" w:rsidP="00841285" w:rsidRDefault="002365F4" w14:paraId="383A1288" w14:textId="39C6261A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"tirsdag" 1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&lt;&gt; 0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=A2+1 </w:instrText>
            </w:r>
            <w:r w:rsidRPr="002C4A01">
              <w:rPr>
                <w:noProof/>
                <w:lang w:bidi="nb-NO"/>
              </w:rPr>
              <w:fldChar w:fldCharType="separate"/>
            </w:r>
            <w:r w:rsidRPr="002C4A01">
              <w:rPr>
                <w:noProof/>
                <w:lang w:bidi="nb-NO"/>
              </w:rPr>
              <w:instrText>2020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"" 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tcW w:w="2255" w:type="dxa"/>
          </w:tcPr>
          <w:p w:rsidRPr="002C4A01" w:rsidR="002365F4" w:rsidP="00841285" w:rsidRDefault="002365F4" w14:paraId="26E5B151" w14:textId="144FF384">
            <w:pPr>
              <w:pStyle w:val="Datoer"/>
              <w:rPr>
                <w:noProof/>
              </w:rPr>
            </w:pPr>
          </w:p>
        </w:tc>
        <w:tc>
          <w:tcPr>
            <w:tcW w:w="2268" w:type="dxa"/>
          </w:tcPr>
          <w:p w:rsidRPr="002C4A01" w:rsidR="002365F4" w:rsidP="00841285" w:rsidRDefault="002365F4" w14:paraId="54D035F5" w14:textId="5993C095">
            <w:pPr>
              <w:pStyle w:val="Datoer"/>
              <w:rPr>
                <w:noProof/>
              </w:rPr>
            </w:pPr>
          </w:p>
        </w:tc>
        <w:tc>
          <w:tcPr>
            <w:tcW w:w="2268" w:type="dxa"/>
          </w:tcPr>
          <w:p w:rsidRPr="002C4A01" w:rsidR="002365F4" w:rsidP="00841285" w:rsidRDefault="002365F4" w14:paraId="52B2E76C" w14:textId="63E10D2E">
            <w:pPr>
              <w:pStyle w:val="Datoer"/>
              <w:rPr>
                <w:noProof/>
              </w:rPr>
            </w:pPr>
          </w:p>
        </w:tc>
        <w:tc>
          <w:tcPr>
            <w:tcW w:w="2268" w:type="dxa"/>
          </w:tcPr>
          <w:p w:rsidR="002365F4" w:rsidP="00841285" w:rsidRDefault="002365F4" w14:paraId="3464F7E5" w14:textId="3DA2C7CC">
            <w:pPr>
              <w:pStyle w:val="Datoer"/>
              <w:rPr>
                <w:noProof/>
                <w:lang w:val="se-NO" w:bidi="nb-NO"/>
              </w:rPr>
            </w:pPr>
          </w:p>
          <w:p w:rsidRPr="0074600F" w:rsidR="0074600F" w:rsidP="00841285" w:rsidRDefault="0074600F" w14:paraId="2272AF00" w14:textId="77777777">
            <w:pPr>
              <w:pStyle w:val="Datoer"/>
              <w:rPr>
                <w:noProof/>
                <w:sz w:val="18"/>
                <w:lang w:val="se-NO" w:bidi="nb-NO"/>
              </w:rPr>
            </w:pPr>
          </w:p>
          <w:p w:rsidRPr="00FD227F" w:rsidR="002365F4" w:rsidP="00841285" w:rsidRDefault="002365F4" w14:paraId="72B1D24F" w14:textId="7CC409D3">
            <w:pPr>
              <w:pStyle w:val="Brdtekst"/>
              <w:rPr>
                <w:noProof/>
                <w:lang w:val="se-NO"/>
              </w:rPr>
            </w:pPr>
          </w:p>
        </w:tc>
        <w:tc>
          <w:tcPr>
            <w:tcW w:w="2269" w:type="dxa"/>
          </w:tcPr>
          <w:p w:rsidR="001E0425" w:rsidP="0074600F" w:rsidRDefault="00BB0AB0" w14:paraId="470694D7" w14:textId="4672079E">
            <w:pPr>
              <w:pStyle w:val="Datoer"/>
              <w:rPr>
                <w:noProof/>
                <w:color w:val="FF0000"/>
                <w:lang w:val="se-NO" w:bidi="nb-NO"/>
              </w:rPr>
            </w:pPr>
            <w:r>
              <w:rPr>
                <w:noProof/>
                <w:color w:val="FF0000"/>
                <w:lang w:val="se-NO" w:bidi="nb-NO"/>
              </w:rPr>
              <w:t>1</w:t>
            </w:r>
            <w:r w:rsidR="00B11C3E">
              <w:rPr>
                <w:noProof/>
                <w:color w:val="FF0000"/>
                <w:lang w:val="se-NO" w:bidi="nb-NO"/>
              </w:rPr>
              <w:t xml:space="preserve"> </w:t>
            </w:r>
            <w:r w:rsidR="00B11C3E"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711B724A" wp14:editId="44FC6A29">
                      <wp:extent cx="86360" cy="86360"/>
                      <wp:effectExtent l="0" t="0" r="8890" b="8890"/>
                      <wp:docPr id="5016" name="Shape 4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53166" y="114072"/>
                                    </a:moveTo>
                                    <a:cubicBezTo>
                                      <a:pt x="26277" y="110705"/>
                                      <a:pt x="5455" y="87805"/>
                                      <a:pt x="5455" y="60000"/>
                                    </a:cubicBezTo>
                                    <a:cubicBezTo>
                                      <a:pt x="5455" y="32194"/>
                                      <a:pt x="26277" y="9294"/>
                                      <a:pt x="53166" y="5927"/>
                                    </a:cubicBezTo>
                                    <a:cubicBezTo>
                                      <a:pt x="40455" y="20350"/>
                                      <a:pt x="32727" y="39266"/>
                                      <a:pt x="32727" y="60000"/>
                                    </a:cubicBezTo>
                                    <a:cubicBezTo>
                                      <a:pt x="32727" y="80733"/>
                                      <a:pt x="40455" y="99650"/>
                                      <a:pt x="53166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6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6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shape id="Shape 4949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53166,114072c26277,110705,5455,87805,5455,60000,5455,32194,26277,9294,53166,5927,40455,20350,32727,39266,32727,60000v,20733,7728,39650,20439,54072m60000,c26866,,,26861,,60000v,33138,26866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" w14:anchorId="7E108F14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  <w:p w:rsidRPr="00BB0AB0" w:rsidR="00BB0AB0" w:rsidP="2EF2341A" w:rsidRDefault="00BB0AB0" w14:paraId="5F954C07" w14:textId="7986A632">
            <w:pPr>
              <w:pStyle w:val="Datoer"/>
              <w:rPr>
                <w:rFonts w:ascii="Calibri Light" w:hAnsi="Calibri Light" w:eastAsia="Calibri Light" w:cs="Calibri Light"/>
                <w:noProof/>
                <w:color w:val="FF0000"/>
                <w:sz w:val="18"/>
                <w:lang w:val="se-NO" w:bidi="nb-NO"/>
              </w:rPr>
            </w:pPr>
            <w:r w:rsidRPr="2EF2341A">
              <w:rPr>
                <w:rFonts w:ascii="Calibri Light" w:hAnsi="Calibri Light" w:eastAsia="Calibri Light" w:cs="Calibri Light"/>
                <w:noProof/>
                <w:sz w:val="18"/>
                <w:lang w:bidi="nb-NO"/>
              </w:rPr>
              <w:t>Hállemasbeaivi Norggas</w:t>
            </w:r>
          </w:p>
          <w:p w:rsidRPr="0074600F" w:rsidR="0074600F" w:rsidP="0074600F" w:rsidRDefault="0074600F" w14:paraId="2ADE1F1B" w14:textId="53EF989D">
            <w:pPr>
              <w:pStyle w:val="Datoer"/>
              <w:rPr>
                <w:noProof/>
                <w:sz w:val="18"/>
                <w:lang w:val="se-NO" w:bidi="nb-NO"/>
              </w:rPr>
            </w:pPr>
          </w:p>
        </w:tc>
      </w:tr>
      <w:tr w:rsidRPr="002C4A01" w:rsidR="002365F4" w:rsidTr="2EF2341A" w14:paraId="2AC56A97" w14:textId="77777777">
        <w:trPr>
          <w:trHeight w:val="1531"/>
        </w:trPr>
        <w:tc>
          <w:tcPr>
            <w:tcW w:w="2267" w:type="dxa"/>
          </w:tcPr>
          <w:p w:rsidRPr="00B87096" w:rsidR="002365F4" w:rsidP="00976850" w:rsidRDefault="00BB0AB0" w14:paraId="3548DFBE" w14:textId="11576BEB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2</w:t>
            </w:r>
          </w:p>
        </w:tc>
        <w:tc>
          <w:tcPr>
            <w:tcW w:w="2268" w:type="dxa"/>
          </w:tcPr>
          <w:p w:rsidRPr="00B87096" w:rsidR="002365F4" w:rsidP="00841285" w:rsidRDefault="00BB0AB0" w14:paraId="47BC3D23" w14:textId="16D925A7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3</w:t>
            </w:r>
          </w:p>
        </w:tc>
        <w:tc>
          <w:tcPr>
            <w:tcW w:w="2255" w:type="dxa"/>
          </w:tcPr>
          <w:p w:rsidR="002365F4" w:rsidP="00841285" w:rsidRDefault="00BB0AB0" w14:paraId="1B823BA3" w14:textId="24191666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4</w:t>
            </w:r>
            <w:r w:rsidR="009647A9">
              <w:rPr>
                <w:noProof/>
                <w:lang w:val="se-NO" w:bidi="nb-NO"/>
              </w:rPr>
              <w:t xml:space="preserve"> </w:t>
            </w:r>
          </w:p>
          <w:p w:rsidRPr="00B87096" w:rsidR="002365F4" w:rsidP="007B589A" w:rsidRDefault="002365F4" w14:paraId="4E6CB381" w14:textId="6E780B94">
            <w:pPr>
              <w:pStyle w:val="merkedager"/>
              <w:framePr w:hSpace="0" w:wrap="auto" w:hAnchor="text" w:vAnchor="margin" w:yAlign="inline"/>
            </w:pPr>
          </w:p>
        </w:tc>
        <w:tc>
          <w:tcPr>
            <w:tcW w:w="2268" w:type="dxa"/>
          </w:tcPr>
          <w:p w:rsidRPr="00B87096" w:rsidR="007B589A" w:rsidP="00256ED5" w:rsidRDefault="00BB0AB0" w14:paraId="3B2F3F38" w14:textId="2F5081BB">
            <w:pPr>
              <w:pStyle w:val="Datoer"/>
              <w:rPr>
                <w:lang w:val="se-NO"/>
              </w:rPr>
            </w:pPr>
            <w:r>
              <w:rPr>
                <w:lang w:val="se-NO"/>
              </w:rPr>
              <w:t>5</w:t>
            </w:r>
          </w:p>
        </w:tc>
        <w:tc>
          <w:tcPr>
            <w:tcW w:w="2268" w:type="dxa"/>
          </w:tcPr>
          <w:p w:rsidRPr="00B87096" w:rsidR="002365F4" w:rsidP="00841285" w:rsidRDefault="00BB0AB0" w14:paraId="1E991BA4" w14:textId="5DD7D1E0">
            <w:pPr>
              <w:pStyle w:val="Datoer"/>
              <w:rPr>
                <w:noProof/>
              </w:rPr>
            </w:pPr>
            <w:r>
              <w:rPr>
                <w:noProof/>
                <w:lang w:val="se-NO" w:bidi="nb-NO"/>
              </w:rPr>
              <w:t>6</w:t>
            </w:r>
          </w:p>
        </w:tc>
        <w:tc>
          <w:tcPr>
            <w:tcW w:w="2268" w:type="dxa"/>
          </w:tcPr>
          <w:p w:rsidRPr="00B87096" w:rsidR="002365F4" w:rsidP="00841285" w:rsidRDefault="00BB0AB0" w14:paraId="72C62350" w14:textId="568A8E7D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7</w:t>
            </w:r>
          </w:p>
        </w:tc>
        <w:tc>
          <w:tcPr>
            <w:tcW w:w="2269" w:type="dxa"/>
          </w:tcPr>
          <w:p w:rsidR="00976850" w:rsidP="00976850" w:rsidRDefault="00BB0AB0" w14:paraId="4E7EA37B" w14:textId="5838664C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color w:val="FF0000"/>
                <w:lang w:val="se-NO" w:bidi="nb-NO"/>
              </w:rPr>
              <w:t>8</w:t>
            </w:r>
          </w:p>
          <w:p w:rsidRPr="00FD227F" w:rsidR="002365F4" w:rsidP="00BB0AB0" w:rsidRDefault="002365F4" w14:paraId="3645B1DE" w14:textId="586018ED">
            <w:pPr>
              <w:pStyle w:val="merkedager"/>
              <w:framePr w:hSpace="0" w:wrap="auto" w:hAnchor="text" w:vAnchor="margin" w:yAlign="inline"/>
              <w:rPr>
                <w:color w:val="FF0000"/>
                <w:lang w:val="se-NO"/>
              </w:rPr>
            </w:pPr>
          </w:p>
        </w:tc>
      </w:tr>
      <w:tr w:rsidRPr="009E4621" w:rsidR="002365F4" w:rsidTr="2EF2341A" w14:paraId="0C655373" w14:textId="77777777">
        <w:trPr>
          <w:trHeight w:val="1531"/>
        </w:trPr>
        <w:tc>
          <w:tcPr>
            <w:tcW w:w="2267" w:type="dxa"/>
          </w:tcPr>
          <w:p w:rsidR="002365F4" w:rsidP="00841285" w:rsidRDefault="00BB0AB0" w14:paraId="057F47BD" w14:textId="09E34E18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9</w:t>
            </w:r>
            <w:r w:rsidR="00B11C3E">
              <w:rPr>
                <w:noProof/>
                <w:lang w:val="se-NO" w:bidi="nb-NO"/>
              </w:rPr>
              <w:t xml:space="preserve"> </w:t>
            </w:r>
            <w:r w:rsidR="00B11C3E"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3C340FF7" wp14:editId="34554914">
                      <wp:extent cx="86360" cy="86360"/>
                      <wp:effectExtent l="0" t="0" r="8890" b="8890"/>
                      <wp:docPr id="5013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black [3213]" stroked="f" w14:anchorId="25C8B3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  <w:r w:rsidRPr="00C24FEB" w:rsidR="00B11C3E">
              <w:rPr>
                <w:noProof/>
              </w:rPr>
              <w:t xml:space="preserve"> </w:t>
            </w:r>
            <w:r w:rsidRPr="00C24FEB">
              <w:rPr>
                <w:noProof/>
              </w:rPr>
              <w:drawing>
                <wp:inline distT="0" distB="0" distL="0" distR="0" wp14:anchorId="1F457AE9" wp14:editId="478902B4">
                  <wp:extent cx="256238" cy="193730"/>
                  <wp:effectExtent l="0" t="0" r="0" b="0"/>
                  <wp:docPr id="341699250" name="Bilde 341699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4154" cy="1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1C3E">
              <w:rPr>
                <w:noProof/>
              </w:rPr>
              <w:t xml:space="preserve">  </w:t>
            </w:r>
          </w:p>
          <w:sdt>
            <w:sdtPr>
              <w:rPr>
                <w:rStyle w:val="merkedagerTegn"/>
              </w:rPr>
              <w:tag w:val="BLANK"/>
              <w:id w:val="-146436724"/>
              <w:placeholder>
                <w:docPart w:val="936C36EEC959434EBB48899ABAABF054"/>
              </w:placeholder>
              <w:dropDownList>
                <w:listItem w:value="Velg et element."/>
                <w:listItem w:displayText="Suoma sámeparlameanta vuođđuduvvui 1973:s" w:value="Suoma sámeparlameanta vuođđuduvvui 1973:s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="00BB0AB0" w:rsidP="00BB0AB0" w:rsidRDefault="00BB0AB0" w14:paraId="3B2F392D" w14:textId="77777777">
                <w:pPr>
                  <w:pStyle w:val="merkedager"/>
                  <w:framePr w:hSpace="0" w:wrap="auto" w:hAnchor="text" w:vAnchor="margin" w:yAlign="inline"/>
                </w:pPr>
                <w:r>
                  <w:rPr>
                    <w:rStyle w:val="merkedagerTegn"/>
                  </w:rPr>
                  <w:t>Suoma sámeparlameanta vuođđuduvvui 1973:s</w:t>
                </w:r>
              </w:p>
            </w:sdtContent>
          </w:sdt>
          <w:p w:rsidRPr="00BB0AB0" w:rsidR="00BB0AB0" w:rsidP="00841285" w:rsidRDefault="00BB0AB0" w14:paraId="7296EDA2" w14:textId="60AFB916">
            <w:pPr>
              <w:pStyle w:val="Datoer"/>
              <w:rPr>
                <w:noProof/>
                <w:sz w:val="18"/>
                <w:lang w:val="se-NO"/>
              </w:rPr>
            </w:pPr>
          </w:p>
        </w:tc>
        <w:tc>
          <w:tcPr>
            <w:tcW w:w="2268" w:type="dxa"/>
          </w:tcPr>
          <w:p w:rsidR="002365F4" w:rsidP="00841285" w:rsidRDefault="00DA7960" w14:paraId="7EFD1608" w14:textId="217519AA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1</w:t>
            </w:r>
            <w:r w:rsidR="00BB0AB0">
              <w:rPr>
                <w:noProof/>
                <w:lang w:val="se-NO" w:bidi="nb-NO"/>
              </w:rPr>
              <w:t>0</w:t>
            </w:r>
          </w:p>
          <w:p w:rsidRPr="00B87096" w:rsidR="00364197" w:rsidP="007B589A" w:rsidRDefault="00364197" w14:paraId="23274455" w14:textId="4465F237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55" w:type="dxa"/>
          </w:tcPr>
          <w:p w:rsidRPr="00B87096" w:rsidR="007B589A" w:rsidP="00320A8C" w:rsidRDefault="00DA7960" w14:paraId="34753AAF" w14:textId="5726A2D5">
            <w:pPr>
              <w:pStyle w:val="Datoer"/>
              <w:rPr>
                <w:lang w:val="se-NO"/>
              </w:rPr>
            </w:pPr>
            <w:r>
              <w:rPr>
                <w:noProof/>
                <w:lang w:val="se-NO" w:bidi="nb-NO"/>
              </w:rPr>
              <w:t>1</w:t>
            </w:r>
            <w:r w:rsidR="00BB0AB0">
              <w:rPr>
                <w:noProof/>
                <w:lang w:val="se-NO" w:bidi="nb-NO"/>
              </w:rPr>
              <w:t>1</w:t>
            </w:r>
            <w:r w:rsidRPr="007B589A" w:rsidR="007B589A">
              <w:rPr>
                <w:noProof/>
                <w:lang w:val="se-NO"/>
              </w:rPr>
              <w:t xml:space="preserve"> </w:t>
            </w:r>
          </w:p>
        </w:tc>
        <w:tc>
          <w:tcPr>
            <w:tcW w:w="2268" w:type="dxa"/>
          </w:tcPr>
          <w:p w:rsidRPr="00B87096" w:rsidR="002365F4" w:rsidP="00841285" w:rsidRDefault="00BB0AB0" w14:paraId="10592232" w14:textId="3C4D13D6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12</w:t>
            </w:r>
          </w:p>
        </w:tc>
        <w:tc>
          <w:tcPr>
            <w:tcW w:w="2268" w:type="dxa"/>
          </w:tcPr>
          <w:p w:rsidRPr="00B87096" w:rsidR="002365F4" w:rsidP="00841285" w:rsidRDefault="00BB0AB0" w14:paraId="46818ABE" w14:textId="6C8B4978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13</w:t>
            </w:r>
          </w:p>
        </w:tc>
        <w:tc>
          <w:tcPr>
            <w:tcW w:w="2268" w:type="dxa"/>
          </w:tcPr>
          <w:p w:rsidRPr="00B87096" w:rsidR="002365F4" w:rsidP="00BB0AB0" w:rsidRDefault="00DA7960" w14:paraId="72B465CD" w14:textId="6E708531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</w:t>
            </w:r>
            <w:r w:rsidR="00BB0AB0">
              <w:rPr>
                <w:noProof/>
                <w:lang w:val="se-NO" w:bidi="nb-NO"/>
              </w:rPr>
              <w:t>4</w:t>
            </w:r>
            <w:r w:rsidR="00320A8C">
              <w:rPr>
                <w:noProof/>
                <w:lang w:val="se-NO" w:bidi="nb-NO"/>
              </w:rPr>
              <w:t xml:space="preserve"> </w:t>
            </w:r>
          </w:p>
        </w:tc>
        <w:tc>
          <w:tcPr>
            <w:tcW w:w="2269" w:type="dxa"/>
          </w:tcPr>
          <w:p w:rsidRPr="007B589A" w:rsidR="00BB0AB0" w:rsidP="00BB0AB0" w:rsidRDefault="00276842" w14:paraId="40ECCC04" w14:textId="0C060A64">
            <w:pPr>
              <w:pStyle w:val="Datoer"/>
              <w:rPr>
                <w:noProof/>
                <w:lang w:val="se-NO" w:eastAsia="nb-NO"/>
              </w:rPr>
            </w:pPr>
            <w:r>
              <w:rPr>
                <w:noProof/>
                <w:color w:val="FF0000"/>
                <w:lang w:val="se-NO"/>
              </w:rPr>
              <w:t>1</w:t>
            </w:r>
            <w:r w:rsidR="00BB0AB0">
              <w:rPr>
                <w:noProof/>
                <w:color w:val="FF0000"/>
                <w:lang w:val="se-NO"/>
              </w:rPr>
              <w:t xml:space="preserve">5 </w:t>
            </w:r>
            <w:r w:rsidRPr="00C24FEB" w:rsidR="00BB0AB0">
              <w:rPr>
                <w:noProof/>
              </w:rPr>
              <w:drawing>
                <wp:inline distT="0" distB="0" distL="0" distR="0" wp14:anchorId="0AB260F1" wp14:editId="783DA423">
                  <wp:extent cx="256238" cy="193730"/>
                  <wp:effectExtent l="0" t="0" r="0" b="0"/>
                  <wp:docPr id="1984051852" name="Bilde 1984051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4154" cy="1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589A" w:rsidR="00BB0AB0">
              <w:rPr>
                <w:noProof/>
                <w:lang w:val="se-NO" w:eastAsia="nb-NO"/>
              </w:rPr>
              <w:t xml:space="preserve">  </w:t>
            </w:r>
          </w:p>
          <w:sdt>
            <w:sdtPr>
              <w:rPr>
                <w:lang w:val="se-NO"/>
              </w:rPr>
              <w:tag w:val="BLANK"/>
              <w:id w:val="-1234849200"/>
              <w:placeholder>
                <w:docPart w:val="2F47FDAD458949DFA08F269EFE8C6648"/>
              </w:placeholder>
              <w15:color w:val="FFFFFF"/>
              <w:dropDownList>
                <w:listItem w:value="Velg et element."/>
                <w:listItem w:displayText="Isak Saba riegádii dán beaivvi 1875" w:value="Isak Saba riegádii dán beaivvi 1875"/>
                <w:listItem w:displayText=" " w:value=" "/>
              </w:dropDownList>
            </w:sdtPr>
            <w:sdtEndPr/>
            <w:sdtContent>
              <w:p w:rsidRPr="00A0754C" w:rsidR="00BB0AB0" w:rsidP="00BB0AB0" w:rsidRDefault="00BB0AB0" w14:paraId="575B96B5" w14:textId="77777777">
                <w:pPr>
                  <w:pStyle w:val="merkedager"/>
                  <w:framePr w:hSpace="0" w:wrap="auto" w:hAnchor="text" w:vAnchor="margin" w:yAlign="inline"/>
                  <w:rPr>
                    <w:lang w:val="se-NO"/>
                  </w:rPr>
                </w:pPr>
                <w:r w:rsidRPr="00A0754C">
                  <w:rPr>
                    <w:lang w:val="se-NO"/>
                  </w:rPr>
                  <w:t>Isak Saba riegádii dán beaivvi 1875</w:t>
                </w:r>
              </w:p>
            </w:sdtContent>
          </w:sdt>
          <w:p w:rsidRPr="00FD227F" w:rsidR="002365F4" w:rsidP="00841285" w:rsidRDefault="002365F4" w14:paraId="0DB24DF4" w14:textId="6FB1951D">
            <w:pPr>
              <w:pStyle w:val="Datoer"/>
              <w:rPr>
                <w:noProof/>
                <w:color w:val="FF0000"/>
                <w:lang w:val="se-NO"/>
              </w:rPr>
            </w:pPr>
          </w:p>
        </w:tc>
      </w:tr>
      <w:tr w:rsidRPr="002C4A01" w:rsidR="002365F4" w:rsidTr="2EF2341A" w14:paraId="62D9040B" w14:textId="77777777">
        <w:trPr>
          <w:trHeight w:val="1531"/>
        </w:trPr>
        <w:tc>
          <w:tcPr>
            <w:tcW w:w="2267" w:type="dxa"/>
          </w:tcPr>
          <w:p w:rsidRPr="00B87096" w:rsidR="002365F4" w:rsidP="00841285" w:rsidRDefault="00EC1E6B" w14:paraId="263F1308" w14:textId="78D9AAD1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eastAsia="nb-NO"/>
              </w:rPr>
              <w:t>1</w:t>
            </w:r>
            <w:r w:rsidR="00BB0AB0">
              <w:rPr>
                <w:noProof/>
                <w:lang w:eastAsia="nb-NO"/>
              </w:rPr>
              <w:t>6</w:t>
            </w:r>
            <w:r w:rsidRPr="00162A27" w:rsidR="0001285C">
              <w:rPr>
                <w:noProof/>
                <w:color w:val="FF0000"/>
                <w:lang w:eastAsia="nb-NO"/>
              </w:rPr>
              <w:t xml:space="preserve"> </w:t>
            </w:r>
          </w:p>
        </w:tc>
        <w:tc>
          <w:tcPr>
            <w:tcW w:w="2268" w:type="dxa"/>
          </w:tcPr>
          <w:p w:rsidRPr="00B87096" w:rsidR="002365F4" w:rsidP="00841285" w:rsidRDefault="00BB0AB0" w14:paraId="5CC9F2D8" w14:textId="48DBEA0C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bidi="nb-NO"/>
              </w:rPr>
              <w:t>17</w:t>
            </w:r>
            <w:r w:rsidR="00226312">
              <w:rPr>
                <w:noProof/>
                <w:lang w:bidi="nb-NO"/>
              </w:rPr>
              <w:t xml:space="preserve"> </w:t>
            </w:r>
            <w:r w:rsidRPr="00162A27" w:rsidR="00226312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37AEB0E4" wp14:editId="43C4EF33">
                      <wp:extent cx="86360" cy="86360"/>
                      <wp:effectExtent l="0" t="0" r="8890" b="8890"/>
                      <wp:docPr id="5017" name="Shape 4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66833" y="114072"/>
                                    </a:moveTo>
                                    <a:cubicBezTo>
                                      <a:pt x="79544" y="99650"/>
                                      <a:pt x="87272" y="80733"/>
                                      <a:pt x="87272" y="60000"/>
                                    </a:cubicBezTo>
                                    <a:cubicBezTo>
                                      <a:pt x="87272" y="39266"/>
                                      <a:pt x="79544" y="20350"/>
                                      <a:pt x="66833" y="5927"/>
                                    </a:cubicBezTo>
                                    <a:cubicBezTo>
                                      <a:pt x="93722" y="9294"/>
                                      <a:pt x="114544" y="32194"/>
                                      <a:pt x="114544" y="60000"/>
                                    </a:cubicBezTo>
                                    <a:cubicBezTo>
                                      <a:pt x="114544" y="87805"/>
                                      <a:pt x="93722" y="110705"/>
                                      <a:pt x="66833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1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1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shape id="Shape 4951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66833,114072c79544,99650,87272,80733,87272,60000,87272,39266,79544,20350,66833,5927v26889,3367,47711,26267,47711,54073c114544,87805,93722,110705,66833,114072m60000,c26861,,,26861,,60000v,33138,26861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" w14:anchorId="27CC79A4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55" w:type="dxa"/>
          </w:tcPr>
          <w:p w:rsidRPr="00B87096" w:rsidR="002365F4" w:rsidP="00841285" w:rsidRDefault="00BB0AB0" w14:paraId="4A76399C" w14:textId="5AE079F0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18</w:t>
            </w:r>
          </w:p>
        </w:tc>
        <w:tc>
          <w:tcPr>
            <w:tcW w:w="2268" w:type="dxa"/>
          </w:tcPr>
          <w:p w:rsidRPr="00B87096" w:rsidR="002365F4" w:rsidP="00841285" w:rsidRDefault="00BB0AB0" w14:paraId="348CFA27" w14:textId="2811E9A1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19</w:t>
            </w:r>
            <w:r w:rsidR="009647A9">
              <w:rPr>
                <w:noProof/>
                <w:lang w:val="se-NO" w:bidi="nb-NO"/>
              </w:rPr>
              <w:t xml:space="preserve"> </w:t>
            </w:r>
          </w:p>
        </w:tc>
        <w:tc>
          <w:tcPr>
            <w:tcW w:w="2268" w:type="dxa"/>
          </w:tcPr>
          <w:p w:rsidRPr="00B87096" w:rsidR="002365F4" w:rsidP="00841285" w:rsidRDefault="00EC1E6B" w14:paraId="1F6573E6" w14:textId="4C88E315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</w:t>
            </w:r>
            <w:r w:rsidR="00BB0AB0">
              <w:rPr>
                <w:noProof/>
                <w:lang w:val="se-NO" w:bidi="nb-NO"/>
              </w:rPr>
              <w:t>0</w:t>
            </w:r>
          </w:p>
        </w:tc>
        <w:tc>
          <w:tcPr>
            <w:tcW w:w="2268" w:type="dxa"/>
          </w:tcPr>
          <w:p w:rsidRPr="00B87096" w:rsidR="002365F4" w:rsidP="00841285" w:rsidRDefault="00BB0AB0" w14:paraId="121C0E35" w14:textId="3F5D3842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21</w:t>
            </w:r>
          </w:p>
        </w:tc>
        <w:tc>
          <w:tcPr>
            <w:tcW w:w="2269" w:type="dxa"/>
          </w:tcPr>
          <w:p w:rsidR="002365F4" w:rsidP="00841285" w:rsidRDefault="00EC1E6B" w14:paraId="708894D0" w14:textId="3177F2EE">
            <w:pPr>
              <w:pStyle w:val="Datoer"/>
              <w:rPr>
                <w:noProof/>
                <w:color w:val="FF0000"/>
                <w:lang w:val="se-NO" w:bidi="nb-NO"/>
              </w:rPr>
            </w:pPr>
            <w:r>
              <w:rPr>
                <w:noProof/>
                <w:color w:val="FF0000"/>
                <w:lang w:val="se-NO" w:bidi="nb-NO"/>
              </w:rPr>
              <w:t>2</w:t>
            </w:r>
            <w:r w:rsidR="00BB0AB0">
              <w:rPr>
                <w:noProof/>
                <w:color w:val="FF0000"/>
                <w:lang w:val="se-NO" w:bidi="nb-NO"/>
              </w:rPr>
              <w:t>2</w:t>
            </w:r>
          </w:p>
          <w:p w:rsidRPr="00E96ECA" w:rsidR="00364197" w:rsidP="00493CF6" w:rsidRDefault="00364197" w14:paraId="5959BDF3" w14:textId="595C74B7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</w:tr>
      <w:tr w:rsidRPr="009E4621" w:rsidR="002365F4" w:rsidTr="2EF2341A" w14:paraId="5101EDE4" w14:textId="77777777">
        <w:trPr>
          <w:trHeight w:val="1531"/>
        </w:trPr>
        <w:tc>
          <w:tcPr>
            <w:tcW w:w="2267" w:type="dxa"/>
          </w:tcPr>
          <w:p w:rsidRPr="00B87096" w:rsidR="002365F4" w:rsidP="00841285" w:rsidRDefault="002365F4" w14:paraId="3A7D01FF" w14:textId="2DF739BC">
            <w:pPr>
              <w:pStyle w:val="Datoer"/>
              <w:rPr>
                <w:noProof/>
                <w:lang w:val="se-NO"/>
              </w:rPr>
            </w:pPr>
            <w:r w:rsidRPr="00B87096">
              <w:rPr>
                <w:noProof/>
                <w:lang w:val="se-NO" w:bidi="nb-NO"/>
              </w:rPr>
              <w:t>2</w:t>
            </w:r>
            <w:r w:rsidR="00BB0AB0">
              <w:rPr>
                <w:noProof/>
                <w:lang w:val="se-NO" w:bidi="nb-NO"/>
              </w:rPr>
              <w:t>3</w:t>
            </w:r>
            <w:r w:rsidRPr="00162A27" w:rsidR="0001285C">
              <w:rPr>
                <w:noProof/>
                <w:color w:val="FF0000"/>
                <w:lang w:eastAsia="nb-NO"/>
              </w:rPr>
              <w:t xml:space="preserve"> </w:t>
            </w:r>
          </w:p>
        </w:tc>
        <w:tc>
          <w:tcPr>
            <w:tcW w:w="2268" w:type="dxa"/>
          </w:tcPr>
          <w:p w:rsidR="002365F4" w:rsidP="00841285" w:rsidRDefault="00BB0AB0" w14:paraId="7D412E39" w14:textId="63929A58">
            <w:pPr>
              <w:pStyle w:val="Datoer"/>
              <w:rPr>
                <w:noProof/>
                <w:lang w:bidi="nb-NO"/>
              </w:rPr>
            </w:pPr>
            <w:r>
              <w:rPr>
                <w:noProof/>
                <w:lang w:val="se-NO" w:bidi="nb-NO"/>
              </w:rPr>
              <w:t>24</w:t>
            </w:r>
            <w:r w:rsidR="00B11C3E">
              <w:rPr>
                <w:noProof/>
                <w:lang w:val="se-NO" w:bidi="nb-NO"/>
              </w:rPr>
              <w:t xml:space="preserve"> </w:t>
            </w:r>
            <w:r w:rsidRPr="00162A27" w:rsidR="00B11C3E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0A37FEA9" wp14:editId="213140F5">
                      <wp:extent cx="86360" cy="86360"/>
                      <wp:effectExtent l="0" t="0" r="27940" b="27940"/>
                      <wp:docPr id="5015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black [3213]" w14:anchorId="083D84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  <w:p w:rsidRPr="00B87096" w:rsidR="00364197" w:rsidP="00276842" w:rsidRDefault="00364197" w14:paraId="68C271F8" w14:textId="6765D55D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55" w:type="dxa"/>
          </w:tcPr>
          <w:p w:rsidRPr="00B87096" w:rsidR="00276842" w:rsidP="00EC1E6B" w:rsidRDefault="00BB0AB0" w14:paraId="069B2B3D" w14:textId="42E9C82F">
            <w:pPr>
              <w:pStyle w:val="Datoer"/>
              <w:rPr>
                <w:lang w:val="se-NO"/>
              </w:rPr>
            </w:pPr>
            <w:r>
              <w:rPr>
                <w:noProof/>
                <w:lang w:val="se-NO"/>
              </w:rPr>
              <w:t>25</w:t>
            </w:r>
          </w:p>
        </w:tc>
        <w:tc>
          <w:tcPr>
            <w:tcW w:w="2268" w:type="dxa"/>
          </w:tcPr>
          <w:p w:rsidRPr="00B87096" w:rsidR="002365F4" w:rsidP="00841285" w:rsidRDefault="00BB0AB0" w14:paraId="09D6651B" w14:textId="4DF15320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26</w:t>
            </w:r>
          </w:p>
        </w:tc>
        <w:tc>
          <w:tcPr>
            <w:tcW w:w="2268" w:type="dxa"/>
          </w:tcPr>
          <w:p w:rsidRPr="00B87096" w:rsidR="002365F4" w:rsidP="00841285" w:rsidRDefault="00CE18D4" w14:paraId="00F17B27" w14:textId="243A59F6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2</w:t>
            </w:r>
            <w:r w:rsidR="00BB0AB0">
              <w:rPr>
                <w:noProof/>
                <w:lang w:val="se-NO"/>
              </w:rPr>
              <w:t>7</w:t>
            </w:r>
            <w:r w:rsidR="009647A9">
              <w:rPr>
                <w:noProof/>
                <w:lang w:val="se-NO"/>
              </w:rPr>
              <w:t xml:space="preserve"> </w:t>
            </w:r>
          </w:p>
        </w:tc>
        <w:tc>
          <w:tcPr>
            <w:tcW w:w="2268" w:type="dxa"/>
          </w:tcPr>
          <w:p w:rsidRPr="00B87096" w:rsidR="002365F4" w:rsidP="00BB0AB0" w:rsidRDefault="00EC1E6B" w14:paraId="4B0E3F70" w14:textId="434A0771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bidi="nb-NO"/>
              </w:rPr>
              <w:t>2</w:t>
            </w:r>
            <w:r w:rsidR="00BB0AB0">
              <w:rPr>
                <w:noProof/>
                <w:lang w:bidi="nb-NO"/>
              </w:rPr>
              <w:t>8</w:t>
            </w:r>
            <w:r w:rsidR="005F4E0D">
              <w:rPr>
                <w:noProof/>
                <w:lang w:bidi="nb-NO"/>
              </w:rPr>
              <w:t xml:space="preserve"> </w:t>
            </w:r>
            <w:r w:rsidRPr="00B87096" w:rsidR="002365F4">
              <w:rPr>
                <w:noProof/>
                <w:lang w:bidi="nb-NO"/>
              </w:rPr>
              <w:fldChar w:fldCharType="begin"/>
            </w:r>
            <w:r w:rsidRPr="00B87096" w:rsidR="002365F4">
              <w:rPr>
                <w:noProof/>
                <w:lang w:bidi="nb-NO"/>
              </w:rPr>
              <w:instrText xml:space="preserve">IF </w:instrText>
            </w:r>
            <w:r w:rsidRPr="00B87096" w:rsidR="002365F4">
              <w:rPr>
                <w:noProof/>
                <w:lang w:bidi="nb-NO"/>
              </w:rPr>
              <w:fldChar w:fldCharType="begin"/>
            </w:r>
            <w:r w:rsidRPr="00B87096" w:rsidR="002365F4">
              <w:rPr>
                <w:noProof/>
                <w:lang w:bidi="nb-NO"/>
              </w:rPr>
              <w:instrText xml:space="preserve"> =E10</w:instrText>
            </w:r>
            <w:r w:rsidRPr="00B87096" w:rsidR="002365F4">
              <w:rPr>
                <w:noProof/>
                <w:lang w:bidi="nb-NO"/>
              </w:rPr>
              <w:fldChar w:fldCharType="separate"/>
            </w:r>
            <w:r w:rsidRPr="00B87096" w:rsidR="002365F4">
              <w:rPr>
                <w:noProof/>
                <w:lang w:bidi="nb-NO"/>
              </w:rPr>
              <w:instrText>31</w:instrText>
            </w:r>
            <w:r w:rsidRPr="00B87096" w:rsidR="002365F4">
              <w:rPr>
                <w:noProof/>
                <w:lang w:bidi="nb-NO"/>
              </w:rPr>
              <w:fldChar w:fldCharType="end"/>
            </w:r>
            <w:r w:rsidRPr="00B87096" w:rsidR="002365F4">
              <w:rPr>
                <w:noProof/>
                <w:lang w:bidi="nb-NO"/>
              </w:rPr>
              <w:instrText xml:space="preserve"> = 0,"" </w:instrText>
            </w:r>
            <w:r w:rsidRPr="00B87096" w:rsidR="002365F4">
              <w:rPr>
                <w:noProof/>
                <w:lang w:bidi="nb-NO"/>
              </w:rPr>
              <w:fldChar w:fldCharType="begin"/>
            </w:r>
            <w:r w:rsidRPr="00B87096" w:rsidR="002365F4">
              <w:rPr>
                <w:noProof/>
                <w:lang w:bidi="nb-NO"/>
              </w:rPr>
              <w:instrText xml:space="preserve"> IF </w:instrText>
            </w:r>
            <w:r w:rsidRPr="00B87096" w:rsidR="002365F4">
              <w:rPr>
                <w:noProof/>
                <w:lang w:bidi="nb-NO"/>
              </w:rPr>
              <w:fldChar w:fldCharType="begin"/>
            </w:r>
            <w:r w:rsidRPr="00B87096" w:rsidR="002365F4">
              <w:rPr>
                <w:noProof/>
                <w:lang w:bidi="nb-NO"/>
              </w:rPr>
              <w:instrText xml:space="preserve"> =E10 </w:instrText>
            </w:r>
            <w:r w:rsidRPr="00B87096" w:rsidR="002365F4">
              <w:rPr>
                <w:noProof/>
                <w:lang w:bidi="nb-NO"/>
              </w:rPr>
              <w:fldChar w:fldCharType="separate"/>
            </w:r>
            <w:r w:rsidRPr="00B87096" w:rsidR="002365F4">
              <w:rPr>
                <w:noProof/>
                <w:lang w:bidi="nb-NO"/>
              </w:rPr>
              <w:instrText>31</w:instrText>
            </w:r>
            <w:r w:rsidRPr="00B87096" w:rsidR="002365F4">
              <w:rPr>
                <w:noProof/>
                <w:lang w:bidi="nb-NO"/>
              </w:rPr>
              <w:fldChar w:fldCharType="end"/>
            </w:r>
            <w:r w:rsidRPr="00B87096" w:rsidR="002365F4">
              <w:rPr>
                <w:noProof/>
                <w:lang w:bidi="nb-NO"/>
              </w:rPr>
              <w:instrText xml:space="preserve">  &lt; </w:instrText>
            </w:r>
            <w:r w:rsidRPr="00B87096" w:rsidR="002365F4">
              <w:rPr>
                <w:noProof/>
                <w:lang w:bidi="nb-NO"/>
              </w:rPr>
              <w:fldChar w:fldCharType="begin"/>
            </w:r>
            <w:r w:rsidRPr="00B87096" w:rsidR="002365F4">
              <w:rPr>
                <w:noProof/>
                <w:lang w:bidi="nb-NO"/>
              </w:rPr>
              <w:instrText xml:space="preserve"> DocVariable MonthEnd \@ d </w:instrText>
            </w:r>
            <w:r w:rsidRPr="00B87096" w:rsidR="002365F4">
              <w:rPr>
                <w:noProof/>
                <w:lang w:bidi="nb-NO"/>
              </w:rPr>
              <w:fldChar w:fldCharType="separate"/>
            </w:r>
            <w:r w:rsidRPr="00B87096" w:rsidR="002365F4">
              <w:rPr>
                <w:noProof/>
                <w:lang w:bidi="nb-NO"/>
              </w:rPr>
              <w:instrText>31</w:instrText>
            </w:r>
            <w:r w:rsidRPr="00B87096" w:rsidR="002365F4">
              <w:rPr>
                <w:noProof/>
                <w:lang w:bidi="nb-NO"/>
              </w:rPr>
              <w:fldChar w:fldCharType="end"/>
            </w:r>
            <w:r w:rsidRPr="00B87096" w:rsidR="002365F4">
              <w:rPr>
                <w:noProof/>
                <w:lang w:bidi="nb-NO"/>
              </w:rPr>
              <w:instrText xml:space="preserve">  </w:instrText>
            </w:r>
            <w:r w:rsidRPr="00B87096" w:rsidR="002365F4">
              <w:rPr>
                <w:noProof/>
                <w:lang w:bidi="nb-NO"/>
              </w:rPr>
              <w:fldChar w:fldCharType="begin"/>
            </w:r>
            <w:r w:rsidRPr="00B87096" w:rsidR="002365F4">
              <w:rPr>
                <w:noProof/>
                <w:lang w:bidi="nb-NO"/>
              </w:rPr>
              <w:instrText xml:space="preserve"> =E10+1 </w:instrText>
            </w:r>
            <w:r w:rsidRPr="00B87096" w:rsidR="002365F4">
              <w:rPr>
                <w:noProof/>
                <w:lang w:bidi="nb-NO"/>
              </w:rPr>
              <w:fldChar w:fldCharType="separate"/>
            </w:r>
            <w:r w:rsidRPr="00B87096" w:rsidR="002365F4">
              <w:rPr>
                <w:noProof/>
                <w:lang w:bidi="nb-NO"/>
              </w:rPr>
              <w:instrText>27</w:instrText>
            </w:r>
            <w:r w:rsidRPr="00B87096" w:rsidR="002365F4">
              <w:rPr>
                <w:noProof/>
                <w:lang w:bidi="nb-NO"/>
              </w:rPr>
              <w:fldChar w:fldCharType="end"/>
            </w:r>
            <w:r w:rsidRPr="00B87096" w:rsidR="002365F4">
              <w:rPr>
                <w:noProof/>
                <w:lang w:bidi="nb-NO"/>
              </w:rPr>
              <w:instrText xml:space="preserve"> "" </w:instrText>
            </w:r>
            <w:r w:rsidRPr="00B87096" w:rsidR="002365F4">
              <w:rPr>
                <w:noProof/>
                <w:lang w:bidi="nb-NO"/>
              </w:rPr>
              <w:fldChar w:fldCharType="end"/>
            </w:r>
            <w:r w:rsidRPr="00B87096" w:rsidR="002365F4">
              <w:rPr>
                <w:noProof/>
                <w:lang w:bidi="nb-NO"/>
              </w:rPr>
              <w:fldChar w:fldCharType="end"/>
            </w:r>
          </w:p>
        </w:tc>
        <w:tc>
          <w:tcPr>
            <w:tcW w:w="2269" w:type="dxa"/>
          </w:tcPr>
          <w:p w:rsidR="00BB0AB0" w:rsidP="00BB0AB0" w:rsidRDefault="00BB0AB0" w14:paraId="15C07757" w14:textId="038FCD85">
            <w:pPr>
              <w:pStyle w:val="Datoer"/>
              <w:rPr>
                <w:noProof/>
                <w:lang w:val="se-NO"/>
              </w:rPr>
            </w:pPr>
            <w:r w:rsidRPr="00431146">
              <w:rPr>
                <w:noProof/>
                <w:color w:val="FF0000"/>
                <w:lang w:val="se-NO" w:bidi="nb-NO"/>
              </w:rPr>
              <w:t xml:space="preserve">29 </w:t>
            </w:r>
            <w:r w:rsidRPr="00C24FEB">
              <w:rPr>
                <w:noProof/>
              </w:rPr>
              <w:drawing>
                <wp:inline distT="0" distB="0" distL="0" distR="0" wp14:anchorId="350E6329" wp14:editId="03FEEE3F">
                  <wp:extent cx="256238" cy="193730"/>
                  <wp:effectExtent l="0" t="0" r="0" b="0"/>
                  <wp:docPr id="2077651383" name="Bilde 207765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4154" cy="1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se-NO"/>
              </w:rPr>
              <w:t xml:space="preserve">  </w:t>
            </w:r>
          </w:p>
          <w:sdt>
            <w:sdtPr>
              <w:rPr>
                <w:lang w:val="se-NO"/>
              </w:rPr>
              <w:tag w:val="BLANK"/>
              <w:id w:val="-1094778094"/>
              <w:placeholder>
                <w:docPart w:val="05A36286039041F0A81B640F139D00B6"/>
              </w:placeholder>
              <w15:color w:val="FFFFFF"/>
              <w:dropDownList>
                <w:listItem w:value="Velg et element."/>
                <w:listItem w:displayText="Elsa Laula Renberga riegádanbeaivi 1877" w:value="Elsa Laula Renberga riegádanbeaivi 1877"/>
                <w:listItem w:displayText=" " w:value=" "/>
              </w:dropDownList>
            </w:sdtPr>
            <w:sdtEndPr/>
            <w:sdtContent>
              <w:p w:rsidRPr="00431146" w:rsidR="00BB0AB0" w:rsidP="00BB0AB0" w:rsidRDefault="00BB0AB0" w14:paraId="13AEF8E9" w14:textId="77777777">
                <w:pPr>
                  <w:pStyle w:val="merkedager"/>
                  <w:framePr w:hSpace="0" w:wrap="auto" w:hAnchor="text" w:vAnchor="margin" w:yAlign="inline"/>
                  <w:rPr>
                    <w:lang w:val="se-NO"/>
                  </w:rPr>
                </w:pPr>
                <w:r w:rsidRPr="00431146">
                  <w:rPr>
                    <w:lang w:val="se-NO"/>
                  </w:rPr>
                  <w:t>Elsa Laula Renberga riegádanbeaivi 1877</w:t>
                </w:r>
              </w:p>
            </w:sdtContent>
          </w:sdt>
          <w:p w:rsidRPr="005F4E0D" w:rsidR="002365F4" w:rsidP="00431146" w:rsidRDefault="00015423" w14:paraId="7CA49556" w14:textId="760A446A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  <w:sdt>
              <w:sdtPr>
                <w:rPr>
                  <w:lang w:val="se-NO"/>
                </w:rPr>
                <w:tag w:val="BLANK"/>
                <w:id w:val="713152306"/>
                <w:placeholder>
                  <w:docPart w:val="4E6FF509CD8A4532BE136542EFBC34D2"/>
                </w:placeholder>
                <w15:color w:val="FFFFFF"/>
                <w:dropDownList>
                  <w:listItem w:value="Velg et element."/>
                  <w:listItem w:displayText="Vuosttaš sotnabeaivi adveanttas" w:value="Vuosttaš sotnabeaivi adveanttas"/>
                  <w:listItem w:displayText=" " w:value=" "/>
                </w:dropDownList>
              </w:sdtPr>
              <w:sdtEndPr/>
              <w:sdtContent>
                <w:r w:rsidR="00A460DA">
                  <w:rPr>
                    <w:lang w:val="se-NO"/>
                  </w:rPr>
                  <w:t>Vuosttaš sotnabeaivi adveanttas</w:t>
                </w:r>
              </w:sdtContent>
            </w:sdt>
            <w:r w:rsidRPr="0055129C" w:rsidR="002365F4">
              <w:rPr>
                <w:color w:val="FF0000"/>
                <w:lang w:bidi="nb-NO"/>
              </w:rPr>
              <w:fldChar w:fldCharType="begin"/>
            </w:r>
            <w:r w:rsidRPr="00431146" w:rsidR="002365F4">
              <w:rPr>
                <w:color w:val="FF0000"/>
                <w:lang w:val="se-NO" w:bidi="nb-NO"/>
              </w:rPr>
              <w:instrText xml:space="preserve">IF </w:instrText>
            </w:r>
            <w:r w:rsidRPr="0055129C" w:rsidR="002365F4">
              <w:rPr>
                <w:color w:val="FF0000"/>
                <w:lang w:bidi="nb-NO"/>
              </w:rPr>
              <w:fldChar w:fldCharType="begin"/>
            </w:r>
            <w:r w:rsidRPr="00431146" w:rsidR="002365F4">
              <w:rPr>
                <w:color w:val="FF0000"/>
                <w:lang w:val="se-NO" w:bidi="nb-NO"/>
              </w:rPr>
              <w:instrText xml:space="preserve"> =F10</w:instrText>
            </w:r>
            <w:r w:rsidRPr="0055129C" w:rsidR="002365F4">
              <w:rPr>
                <w:color w:val="FF0000"/>
                <w:lang w:bidi="nb-NO"/>
              </w:rPr>
              <w:fldChar w:fldCharType="separate"/>
            </w:r>
            <w:r w:rsidRPr="00431146" w:rsidR="002365F4">
              <w:rPr>
                <w:color w:val="FF0000"/>
                <w:lang w:val="se-NO" w:bidi="nb-NO"/>
              </w:rPr>
              <w:instrText>0</w:instrText>
            </w:r>
            <w:r w:rsidRPr="0055129C" w:rsidR="002365F4">
              <w:rPr>
                <w:color w:val="FF0000"/>
                <w:lang w:bidi="nb-NO"/>
              </w:rPr>
              <w:fldChar w:fldCharType="end"/>
            </w:r>
            <w:r w:rsidRPr="00431146" w:rsidR="002365F4">
              <w:rPr>
                <w:color w:val="FF0000"/>
                <w:lang w:val="se-NO" w:bidi="nb-NO"/>
              </w:rPr>
              <w:instrText xml:space="preserve"> = 0,"" </w:instrText>
            </w:r>
            <w:r w:rsidRPr="0055129C" w:rsidR="002365F4">
              <w:rPr>
                <w:color w:val="FF0000"/>
                <w:lang w:bidi="nb-NO"/>
              </w:rPr>
              <w:fldChar w:fldCharType="begin"/>
            </w:r>
            <w:r w:rsidRPr="00431146" w:rsidR="002365F4">
              <w:rPr>
                <w:color w:val="FF0000"/>
                <w:lang w:val="se-NO" w:bidi="nb-NO"/>
              </w:rPr>
              <w:instrText xml:space="preserve"> IF </w:instrText>
            </w:r>
            <w:r w:rsidRPr="0055129C" w:rsidR="002365F4">
              <w:rPr>
                <w:color w:val="FF0000"/>
                <w:lang w:bidi="nb-NO"/>
              </w:rPr>
              <w:fldChar w:fldCharType="begin"/>
            </w:r>
            <w:r w:rsidRPr="00431146" w:rsidR="002365F4">
              <w:rPr>
                <w:color w:val="FF0000"/>
                <w:lang w:val="se-NO" w:bidi="nb-NO"/>
              </w:rPr>
              <w:instrText xml:space="preserve"> =F10 </w:instrText>
            </w:r>
            <w:r w:rsidRPr="0055129C" w:rsidR="002365F4">
              <w:rPr>
                <w:color w:val="FF0000"/>
                <w:lang w:bidi="nb-NO"/>
              </w:rPr>
              <w:fldChar w:fldCharType="separate"/>
            </w:r>
            <w:r w:rsidRPr="00431146" w:rsidR="002365F4">
              <w:rPr>
                <w:color w:val="FF0000"/>
                <w:lang w:val="se-NO" w:bidi="nb-NO"/>
              </w:rPr>
              <w:instrText>27</w:instrText>
            </w:r>
            <w:r w:rsidRPr="0055129C" w:rsidR="002365F4">
              <w:rPr>
                <w:color w:val="FF0000"/>
                <w:lang w:bidi="nb-NO"/>
              </w:rPr>
              <w:fldChar w:fldCharType="end"/>
            </w:r>
            <w:r w:rsidRPr="00431146" w:rsidR="002365F4">
              <w:rPr>
                <w:color w:val="FF0000"/>
                <w:lang w:val="se-NO" w:bidi="nb-NO"/>
              </w:rPr>
              <w:instrText xml:space="preserve">  &lt; </w:instrText>
            </w:r>
            <w:r w:rsidRPr="0055129C" w:rsidR="002365F4">
              <w:rPr>
                <w:color w:val="FF0000"/>
                <w:lang w:bidi="nb-NO"/>
              </w:rPr>
              <w:fldChar w:fldCharType="begin"/>
            </w:r>
            <w:r w:rsidRPr="00431146" w:rsidR="002365F4">
              <w:rPr>
                <w:color w:val="FF0000"/>
                <w:lang w:val="se-NO" w:bidi="nb-NO"/>
              </w:rPr>
              <w:instrText xml:space="preserve"> DocVariable MonthEnd \@ d </w:instrText>
            </w:r>
            <w:r w:rsidRPr="0055129C" w:rsidR="002365F4">
              <w:rPr>
                <w:color w:val="FF0000"/>
                <w:lang w:bidi="nb-NO"/>
              </w:rPr>
              <w:fldChar w:fldCharType="separate"/>
            </w:r>
            <w:r w:rsidRPr="00431146" w:rsidR="002365F4">
              <w:rPr>
                <w:color w:val="FF0000"/>
                <w:lang w:val="se-NO" w:bidi="nb-NO"/>
              </w:rPr>
              <w:instrText>31</w:instrText>
            </w:r>
            <w:r w:rsidRPr="0055129C" w:rsidR="002365F4">
              <w:rPr>
                <w:color w:val="FF0000"/>
                <w:lang w:bidi="nb-NO"/>
              </w:rPr>
              <w:fldChar w:fldCharType="end"/>
            </w:r>
            <w:r w:rsidRPr="00431146" w:rsidR="002365F4">
              <w:rPr>
                <w:color w:val="FF0000"/>
                <w:lang w:val="se-NO" w:bidi="nb-NO"/>
              </w:rPr>
              <w:instrText xml:space="preserve">  </w:instrText>
            </w:r>
            <w:r w:rsidRPr="0055129C" w:rsidR="002365F4">
              <w:rPr>
                <w:color w:val="FF0000"/>
                <w:lang w:bidi="nb-NO"/>
              </w:rPr>
              <w:fldChar w:fldCharType="begin"/>
            </w:r>
            <w:r w:rsidRPr="00431146" w:rsidR="002365F4">
              <w:rPr>
                <w:color w:val="FF0000"/>
                <w:lang w:val="se-NO" w:bidi="nb-NO"/>
              </w:rPr>
              <w:instrText xml:space="preserve"> =F10+1 </w:instrText>
            </w:r>
            <w:r w:rsidRPr="0055129C" w:rsidR="002365F4">
              <w:rPr>
                <w:color w:val="FF0000"/>
                <w:lang w:bidi="nb-NO"/>
              </w:rPr>
              <w:fldChar w:fldCharType="separate"/>
            </w:r>
            <w:r w:rsidRPr="00431146" w:rsidR="002365F4">
              <w:rPr>
                <w:color w:val="FF0000"/>
                <w:lang w:val="se-NO" w:bidi="nb-NO"/>
              </w:rPr>
              <w:instrText>28</w:instrText>
            </w:r>
            <w:r w:rsidRPr="0055129C" w:rsidR="002365F4">
              <w:rPr>
                <w:color w:val="FF0000"/>
                <w:lang w:bidi="nb-NO"/>
              </w:rPr>
              <w:fldChar w:fldCharType="end"/>
            </w:r>
            <w:r w:rsidRPr="00431146" w:rsidR="002365F4">
              <w:rPr>
                <w:color w:val="FF0000"/>
                <w:lang w:val="se-NO" w:bidi="nb-NO"/>
              </w:rPr>
              <w:instrText xml:space="preserve"> "" </w:instrText>
            </w:r>
            <w:r w:rsidRPr="0055129C" w:rsidR="002365F4">
              <w:rPr>
                <w:color w:val="FF0000"/>
                <w:lang w:bidi="nb-NO"/>
              </w:rPr>
              <w:fldChar w:fldCharType="separate"/>
            </w:r>
            <w:r w:rsidRPr="00431146" w:rsidR="002365F4">
              <w:rPr>
                <w:color w:val="FF0000"/>
                <w:lang w:val="se-NO" w:bidi="nb-NO"/>
              </w:rPr>
              <w:instrText>28</w:instrText>
            </w:r>
            <w:r w:rsidRPr="0055129C" w:rsidR="002365F4">
              <w:rPr>
                <w:color w:val="FF0000"/>
                <w:lang w:bidi="nb-NO"/>
              </w:rPr>
              <w:fldChar w:fldCharType="end"/>
            </w:r>
            <w:r w:rsidRPr="0055129C" w:rsidR="002365F4">
              <w:rPr>
                <w:color w:val="FF0000"/>
                <w:lang w:bidi="nb-NO"/>
              </w:rPr>
              <w:fldChar w:fldCharType="end"/>
            </w:r>
            <w:r w:rsidRPr="00431146" w:rsidR="002365F4">
              <w:rPr>
                <w:color w:val="FF0000"/>
                <w:lang w:val="se-NO" w:bidi="nb-NO"/>
              </w:rPr>
              <w:tab/>
            </w:r>
          </w:p>
        </w:tc>
      </w:tr>
      <w:tr w:rsidRPr="002C4A01" w:rsidR="00BB0AB0" w:rsidTr="2EF2341A" w14:paraId="180D3D86" w14:textId="77777777">
        <w:trPr>
          <w:trHeight w:val="1531"/>
        </w:trPr>
        <w:tc>
          <w:tcPr>
            <w:tcW w:w="2267" w:type="dxa"/>
          </w:tcPr>
          <w:p w:rsidRPr="00B87096" w:rsidR="00BB0AB0" w:rsidP="00841285" w:rsidRDefault="00BB0AB0" w14:paraId="2D41E59F" w14:textId="449A8751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30</w:t>
            </w:r>
          </w:p>
        </w:tc>
        <w:tc>
          <w:tcPr>
            <w:tcW w:w="2268" w:type="dxa"/>
          </w:tcPr>
          <w:p w:rsidR="00BB0AB0" w:rsidP="00841285" w:rsidRDefault="00BB0AB0" w14:paraId="5412E27F" w14:textId="77777777">
            <w:pPr>
              <w:pStyle w:val="Datoer"/>
              <w:rPr>
                <w:noProof/>
                <w:lang w:val="se-NO" w:bidi="nb-NO"/>
              </w:rPr>
            </w:pPr>
          </w:p>
        </w:tc>
        <w:tc>
          <w:tcPr>
            <w:tcW w:w="2255" w:type="dxa"/>
          </w:tcPr>
          <w:p w:rsidR="00BB0AB0" w:rsidP="00EC1E6B" w:rsidRDefault="00BB0AB0" w14:paraId="738804E4" w14:textId="77777777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8" w:type="dxa"/>
          </w:tcPr>
          <w:p w:rsidR="00BB0AB0" w:rsidP="00841285" w:rsidRDefault="00BB0AB0" w14:paraId="4430881A" w14:textId="77777777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8" w:type="dxa"/>
          </w:tcPr>
          <w:p w:rsidR="00BB0AB0" w:rsidP="00841285" w:rsidRDefault="00BB0AB0" w14:paraId="14E22F3B" w14:textId="77777777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8" w:type="dxa"/>
          </w:tcPr>
          <w:p w:rsidR="00BB0AB0" w:rsidP="00BB0AB0" w:rsidRDefault="00BB0AB0" w14:paraId="443A9F7C" w14:textId="77777777">
            <w:pPr>
              <w:pStyle w:val="Datoer"/>
              <w:rPr>
                <w:noProof/>
                <w:lang w:bidi="nb-NO"/>
              </w:rPr>
            </w:pPr>
          </w:p>
        </w:tc>
        <w:tc>
          <w:tcPr>
            <w:tcW w:w="2269" w:type="dxa"/>
          </w:tcPr>
          <w:p w:rsidR="00BB0AB0" w:rsidP="00BB0AB0" w:rsidRDefault="00BB0AB0" w14:paraId="1805229A" w14:textId="77777777">
            <w:pPr>
              <w:pStyle w:val="Datoer"/>
              <w:rPr>
                <w:noProof/>
                <w:color w:val="FF0000"/>
                <w:lang w:bidi="nb-NO"/>
              </w:rPr>
            </w:pPr>
          </w:p>
        </w:tc>
      </w:tr>
    </w:tbl>
    <w:p w:rsidR="00D173A3" w:rsidP="00D173A3" w:rsidRDefault="00D173A3" w14:paraId="426B5A70" w14:textId="77777777">
      <w:pPr>
        <w:rPr>
          <w:lang w:val="se-NO"/>
        </w:rPr>
      </w:pPr>
    </w:p>
    <w:p w:rsidR="00D173A3" w:rsidP="00D173A3" w:rsidRDefault="00D173A3" w14:paraId="681FB70D" w14:textId="77777777">
      <w:pPr>
        <w:rPr>
          <w:lang w:val="se-NO"/>
        </w:rPr>
      </w:pPr>
    </w:p>
    <w:p w:rsidR="00D173A3" w:rsidP="00D173A3" w:rsidRDefault="00D173A3" w14:paraId="23BE513B" w14:textId="77777777">
      <w:pPr>
        <w:rPr>
          <w:lang w:val="se-NO"/>
        </w:rPr>
      </w:pPr>
    </w:p>
    <w:p w:rsidR="00D173A3" w:rsidP="00D173A3" w:rsidRDefault="00CD0219" w14:paraId="573F004D" w14:textId="3AB53294">
      <w:pPr>
        <w:rPr>
          <w:lang w:val="se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9E6193" wp14:editId="263BFD47">
                <wp:simplePos x="0" y="0"/>
                <wp:positionH relativeFrom="column">
                  <wp:posOffset>-385010</wp:posOffset>
                </wp:positionH>
                <wp:positionV relativeFrom="paragraph">
                  <wp:posOffset>217370</wp:posOffset>
                </wp:positionV>
                <wp:extent cx="10993755" cy="5100955"/>
                <wp:effectExtent l="0" t="0" r="0" b="4445"/>
                <wp:wrapNone/>
                <wp:docPr id="38" name="Tekstbok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3755" cy="5100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0219" w:rsidP="00CD0219" w:rsidRDefault="00CD0219" w14:paraId="7B7FC3B4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</w:p>
                          <w:p w:rsidRPr="00CD0219" w:rsidR="00CD0219" w:rsidP="00CD0219" w:rsidRDefault="00CD0219" w14:paraId="6F83C294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</w:pPr>
                            <w:proofErr w:type="spellStart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>Bija</w:t>
                            </w:r>
                            <w:proofErr w:type="spellEnd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 xml:space="preserve"> gova ja </w:t>
                            </w:r>
                            <w:proofErr w:type="spellStart"/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eastAsia="nb-NO"/>
                              </w:rPr>
                              <w:t>teavstta</w:t>
                            </w:r>
                            <w:proofErr w:type="spellEnd"/>
                          </w:p>
                          <w:p w:rsidRPr="00CD0219" w:rsidR="00CD0219" w:rsidP="00CD0219" w:rsidRDefault="00CD0219" w14:paraId="23435886" w14:textId="77777777">
                            <w:pPr>
                              <w:jc w:val="center"/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lang w:val="se-NO" w:eastAsia="nb-NO"/>
                              </w:rPr>
                            </w:pPr>
                            <w:r w:rsidRPr="00CD0219">
                              <w:rPr>
                                <w:rFonts w:ascii="Amatic SC" w:hAnsi="Amatic SC" w:eastAsia="Times New Roman" w:cs="Amatic SC"/>
                                <w:color w:val="000000" w:themeColor="text1"/>
                                <w:sz w:val="96"/>
                                <w:szCs w:val="96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Tekstboks 38" style="position:absolute;margin-left:-30.3pt;margin-top:17.1pt;width:865.65pt;height:401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" w14:anchorId="469E6193">
                <v:textbox>
                  <w:txbxContent>
                    <w:p w:rsidR="00CD0219" w:rsidP="00CD0219" w:rsidRDefault="00CD0219" w14:paraId="7B7FC3B4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</w:p>
                    <w:p w:rsidRPr="00CD0219" w:rsidR="00CD0219" w:rsidP="00CD0219" w:rsidRDefault="00CD0219" w14:paraId="6F83C294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</w:pPr>
                      <w:proofErr w:type="spellStart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>Bija</w:t>
                      </w:r>
                      <w:proofErr w:type="spellEnd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 xml:space="preserve"> gova ja </w:t>
                      </w:r>
                      <w:proofErr w:type="spellStart"/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eastAsia="nb-NO"/>
                        </w:rPr>
                        <w:t>teavstta</w:t>
                      </w:r>
                      <w:proofErr w:type="spellEnd"/>
                    </w:p>
                    <w:p w:rsidRPr="00CD0219" w:rsidR="00CD0219" w:rsidP="00CD0219" w:rsidRDefault="00CD0219" w14:paraId="23435886" w14:textId="77777777">
                      <w:pPr>
                        <w:jc w:val="center"/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lang w:val="se-NO" w:eastAsia="nb-NO"/>
                        </w:rPr>
                      </w:pPr>
                      <w:r w:rsidRPr="00CD0219">
                        <w:rPr>
                          <w:rFonts w:ascii="Amatic SC" w:hAnsi="Amatic SC" w:eastAsia="Times New Roman" w:cs="Amatic SC"/>
                          <w:color w:val="000000" w:themeColor="text1"/>
                          <w:sz w:val="96"/>
                          <w:szCs w:val="96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="00D173A3" w:rsidP="00D173A3" w:rsidRDefault="00D173A3" w14:paraId="26FB68D5" w14:textId="08B2F21C">
      <w:pPr>
        <w:rPr>
          <w:lang w:val="se-NO"/>
        </w:rPr>
      </w:pPr>
    </w:p>
    <w:p w:rsidR="00D173A3" w:rsidP="00D173A3" w:rsidRDefault="00D173A3" w14:paraId="15F18B93" w14:textId="3479ECDF">
      <w:pPr>
        <w:rPr>
          <w:lang w:val="se-NO"/>
        </w:rPr>
      </w:pPr>
    </w:p>
    <w:p w:rsidR="00D173A3" w:rsidP="00D173A3" w:rsidRDefault="00D173A3" w14:paraId="6E8431DC" w14:textId="77777777">
      <w:pPr>
        <w:rPr>
          <w:lang w:val="se-NO"/>
        </w:rPr>
      </w:pPr>
    </w:p>
    <w:p w:rsidR="00D173A3" w:rsidP="00D173A3" w:rsidRDefault="00D173A3" w14:paraId="6079AC3F" w14:textId="77777777">
      <w:pPr>
        <w:rPr>
          <w:lang w:val="se-NO"/>
        </w:rPr>
      </w:pPr>
    </w:p>
    <w:p w:rsidR="00D173A3" w:rsidP="00D173A3" w:rsidRDefault="00D173A3" w14:paraId="36D1D94F" w14:textId="2265E955">
      <w:pPr>
        <w:rPr>
          <w:lang w:val="se-NO"/>
        </w:rPr>
      </w:pPr>
    </w:p>
    <w:p w:rsidR="00D173A3" w:rsidP="00D173A3" w:rsidRDefault="00D173A3" w14:paraId="2B8A7F2C" w14:textId="77777777">
      <w:pPr>
        <w:rPr>
          <w:lang w:val="se-NO"/>
        </w:rPr>
      </w:pPr>
    </w:p>
    <w:p w:rsidRPr="006F0D51" w:rsidR="00D173A3" w:rsidP="00D173A3" w:rsidRDefault="00D173A3" w14:paraId="7B3D7BCB" w14:textId="77777777"/>
    <w:p w:rsidR="00D173A3" w:rsidP="00D173A3" w:rsidRDefault="00D173A3" w14:paraId="00C31F86" w14:textId="77777777">
      <w:pPr>
        <w:rPr>
          <w:lang w:val="se-NO"/>
        </w:rPr>
      </w:pPr>
    </w:p>
    <w:p w:rsidR="00D173A3" w:rsidP="00D173A3" w:rsidRDefault="00D173A3" w14:paraId="589D060F" w14:textId="77777777">
      <w:pPr>
        <w:rPr>
          <w:lang w:val="se-NO"/>
        </w:rPr>
      </w:pPr>
    </w:p>
    <w:p w:rsidR="00D173A3" w:rsidP="00D173A3" w:rsidRDefault="00D173A3" w14:paraId="1AFE5800" w14:textId="77777777">
      <w:pPr>
        <w:rPr>
          <w:lang w:val="se-NO"/>
        </w:rPr>
      </w:pPr>
    </w:p>
    <w:p w:rsidR="00D173A3" w:rsidP="00D173A3" w:rsidRDefault="00D173A3" w14:paraId="2A82C22E" w14:textId="77777777">
      <w:pPr>
        <w:rPr>
          <w:lang w:val="se-NO"/>
        </w:rPr>
      </w:pPr>
    </w:p>
    <w:p w:rsidRPr="0082217B" w:rsidR="00D173A3" w:rsidP="00D173A3" w:rsidRDefault="00D173A3" w14:paraId="756031CE" w14:textId="77777777"/>
    <w:p w:rsidRPr="0082217B" w:rsidR="00D173A3" w:rsidP="00D173A3" w:rsidRDefault="00D173A3" w14:paraId="0663968A" w14:textId="77777777"/>
    <w:p w:rsidRPr="0082217B" w:rsidR="00D173A3" w:rsidP="00D173A3" w:rsidRDefault="00D173A3" w14:paraId="3592D26C" w14:textId="77777777"/>
    <w:p w:rsidRPr="0082217B" w:rsidR="00D173A3" w:rsidP="00D173A3" w:rsidRDefault="00D173A3" w14:paraId="5C9F4C1B" w14:textId="77777777"/>
    <w:p w:rsidR="00D173A3" w:rsidP="00D173A3" w:rsidRDefault="00D173A3" w14:paraId="66377D99" w14:textId="77777777"/>
    <w:p w:rsidR="00D173A3" w:rsidP="00D173A3" w:rsidRDefault="00D173A3" w14:paraId="79DA55F5" w14:textId="77777777"/>
    <w:p w:rsidR="00D173A3" w:rsidP="00D173A3" w:rsidRDefault="00D173A3" w14:paraId="4820901D" w14:textId="77777777"/>
    <w:p w:rsidR="00D173A3" w:rsidP="00D173A3" w:rsidRDefault="00D173A3" w14:paraId="244588F8" w14:textId="77777777"/>
    <w:p w:rsidR="00D173A3" w:rsidP="00D173A3" w:rsidRDefault="00D173A3" w14:paraId="1AA4632B" w14:textId="77777777"/>
    <w:p w:rsidR="00D173A3" w:rsidP="00D173A3" w:rsidRDefault="00D173A3" w14:paraId="2F7D30A1" w14:textId="77777777"/>
    <w:p w:rsidR="00D173A3" w:rsidP="00D173A3" w:rsidRDefault="00D173A3" w14:paraId="70BF5951" w14:textId="77777777"/>
    <w:p w:rsidR="00D173A3" w:rsidP="00D173A3" w:rsidRDefault="00D173A3" w14:paraId="77D2678B" w14:textId="77777777"/>
    <w:p w:rsidR="00D173A3" w:rsidP="00D173A3" w:rsidRDefault="00D173A3" w14:paraId="5DDB27B8" w14:textId="77777777"/>
    <w:p w:rsidR="00D173A3" w:rsidP="00D173A3" w:rsidRDefault="00D173A3" w14:paraId="3B8FB129" w14:textId="1F8D07A9"/>
    <w:p w:rsidR="00864B04" w:rsidP="00D173A3" w:rsidRDefault="00864B04" w14:paraId="0611EFC9" w14:textId="77777777"/>
    <w:p w:rsidR="00D173A3" w:rsidP="00D173A3" w:rsidRDefault="00D173A3" w14:paraId="128C3A47" w14:textId="77777777"/>
    <w:p w:rsidR="00D173A3" w:rsidP="00D173A3" w:rsidRDefault="00D173A3" w14:paraId="28A47B1A" w14:textId="77777777"/>
    <w:p w:rsidR="00D173A3" w:rsidP="00D173A3" w:rsidRDefault="00D173A3" w14:paraId="49136EF5" w14:textId="18945044"/>
    <w:p w:rsidR="00AD48D8" w:rsidP="00D173A3" w:rsidRDefault="00AD48D8" w14:paraId="0CD7FF0C" w14:textId="154C5DE7"/>
    <w:p w:rsidR="00AD48D8" w:rsidP="00D173A3" w:rsidRDefault="00AD48D8" w14:paraId="2DBB26C2" w14:textId="7FCAB105"/>
    <w:p w:rsidR="00AD48D8" w:rsidP="00D173A3" w:rsidRDefault="00AD48D8" w14:paraId="1DF61723" w14:textId="04E2592F"/>
    <w:p w:rsidR="00AD48D8" w:rsidP="00D173A3" w:rsidRDefault="00AD48D8" w14:paraId="7A840DC7" w14:textId="371183DA"/>
    <w:p w:rsidR="00AD48D8" w:rsidP="00D173A3" w:rsidRDefault="00AD48D8" w14:paraId="35FC2613" w14:textId="254D859D"/>
    <w:p w:rsidR="00AD48D8" w:rsidP="00D173A3" w:rsidRDefault="00AD48D8" w14:paraId="783F8C7D" w14:textId="31C40495"/>
    <w:p w:rsidR="00D85EAC" w:rsidP="00D173A3" w:rsidRDefault="00D85EAC" w14:paraId="47F09F92" w14:textId="75267CE7"/>
    <w:p w:rsidR="00D85EAC" w:rsidP="00D173A3" w:rsidRDefault="00D85EAC" w14:paraId="60929417" w14:textId="72481F07"/>
    <w:p w:rsidR="00D85EAC" w:rsidP="00D173A3" w:rsidRDefault="00D85EAC" w14:paraId="53DB463A" w14:textId="1E22147C"/>
    <w:p w:rsidR="00D85EAC" w:rsidP="00D173A3" w:rsidRDefault="00D85EAC" w14:paraId="490B6AC5" w14:textId="77777777"/>
    <w:p w:rsidR="00E053DB" w:rsidP="00D173A3" w:rsidRDefault="00E053DB" w14:paraId="2197C734" w14:textId="77777777"/>
    <w:p w:rsidR="00A83D7B" w:rsidP="00D173A3" w:rsidRDefault="00A83D7B" w14:paraId="35811D6F" w14:textId="77777777"/>
    <w:p w:rsidR="00D173A3" w:rsidP="00D173A3" w:rsidRDefault="00D173A3" w14:paraId="2472C235" w14:textId="77777777"/>
    <w:p w:rsidR="00D173A3" w:rsidP="00D173A3" w:rsidRDefault="00D173A3" w14:paraId="61913CD9" w14:textId="77777777"/>
    <w:p w:rsidR="00DF7A36" w:rsidP="00D173A3" w:rsidRDefault="00DF7A36" w14:paraId="3FD7DFF2" w14:textId="77777777"/>
    <w:p w:rsidR="00864B04" w:rsidP="00D173A3" w:rsidRDefault="00864B04" w14:paraId="071F8070" w14:textId="77777777"/>
    <w:sdt>
      <w:sdtPr>
        <w:rPr>
          <w:rStyle w:val="Overskrift1Tegn"/>
        </w:rPr>
        <w:tag w:val="Ođđajagimánnu/tsïengele/ådåjakmánno"/>
        <w:id w:val="-1814163295"/>
        <w:placeholder>
          <w:docPart w:val="2733487A1FD94E12BAEB0BF91983B30E"/>
        </w:placeholder>
        <w15:color w:val="FFFFFF"/>
        <w:dropDownList>
          <w:listItem w:value="Velg et element."/>
          <w:listItem w:displayText="Juovlamánnu" w:value="Juovlamánnu"/>
        </w:dropDownList>
      </w:sdtPr>
      <w:sdtEndPr>
        <w:rPr>
          <w:rStyle w:val="Standardskriftforavsnitt"/>
        </w:rPr>
      </w:sdtEndPr>
      <w:sdtContent>
        <w:p w:rsidRPr="000029E4" w:rsidR="00D173A3" w:rsidP="00D173A3" w:rsidRDefault="00085E66" w14:paraId="538D04BE" w14:textId="34EDACD4">
          <w:pPr>
            <w:pStyle w:val="Overskrift1"/>
          </w:pPr>
          <w:r>
            <w:rPr>
              <w:rStyle w:val="Overskrift1Tegn"/>
            </w:rPr>
            <w:t>Juovlamánnu</w:t>
          </w:r>
        </w:p>
      </w:sdtContent>
    </w:sdt>
    <w:tbl>
      <w:tblPr>
        <w:tblStyle w:val="Rutenettabell1lysuthevingsfarge4"/>
        <w:tblpPr w:leftFromText="141" w:rightFromText="141" w:vertAnchor="text" w:horzAnchor="margin" w:tblpY="-18"/>
        <w:tblW w:w="15863" w:type="dxa"/>
        <w:tblLook w:val="0420" w:firstRow="1" w:lastRow="0" w:firstColumn="0" w:lastColumn="0" w:noHBand="0" w:noVBand="1"/>
        <w:tblCaption w:val="Oppsettstabell"/>
      </w:tblPr>
      <w:tblGrid>
        <w:gridCol w:w="2267"/>
        <w:gridCol w:w="2268"/>
        <w:gridCol w:w="2255"/>
        <w:gridCol w:w="2268"/>
        <w:gridCol w:w="2268"/>
        <w:gridCol w:w="2268"/>
        <w:gridCol w:w="2269"/>
      </w:tblGrid>
      <w:tr w:rsidRPr="002C4A01" w:rsidR="00DE7479" w:rsidTr="2EF2341A" w14:paraId="10F8235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tcW w:w="2267" w:type="dxa"/>
            <w:shd w:val="clear" w:color="auto" w:fill="D3E5F6" w:themeFill="accent3" w:themeFillTint="33"/>
          </w:tcPr>
          <w:p w:rsidR="00DE7479" w:rsidP="00DE7479" w:rsidRDefault="00DE7479" w14:paraId="2A7374C3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-1529175301"/>
              <w:placeholder>
                <w:docPart w:val="EFF57165237D414F94E54839CB24B47E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2A5316D6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Mánnodat</w:t>
                </w:r>
              </w:p>
            </w:sdtContent>
          </w:sdt>
          <w:sdt>
            <w:sdtPr>
              <w:rPr>
                <w:rStyle w:val="DagerTegn"/>
                <w:sz w:val="36"/>
                <w:szCs w:val="36"/>
              </w:rPr>
              <w:tag w:val="Duorastat"/>
              <w:id w:val="-468436702"/>
              <w:placeholder>
                <w:docPart w:val="183D37F88F3B4FD2B8A6F8EC712CD937"/>
              </w:placeholder>
              <w15:color w:val="000000"/>
              <w:dropDownList>
                <w:listItem w:value="Velg et element."/>
                <w:listItem w:displayText="Mánnodat" w:value="Mánnodat"/>
                <w:listItem w:displayText="Vuossárga" w:value="Vuossárga"/>
                <w:listItem w:displayText="Måanta" w:value="Måanta"/>
                <w:listItem w:displayText="Mánnodahka" w:value="Mánn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9470D9" w:rsidR="00DE7479" w:rsidP="00DE7479" w:rsidRDefault="00DE7479" w14:paraId="5DB3B699" w14:textId="509FD9D8">
                <w:pPr>
                  <w:pStyle w:val="Dager"/>
                  <w:framePr w:hSpace="0" w:wrap="auto" w:hAnchor="text" w:vAnchor="margin" w:yAlign="inline"/>
                </w:pPr>
                <w:r w:rsidRPr="00DE7479">
                  <w:rPr>
                    <w:rStyle w:val="DagerTegn"/>
                    <w:sz w:val="36"/>
                    <w:szCs w:val="36"/>
                  </w:rPr>
                  <w:t>Vuossárga</w:t>
                </w:r>
              </w:p>
            </w:sdtContent>
          </w:sdt>
        </w:tc>
        <w:tc>
          <w:tcPr>
            <w:tcW w:w="2268" w:type="dxa"/>
            <w:shd w:val="clear" w:color="auto" w:fill="DFEBF5" w:themeFill="accent2" w:themeFillTint="33"/>
          </w:tcPr>
          <w:p w:rsidRPr="00DE7479" w:rsidR="00DE7479" w:rsidP="00DE7479" w:rsidRDefault="00DE7479" w14:paraId="2492E400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isdat"/>
              <w:id w:val="566614749"/>
              <w:placeholder>
                <w:docPart w:val="81857AB00AD3455F8EB5A52D5F6BAD7A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Pr="00DE7479" w:rsidR="00DE7479" w:rsidP="00DE7479" w:rsidRDefault="00DE7479" w14:paraId="324189F3" w14:textId="77777777">
                <w:pPr>
                  <w:pStyle w:val="Dager"/>
                  <w:framePr w:hSpace="0" w:wrap="auto" w:hAnchor="text" w:vAnchor="margin" w:yAlign="inline"/>
                  <w:rPr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Disdat</w:t>
                </w:r>
              </w:p>
            </w:sdtContent>
          </w:sdt>
          <w:sdt>
            <w:sdtPr>
              <w:rPr>
                <w:rStyle w:val="DagerTegn"/>
                <w:sz w:val="36"/>
                <w:szCs w:val="36"/>
              </w:rPr>
              <w:tag w:val="disdat"/>
              <w:id w:val="-922178579"/>
              <w:placeholder>
                <w:docPart w:val="220506D8BFD9407091418A61BB1823C2"/>
              </w:placeholder>
              <w:dropDownList>
                <w:listItem w:value="Velg et element."/>
                <w:listItem w:displayText="Disdat" w:value="Disdat"/>
                <w:listItem w:displayText="Maŋŋebárga" w:value="Maŋŋebárga"/>
                <w:listItem w:displayText="Dæjsta" w:value="Dæjsta"/>
                <w:listItem w:displayText="Dijstahka" w:value="Dijstahka"/>
                <w:listItem w:displayText=" " w:value=" "/>
              </w:dropDownList>
            </w:sdtPr>
            <w:sdtEndPr>
              <w:rPr>
                <w:rStyle w:val="Standardskriftforavsnitt"/>
              </w:rPr>
            </w:sdtEndPr>
            <w:sdtContent>
              <w:p w:rsidRPr="009470D9" w:rsidR="00DE7479" w:rsidP="00DE7479" w:rsidRDefault="00DE7479" w14:paraId="00C4A6ED" w14:textId="175600BA">
                <w:pPr>
                  <w:pStyle w:val="Dager"/>
                  <w:framePr w:hSpace="0" w:wrap="auto" w:hAnchor="text" w:vAnchor="margin" w:yAlign="inline"/>
                  <w:jc w:val="left"/>
                </w:pPr>
                <w:r>
                  <w:rPr>
                    <w:rStyle w:val="DagerTegn"/>
                    <w:sz w:val="36"/>
                    <w:szCs w:val="36"/>
                  </w:rPr>
                  <w:t>Maŋŋebárga</w:t>
                </w:r>
              </w:p>
            </w:sdtContent>
          </w:sdt>
        </w:tc>
        <w:tc>
          <w:tcPr>
            <w:tcW w:w="2255" w:type="dxa"/>
            <w:shd w:val="clear" w:color="auto" w:fill="BCD9DE" w:themeFill="accent5" w:themeFillTint="66"/>
          </w:tcPr>
          <w:p w:rsidRPr="00DE7479" w:rsidR="00DE7479" w:rsidP="00DE7479" w:rsidRDefault="00DE7479" w14:paraId="0606AB50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Gaskavahkku"/>
              <w:id w:val="143477889"/>
              <w:placeholder>
                <w:docPart w:val="9BB8A360E47243D2AADF3054444266CA"/>
              </w:placeholder>
              <w:dropDownList>
                <w:listItem w:value="Velg et element."/>
                <w:listItem w:displayText="Gaskavahkku" w:value="Gaskavahkku"/>
                <w:listItem w:displayText="Gaskevåhkoe" w:value="Gaskevåhkoe"/>
                <w:listItem w:displayText="Gasskavahkko" w:value="Gasskavahkko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48E6C007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Gaskavahkku</w:t>
                </w:r>
              </w:p>
            </w:sdtContent>
          </w:sdt>
          <w:p w:rsidRPr="009470D9" w:rsidR="00DE7479" w:rsidP="00DE7479" w:rsidRDefault="00DE7479" w14:paraId="69D81757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tcW w:w="2268" w:type="dxa"/>
            <w:shd w:val="clear" w:color="auto" w:fill="DDECEE" w:themeFill="accent5" w:themeFillTint="33"/>
          </w:tcPr>
          <w:p w:rsidRPr="00DE7479" w:rsidR="00DE7479" w:rsidP="00DE7479" w:rsidRDefault="00DE7479" w14:paraId="17E80CC1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Duorastat"/>
              <w:id w:val="890303304"/>
              <w:placeholder>
                <w:docPart w:val="BE5CEC0B23304F9C8DEAF00872B5A5B0"/>
              </w:placeholder>
              <w:dropDownList>
                <w:listItem w:displayText="Duorastat" w:value="Duorastat"/>
                <w:listItem w:displayText="Duarsta" w:value="Duarsta"/>
                <w:listItem w:displayText="Duorastahka" w:value="Duorastahka"/>
                <w:listItem w:value="Velg et element."/>
                <w:listItem w:displayText=" " w:value=" "/>
              </w:dropDownList>
            </w:sdtPr>
            <w:sdtEndPr>
              <w:rPr>
                <w:rStyle w:val="Standardskriftforavsnitt"/>
                <w:noProof/>
              </w:rPr>
            </w:sdtEndPr>
            <w:sdtContent>
              <w:p w:rsidRPr="00DE7479" w:rsidR="00DE7479" w:rsidP="00DE7479" w:rsidRDefault="00DE7479" w14:paraId="3C3DF6A5" w14:textId="77777777">
                <w:pPr>
                  <w:pStyle w:val="Dager"/>
                  <w:framePr w:hSpace="0" w:wrap="auto" w:hAnchor="text" w:vAnchor="margin" w:yAlign="inline"/>
                  <w:rPr>
                    <w:noProof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Duorastat</w:t>
                </w:r>
              </w:p>
            </w:sdtContent>
          </w:sdt>
          <w:p w:rsidRPr="009470D9" w:rsidR="00DE7479" w:rsidP="00DE7479" w:rsidRDefault="00DE7479" w14:paraId="35B56389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tcW w:w="2268" w:type="dxa"/>
            <w:shd w:val="clear" w:color="auto" w:fill="EBE8EC" w:themeFill="accent6" w:themeFillTint="33"/>
          </w:tcPr>
          <w:p w:rsidRPr="00DE7479" w:rsidR="00DE7479" w:rsidP="00DE7479" w:rsidRDefault="00DE7479" w14:paraId="3864BFCC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Bearjadat"/>
              <w:id w:val="-1907449337"/>
              <w:placeholder>
                <w:docPart w:val="BC7CA59EA207493D98A2F49A7BAB31B2"/>
              </w:placeholder>
              <w:dropDownList>
                <w:listItem w:value="Velg et element."/>
                <w:listItem w:displayText="Bearjadat" w:value="Bearjadat"/>
                <w:listItem w:displayText="Bearjadahke" w:value="Bearjadahke"/>
                <w:listItem w:displayText="Bierjjedahka" w:value="Bierjje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0C1ED4DF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Bearjadat</w:t>
                </w:r>
              </w:p>
            </w:sdtContent>
          </w:sdt>
          <w:p w:rsidRPr="009470D9" w:rsidR="00DE7479" w:rsidP="00DE7479" w:rsidRDefault="00DE7479" w14:paraId="53754E76" w14:textId="77777777">
            <w:pPr>
              <w:pStyle w:val="Dager"/>
              <w:framePr w:hSpace="0" w:wrap="auto" w:hAnchor="text" w:vAnchor="margin" w:yAlign="inline"/>
              <w:rPr>
                <w:noProof/>
              </w:rPr>
            </w:pPr>
          </w:p>
        </w:tc>
        <w:tc>
          <w:tcPr>
            <w:tcW w:w="2268" w:type="dxa"/>
            <w:shd w:val="clear" w:color="auto" w:fill="D7D2D9" w:themeFill="accent6" w:themeFillTint="66"/>
          </w:tcPr>
          <w:p w:rsidRPr="00DE7479" w:rsidR="00DE7479" w:rsidP="00DE7479" w:rsidRDefault="00DE7479" w14:paraId="06A0FA2F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Lávvordat"/>
              <w:id w:val="1370495368"/>
              <w:placeholder>
                <w:docPart w:val="02B6860A5F26412F846F8364AF144FB5"/>
              </w:placeholder>
              <w:dropDownList>
                <w:listItem w:value="Velg et element."/>
                <w:listItem w:displayText="Lávvordat" w:value="Lávvordat"/>
                <w:listItem w:displayText="Laavvadahke" w:value="Laavvadahke"/>
                <w:listItem w:displayText="Lávvodahka" w:value="Lávvodahka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68AA8143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Lávvordat</w:t>
                </w:r>
              </w:p>
            </w:sdtContent>
          </w:sdt>
          <w:p w:rsidRPr="009470D9" w:rsidR="00DE7479" w:rsidP="00DE7479" w:rsidRDefault="00DE7479" w14:paraId="069B1D95" w14:textId="77777777">
            <w:pPr>
              <w:pStyle w:val="Dager"/>
              <w:framePr w:hSpace="0" w:wrap="auto" w:hAnchor="text" w:vAnchor="margin" w:yAlign="inline"/>
            </w:pPr>
          </w:p>
        </w:tc>
        <w:tc>
          <w:tcPr>
            <w:tcW w:w="2269" w:type="dxa"/>
            <w:shd w:val="clear" w:color="auto" w:fill="C4BCC6" w:themeFill="accent6" w:themeFillTint="99"/>
          </w:tcPr>
          <w:p w:rsidRPr="00DE7479" w:rsidR="00DE7479" w:rsidP="00DE7479" w:rsidRDefault="00DE7479" w14:paraId="5DF1E6C8" w14:textId="77777777">
            <w:pPr>
              <w:pStyle w:val="Dager"/>
              <w:framePr w:hSpace="0" w:wrap="auto" w:hAnchor="text" w:vAnchor="margin" w:yAlign="inline"/>
              <w:spacing w:before="0"/>
              <w:rPr>
                <w:rStyle w:val="DagerTegn"/>
                <w:b w:val="0"/>
                <w:bCs w:val="0"/>
                <w:sz w:val="36"/>
                <w:szCs w:val="36"/>
              </w:rPr>
            </w:pPr>
          </w:p>
          <w:sdt>
            <w:sdtPr>
              <w:rPr>
                <w:rStyle w:val="DagerTegn"/>
                <w:sz w:val="36"/>
                <w:szCs w:val="36"/>
              </w:rPr>
              <w:tag w:val="Sotnabeaivi"/>
              <w:id w:val="-1289197678"/>
              <w:placeholder>
                <w:docPart w:val="25FE12C7C8494DC3B25DECD6EBED3021"/>
              </w:placeholder>
              <w:dropDownList>
                <w:listItem w:value="Velg et element."/>
                <w:listItem w:displayText="Sotnabeaivi" w:value="Sotnabeaivi"/>
                <w:listItem w:displayText="Aejlege" w:value="Aejlege"/>
                <w:listItem w:displayText="Ájllek" w:value="Ájllek"/>
                <w:listItem w:displayText="Sådnåbiejvve" w:value="Sådnåbiejvve"/>
                <w:listItem w:displayText=" " w:value=" "/>
              </w:dropDownList>
            </w:sdtPr>
            <w:sdtEndPr>
              <w:rPr>
                <w:rStyle w:val="DagerTegn"/>
              </w:rPr>
            </w:sdtEndPr>
            <w:sdtContent>
              <w:p w:rsidRPr="00DE7479" w:rsidR="00DE7479" w:rsidP="00DE7479" w:rsidRDefault="00DE7479" w14:paraId="242F76E7" w14:textId="77777777">
                <w:pPr>
                  <w:pStyle w:val="Dager"/>
                  <w:framePr w:hSpace="0" w:wrap="auto" w:hAnchor="text" w:vAnchor="margin" w:yAlign="inline"/>
                  <w:rPr>
                    <w:rStyle w:val="DagerTegn"/>
                    <w:sz w:val="36"/>
                    <w:szCs w:val="36"/>
                  </w:rPr>
                </w:pPr>
                <w:r w:rsidRPr="00DE7479">
                  <w:rPr>
                    <w:rStyle w:val="DagerTegn"/>
                    <w:sz w:val="36"/>
                    <w:szCs w:val="36"/>
                  </w:rPr>
                  <w:t>Sotnabeaivi</w:t>
                </w:r>
              </w:p>
            </w:sdtContent>
          </w:sdt>
          <w:p w:rsidRPr="009470D9" w:rsidR="00DE7479" w:rsidP="00DE7479" w:rsidRDefault="00DE7479" w14:paraId="2C2B3760" w14:textId="77777777">
            <w:pPr>
              <w:pStyle w:val="Dager"/>
              <w:framePr w:hSpace="0" w:wrap="auto" w:hAnchor="text" w:vAnchor="margin" w:yAlign="inline"/>
            </w:pPr>
          </w:p>
        </w:tc>
      </w:tr>
      <w:tr w:rsidRPr="009E4621" w:rsidR="00D173A3" w:rsidTr="2EF2341A" w14:paraId="3FEAE8C6" w14:textId="77777777">
        <w:trPr>
          <w:trHeight w:val="1531"/>
        </w:trPr>
        <w:tc>
          <w:tcPr>
            <w:tcW w:w="2267" w:type="dxa"/>
          </w:tcPr>
          <w:p w:rsidRPr="002C4A01" w:rsidR="00D173A3" w:rsidP="00841285" w:rsidRDefault="00D173A3" w14:paraId="1A705C55" w14:textId="255B4EF4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"mandag" 1 ""</w:instrText>
            </w:r>
            <w:r w:rsidRPr="002C4A01">
              <w:rPr>
                <w:noProof/>
                <w:lang w:bidi="nb-NO"/>
              </w:rPr>
              <w:fldChar w:fldCharType="end"/>
            </w:r>
          </w:p>
        </w:tc>
        <w:tc>
          <w:tcPr>
            <w:tcW w:w="2268" w:type="dxa"/>
          </w:tcPr>
          <w:p w:rsidRPr="002C4A01" w:rsidR="00D173A3" w:rsidP="00841285" w:rsidRDefault="00D173A3" w14:paraId="6392E44C" w14:textId="0A78FF8E">
            <w:pPr>
              <w:pStyle w:val="Datoer"/>
              <w:rPr>
                <w:noProof/>
              </w:rPr>
            </w:pP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DocVariable MonthStart \@ dddd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onsdag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= "tirsdag" 1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IF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 </w:instrText>
            </w:r>
            <w:r w:rsidRPr="002C4A01">
              <w:rPr>
                <w:noProof/>
                <w:lang w:bidi="nb-NO"/>
              </w:rPr>
              <w:fldChar w:fldCharType="separate"/>
            </w:r>
            <w:r>
              <w:rPr>
                <w:noProof/>
                <w:lang w:bidi="nb-NO"/>
              </w:rPr>
              <w:instrText>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&lt;&gt; 0 </w:instrText>
            </w:r>
            <w:r w:rsidRPr="002C4A01">
              <w:rPr>
                <w:noProof/>
                <w:lang w:bidi="nb-NO"/>
              </w:rPr>
              <w:fldChar w:fldCharType="begin"/>
            </w:r>
            <w:r w:rsidRPr="002C4A01">
              <w:rPr>
                <w:noProof/>
                <w:lang w:bidi="nb-NO"/>
              </w:rPr>
              <w:instrText xml:space="preserve"> =A2+1 </w:instrText>
            </w:r>
            <w:r w:rsidRPr="002C4A01">
              <w:rPr>
                <w:noProof/>
                <w:lang w:bidi="nb-NO"/>
              </w:rPr>
              <w:fldChar w:fldCharType="separate"/>
            </w:r>
            <w:r w:rsidRPr="002C4A01">
              <w:rPr>
                <w:noProof/>
                <w:lang w:bidi="nb-NO"/>
              </w:rPr>
              <w:instrText>2020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instrText xml:space="preserve"> "" </w:instrText>
            </w:r>
            <w:r w:rsidRPr="002C4A01">
              <w:rPr>
                <w:noProof/>
                <w:lang w:bidi="nb-NO"/>
              </w:rPr>
              <w:fldChar w:fldCharType="end"/>
            </w:r>
            <w:r w:rsidRPr="002C4A01">
              <w:rPr>
                <w:noProof/>
                <w:lang w:bidi="nb-NO"/>
              </w:rPr>
              <w:fldChar w:fldCharType="end"/>
            </w:r>
            <w:r w:rsidR="008361F7">
              <w:rPr>
                <w:noProof/>
                <w:lang w:bidi="nb-NO"/>
              </w:rPr>
              <w:t>1</w:t>
            </w:r>
            <w:r w:rsidR="00630B3C">
              <w:rPr>
                <w:noProof/>
                <w:lang w:eastAsia="nb-NO"/>
              </w:rPr>
              <w:t xml:space="preserve"> </w:t>
            </w:r>
            <w:r w:rsidR="00630B3C"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4E1FA049" wp14:editId="2E54E8F0">
                      <wp:extent cx="86360" cy="86360"/>
                      <wp:effectExtent l="0" t="0" r="8890" b="8890"/>
                      <wp:docPr id="5023" name="Shape 4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53166" y="114072"/>
                                    </a:moveTo>
                                    <a:cubicBezTo>
                                      <a:pt x="26277" y="110705"/>
                                      <a:pt x="5455" y="87805"/>
                                      <a:pt x="5455" y="60000"/>
                                    </a:cubicBezTo>
                                    <a:cubicBezTo>
                                      <a:pt x="5455" y="32194"/>
                                      <a:pt x="26277" y="9294"/>
                                      <a:pt x="53166" y="5927"/>
                                    </a:cubicBezTo>
                                    <a:cubicBezTo>
                                      <a:pt x="40455" y="20350"/>
                                      <a:pt x="32727" y="39266"/>
                                      <a:pt x="32727" y="60000"/>
                                    </a:cubicBezTo>
                                    <a:cubicBezTo>
                                      <a:pt x="32727" y="80733"/>
                                      <a:pt x="40455" y="99650"/>
                                      <a:pt x="53166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6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6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shape id="Shape 4949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53166,114072c26277,110705,5455,87805,5455,60000,5455,32194,26277,9294,53166,5927,40455,20350,32727,39266,32727,60000v,20733,7728,39650,20439,54072m60000,c26866,,,26861,,60000v,33138,26866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" w14:anchorId="0A2F6BAD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55" w:type="dxa"/>
          </w:tcPr>
          <w:p w:rsidRPr="002C4A01" w:rsidR="00D173A3" w:rsidP="00841285" w:rsidRDefault="008361F7" w14:paraId="154D1306" w14:textId="76CBE472">
            <w:pPr>
              <w:pStyle w:val="Datoer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2268" w:type="dxa"/>
          </w:tcPr>
          <w:p w:rsidRPr="002C4A01" w:rsidR="00D173A3" w:rsidP="00841285" w:rsidRDefault="008361F7" w14:paraId="48DF97BC" w14:textId="37CAA47F">
            <w:pPr>
              <w:pStyle w:val="Datoer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2268" w:type="dxa"/>
          </w:tcPr>
          <w:p w:rsidRPr="002C4A01" w:rsidR="00D173A3" w:rsidP="00841285" w:rsidRDefault="008361F7" w14:paraId="44CCD6DF" w14:textId="5C0C7DAB">
            <w:pPr>
              <w:pStyle w:val="Datoer"/>
              <w:rPr>
                <w:noProof/>
              </w:rPr>
            </w:pPr>
            <w:r>
              <w:rPr>
                <w:noProof/>
              </w:rPr>
              <w:t>4</w:t>
            </w:r>
            <w:r w:rsidR="009647A9">
              <w:rPr>
                <w:noProof/>
              </w:rPr>
              <w:t xml:space="preserve"> </w:t>
            </w:r>
          </w:p>
        </w:tc>
        <w:tc>
          <w:tcPr>
            <w:tcW w:w="2268" w:type="dxa"/>
          </w:tcPr>
          <w:p w:rsidRPr="00F207AE" w:rsidR="00D173A3" w:rsidP="00841285" w:rsidRDefault="008361F7" w14:paraId="015BFF1C" w14:textId="2CA16B92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5</w:t>
            </w:r>
          </w:p>
          <w:p w:rsidRPr="00FD227F" w:rsidR="00D173A3" w:rsidP="008361F7" w:rsidRDefault="00D173A3" w14:paraId="2BF9FB2F" w14:textId="5980F81B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69" w:type="dxa"/>
          </w:tcPr>
          <w:p w:rsidR="008361F7" w:rsidP="00841285" w:rsidRDefault="008361F7" w14:paraId="18993716" w14:textId="77777777">
            <w:pPr>
              <w:pStyle w:val="Datoer"/>
              <w:rPr>
                <w:noProof/>
                <w:color w:val="FF0000"/>
                <w:lang w:val="se-NO" w:bidi="nb-NO"/>
              </w:rPr>
            </w:pPr>
            <w:r>
              <w:rPr>
                <w:noProof/>
                <w:color w:val="FF0000"/>
                <w:lang w:val="se-NO" w:bidi="nb-NO"/>
              </w:rPr>
              <w:t>6</w:t>
            </w:r>
          </w:p>
          <w:p w:rsidRPr="000D5611" w:rsidR="008361F7" w:rsidP="008361F7" w:rsidRDefault="008361F7" w14:paraId="48C44CB4" w14:textId="57F006A1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  <w:bookmarkStart w:name="_Hlk98501269" w:id="0"/>
            <w:r w:rsidRPr="000D5611">
              <w:rPr>
                <w:lang w:val="se-NO"/>
              </w:rPr>
              <w:t>Suoma iehčanasvuođabeaivi</w:t>
            </w:r>
          </w:p>
          <w:bookmarkEnd w:displacedByCustomXml="next" w:id="0"/>
          <w:sdt>
            <w:sdtPr>
              <w:rPr>
                <w:lang w:val="se-NO"/>
              </w:rPr>
              <w:tag w:val="BLANK"/>
              <w:id w:val="986438307"/>
              <w:placeholder>
                <w:docPart w:val="C15F434A1BE2414385D5A63890EBDA39"/>
              </w:placeholder>
              <w15:color w:val="FFFFFF"/>
              <w:dropDownList>
                <w:listItem w:value="Velg et element."/>
                <w:listItem w:displayText="Nubbi sotnabeaivi adveanttas" w:value="Nubbi sotnabeaivi adveanttas"/>
                <w:listItem w:displayText=" " w:value=" "/>
              </w:dropDownList>
            </w:sdtPr>
            <w:sdtEndPr/>
            <w:sdtContent>
              <w:p w:rsidRPr="000D5611" w:rsidR="005F4E0D" w:rsidP="005F4E0D" w:rsidRDefault="005F4E0D" w14:paraId="60EF77CD" w14:textId="77777777">
                <w:pPr>
                  <w:pStyle w:val="merkedager"/>
                  <w:framePr w:hSpace="0" w:wrap="auto" w:hAnchor="text" w:vAnchor="margin" w:yAlign="inline"/>
                  <w:rPr>
                    <w:lang w:val="se-NO"/>
                  </w:rPr>
                </w:pPr>
                <w:r w:rsidRPr="000D5611">
                  <w:rPr>
                    <w:lang w:val="se-NO"/>
                  </w:rPr>
                  <w:t>Nubbi sotnabeaivi adveanttas</w:t>
                </w:r>
              </w:p>
            </w:sdtContent>
          </w:sdt>
          <w:p w:rsidRPr="00FD227F" w:rsidR="002F0879" w:rsidP="005F4E0D" w:rsidRDefault="002F0879" w14:paraId="30261470" w14:textId="282ECC54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</w:tr>
      <w:tr w:rsidRPr="002C4A01" w:rsidR="00D173A3" w:rsidTr="2EF2341A" w14:paraId="0FB6F2C0" w14:textId="77777777">
        <w:trPr>
          <w:trHeight w:val="1531"/>
        </w:trPr>
        <w:tc>
          <w:tcPr>
            <w:tcW w:w="2267" w:type="dxa"/>
          </w:tcPr>
          <w:p w:rsidRPr="00B87096" w:rsidR="00D173A3" w:rsidP="00841285" w:rsidRDefault="008361F7" w14:paraId="31F0D6D6" w14:textId="3EBF1B41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7</w:t>
            </w:r>
            <w:r w:rsidRPr="00B87096" w:rsidR="00D173A3">
              <w:rPr>
                <w:noProof/>
                <w:lang w:val="se-NO" w:bidi="nb-NO"/>
              </w:rPr>
              <w:t xml:space="preserve"> </w:t>
            </w:r>
          </w:p>
        </w:tc>
        <w:tc>
          <w:tcPr>
            <w:tcW w:w="2268" w:type="dxa"/>
          </w:tcPr>
          <w:p w:rsidR="00D173A3" w:rsidP="00841285" w:rsidRDefault="008361F7" w14:paraId="1FBEE6EE" w14:textId="4EA0EBD4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eastAsia="nb-NO"/>
              </w:rPr>
              <w:t>8</w:t>
            </w:r>
          </w:p>
          <w:p w:rsidRPr="00B87096" w:rsidR="007D0ECB" w:rsidP="007D0ECB" w:rsidRDefault="007D0ECB" w14:paraId="7F6EA096" w14:textId="75BBD892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55" w:type="dxa"/>
          </w:tcPr>
          <w:p w:rsidR="00D173A3" w:rsidP="00841285" w:rsidRDefault="008361F7" w14:paraId="52139A52" w14:textId="48DF8691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9</w:t>
            </w:r>
            <w:r w:rsidR="00630B3C">
              <w:rPr>
                <w:noProof/>
                <w:lang w:val="se-NO" w:bidi="nb-NO"/>
              </w:rPr>
              <w:t xml:space="preserve"> </w:t>
            </w:r>
            <w:r w:rsidR="00630B3C"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625F3690" wp14:editId="79BD2373">
                      <wp:extent cx="86360" cy="86360"/>
                      <wp:effectExtent l="0" t="0" r="8890" b="8890"/>
                      <wp:docPr id="5018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black [3213]" stroked="f" w14:anchorId="0594CB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  <w:p w:rsidRPr="00B87096" w:rsidR="00D173A3" w:rsidP="00A703F7" w:rsidRDefault="00D173A3" w14:paraId="662F93D8" w14:textId="77777777">
            <w:pPr>
              <w:pStyle w:val="merkedager"/>
              <w:framePr w:hSpace="0" w:wrap="auto" w:hAnchor="text" w:vAnchor="margin" w:yAlign="inline"/>
            </w:pPr>
          </w:p>
        </w:tc>
        <w:tc>
          <w:tcPr>
            <w:tcW w:w="2268" w:type="dxa"/>
          </w:tcPr>
          <w:p w:rsidRPr="00B87096" w:rsidR="00D173A3" w:rsidP="00841285" w:rsidRDefault="00722770" w14:paraId="4A47A3A7" w14:textId="1DEE1F72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</w:t>
            </w:r>
            <w:r w:rsidR="008361F7">
              <w:rPr>
                <w:noProof/>
                <w:lang w:val="se-NO" w:bidi="nb-NO"/>
              </w:rPr>
              <w:t>0</w:t>
            </w:r>
            <w:r w:rsidR="009647A9">
              <w:rPr>
                <w:noProof/>
                <w:lang w:val="se-NO" w:bidi="nb-NO"/>
              </w:rPr>
              <w:t xml:space="preserve"> </w:t>
            </w:r>
          </w:p>
        </w:tc>
        <w:tc>
          <w:tcPr>
            <w:tcW w:w="2268" w:type="dxa"/>
          </w:tcPr>
          <w:p w:rsidRPr="00B87096" w:rsidR="00D173A3" w:rsidP="00841285" w:rsidRDefault="00722770" w14:paraId="395E23DF" w14:textId="382E9FBE">
            <w:pPr>
              <w:pStyle w:val="Datoer"/>
              <w:rPr>
                <w:noProof/>
              </w:rPr>
            </w:pPr>
            <w:r>
              <w:rPr>
                <w:noProof/>
                <w:lang w:val="se-NO" w:bidi="nb-NO"/>
              </w:rPr>
              <w:t>1</w:t>
            </w:r>
            <w:r w:rsidR="008361F7">
              <w:rPr>
                <w:noProof/>
                <w:lang w:val="se-NO" w:bidi="nb-NO"/>
              </w:rPr>
              <w:t>1</w:t>
            </w:r>
          </w:p>
        </w:tc>
        <w:tc>
          <w:tcPr>
            <w:tcW w:w="2268" w:type="dxa"/>
          </w:tcPr>
          <w:p w:rsidRPr="00722770" w:rsidR="00722770" w:rsidP="008361F7" w:rsidRDefault="00722770" w14:paraId="6B92F28F" w14:textId="40A8DB81">
            <w:pPr>
              <w:pStyle w:val="Datoer"/>
              <w:rPr>
                <w:noProof/>
                <w:sz w:val="18"/>
                <w:lang w:val="se-NO"/>
              </w:rPr>
            </w:pPr>
            <w:r>
              <w:rPr>
                <w:noProof/>
                <w:lang w:val="se-NO"/>
              </w:rPr>
              <w:t>1</w:t>
            </w:r>
            <w:r w:rsidR="008361F7">
              <w:rPr>
                <w:noProof/>
                <w:lang w:val="se-NO"/>
              </w:rPr>
              <w:t>2</w:t>
            </w:r>
          </w:p>
        </w:tc>
        <w:tc>
          <w:tcPr>
            <w:tcW w:w="2269" w:type="dxa"/>
          </w:tcPr>
          <w:p w:rsidR="008361F7" w:rsidP="008361F7" w:rsidRDefault="00F207AE" w14:paraId="47535DAC" w14:textId="77777777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color w:val="FF0000"/>
                <w:lang w:val="se-NO" w:bidi="nb-NO"/>
              </w:rPr>
              <w:t>1</w:t>
            </w:r>
            <w:r w:rsidR="008361F7">
              <w:rPr>
                <w:noProof/>
                <w:color w:val="FF0000"/>
                <w:lang w:val="se-NO" w:bidi="nb-NO"/>
              </w:rPr>
              <w:t>3</w:t>
            </w:r>
          </w:p>
          <w:sdt>
            <w:sdtPr>
              <w:tag w:val="BLANK"/>
              <w:id w:val="-1571335882"/>
              <w:placeholder>
                <w:docPart w:val="5588CF0AAA564432928BC25262374B21"/>
              </w:placeholder>
              <w15:color w:val="FFFFFF"/>
              <w:dropDownList>
                <w:listItem w:value="Velg et element."/>
                <w:listItem w:displayText="Luciabeaivi" w:value="Luciabeaivi"/>
                <w:listItem w:displayText=" " w:value=" "/>
              </w:dropDownList>
            </w:sdtPr>
            <w:sdtEndPr/>
            <w:sdtContent>
              <w:p w:rsidR="008361F7" w:rsidP="008361F7" w:rsidRDefault="008361F7" w14:paraId="643D7529" w14:textId="77777777">
                <w:pPr>
                  <w:pStyle w:val="merkedager"/>
                  <w:framePr w:hSpace="0" w:wrap="auto" w:hAnchor="text" w:vAnchor="margin" w:yAlign="inline"/>
                </w:pPr>
                <w:r>
                  <w:t>Luciabeaivi</w:t>
                </w:r>
              </w:p>
            </w:sdtContent>
          </w:sdt>
          <w:sdt>
            <w:sdtPr>
              <w:tag w:val="BLANK"/>
              <w:id w:val="708229740"/>
              <w:placeholder>
                <w:docPart w:val="7164D9F2E7194B36916C367CCD316143"/>
              </w:placeholder>
              <w15:color w:val="FFFFFF"/>
              <w:dropDownList>
                <w:listItem w:value="Velg et element."/>
                <w:listItem w:displayText="Goalmmát sotnabeaivi adveanttas" w:value="Goalmmát sotnabeaivi adveanttas"/>
                <w:listItem w:displayText=" " w:value=" "/>
              </w:dropDownList>
            </w:sdtPr>
            <w:sdtEndPr/>
            <w:sdtContent>
              <w:p w:rsidR="005F4E0D" w:rsidP="005F4E0D" w:rsidRDefault="005F4E0D" w14:paraId="42A70BD8" w14:textId="24C49265">
                <w:pPr>
                  <w:pStyle w:val="merkedager"/>
                  <w:framePr w:hSpace="0" w:wrap="auto" w:hAnchor="text" w:vAnchor="margin" w:yAlign="inline"/>
                </w:pPr>
                <w:r>
                  <w:t>Goalmmát sotnabeaivi adveanttas</w:t>
                </w:r>
              </w:p>
            </w:sdtContent>
          </w:sdt>
          <w:p w:rsidRPr="00FD227F" w:rsidR="002F0879" w:rsidP="005F4E0D" w:rsidRDefault="002F0879" w14:paraId="7F703BE6" w14:textId="385B13F1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</w:tr>
      <w:tr w:rsidRPr="002C4A01" w:rsidR="00D173A3" w:rsidTr="2EF2341A" w14:paraId="702366D1" w14:textId="77777777">
        <w:trPr>
          <w:trHeight w:val="1531"/>
        </w:trPr>
        <w:tc>
          <w:tcPr>
            <w:tcW w:w="2267" w:type="dxa"/>
          </w:tcPr>
          <w:p w:rsidRPr="00B87096" w:rsidR="00D173A3" w:rsidP="00841285" w:rsidRDefault="00D173A3" w14:paraId="788B5D87" w14:textId="11D81E15">
            <w:pPr>
              <w:pStyle w:val="Datoer"/>
              <w:rPr>
                <w:noProof/>
                <w:lang w:val="se-NO"/>
              </w:rPr>
            </w:pPr>
            <w:r w:rsidRPr="00B87096">
              <w:rPr>
                <w:noProof/>
                <w:lang w:val="se-NO" w:bidi="nb-NO"/>
              </w:rPr>
              <w:t>1</w:t>
            </w:r>
            <w:r w:rsidR="008361F7">
              <w:rPr>
                <w:noProof/>
                <w:lang w:val="se-NO" w:bidi="nb-NO"/>
              </w:rPr>
              <w:t>4</w:t>
            </w:r>
          </w:p>
        </w:tc>
        <w:tc>
          <w:tcPr>
            <w:tcW w:w="2268" w:type="dxa"/>
          </w:tcPr>
          <w:p w:rsidR="00D173A3" w:rsidP="00841285" w:rsidRDefault="00722770" w14:paraId="4834E398" w14:textId="3B4BD296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>1</w:t>
            </w:r>
            <w:r w:rsidR="008361F7">
              <w:rPr>
                <w:noProof/>
                <w:lang w:val="se-NO" w:bidi="nb-NO"/>
              </w:rPr>
              <w:t>5</w:t>
            </w:r>
          </w:p>
          <w:p w:rsidRPr="00B87096" w:rsidR="00F56CCC" w:rsidP="00F56CCC" w:rsidRDefault="00F56CCC" w14:paraId="15900393" w14:textId="29FCDE2A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55" w:type="dxa"/>
          </w:tcPr>
          <w:p w:rsidR="00D173A3" w:rsidP="00841285" w:rsidRDefault="008361F7" w14:paraId="54B21569" w14:textId="50A46915">
            <w:pPr>
              <w:pStyle w:val="Datoer"/>
              <w:rPr>
                <w:noProof/>
                <w:lang w:eastAsia="nb-NO"/>
              </w:rPr>
            </w:pPr>
            <w:r>
              <w:rPr>
                <w:noProof/>
                <w:lang w:val="se-NO" w:bidi="nb-NO"/>
              </w:rPr>
              <w:t>16</w:t>
            </w:r>
          </w:p>
          <w:p w:rsidRPr="00B87096" w:rsidR="002A7E4C" w:rsidP="00722770" w:rsidRDefault="002A7E4C" w14:paraId="50E5D7DF" w14:textId="4E7AB657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68" w:type="dxa"/>
          </w:tcPr>
          <w:p w:rsidRPr="00B87096" w:rsidR="00D173A3" w:rsidP="00841285" w:rsidRDefault="008361F7" w14:paraId="1C976C11" w14:textId="1EEFEF0F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17</w:t>
            </w:r>
            <w:r w:rsidRPr="00162A27" w:rsidR="00CD6FBF">
              <w:rPr>
                <w:noProof/>
                <w:color w:val="FF0000"/>
                <w:lang w:eastAsia="nb-NO"/>
              </w:rPr>
              <w:t xml:space="preserve"> </w:t>
            </w:r>
            <w:r w:rsidRPr="00162A27" w:rsidR="00CD6FBF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58828FE8" wp14:editId="23D78AAE">
                      <wp:extent cx="86360" cy="86360"/>
                      <wp:effectExtent l="0" t="0" r="8890" b="8890"/>
                      <wp:docPr id="5019" name="Shape 4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66833" y="114072"/>
                                    </a:moveTo>
                                    <a:cubicBezTo>
                                      <a:pt x="79544" y="99650"/>
                                      <a:pt x="87272" y="80733"/>
                                      <a:pt x="87272" y="60000"/>
                                    </a:cubicBezTo>
                                    <a:cubicBezTo>
                                      <a:pt x="87272" y="39266"/>
                                      <a:pt x="79544" y="20350"/>
                                      <a:pt x="66833" y="5927"/>
                                    </a:cubicBezTo>
                                    <a:cubicBezTo>
                                      <a:pt x="93722" y="9294"/>
                                      <a:pt x="114544" y="32194"/>
                                      <a:pt x="114544" y="60000"/>
                                    </a:cubicBezTo>
                                    <a:cubicBezTo>
                                      <a:pt x="114544" y="87805"/>
                                      <a:pt x="93722" y="110705"/>
                                      <a:pt x="66833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1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1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shape id="Shape 4951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66833,114072c79544,99650,87272,80733,87272,60000,87272,39266,79544,20350,66833,5927v26889,3367,47711,26267,47711,54073c114544,87805,93722,110705,66833,114072m60000,c26861,,,26861,,60000v,33138,26861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" w14:anchorId="270A72D9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Pr="00B87096" w:rsidR="00D173A3" w:rsidP="00841285" w:rsidRDefault="008361F7" w14:paraId="78198AC9" w14:textId="0727E3F6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18</w:t>
            </w:r>
          </w:p>
        </w:tc>
        <w:tc>
          <w:tcPr>
            <w:tcW w:w="2268" w:type="dxa"/>
          </w:tcPr>
          <w:p w:rsidRPr="00B87096" w:rsidR="00D173A3" w:rsidP="00841285" w:rsidRDefault="008361F7" w14:paraId="06EE2D38" w14:textId="1FCA684C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 w:bidi="nb-NO"/>
              </w:rPr>
              <w:t>19</w:t>
            </w:r>
            <w:r w:rsidR="009647A9">
              <w:rPr>
                <w:noProof/>
                <w:lang w:val="se-NO" w:bidi="nb-NO"/>
              </w:rPr>
              <w:t xml:space="preserve"> </w:t>
            </w:r>
          </w:p>
        </w:tc>
        <w:tc>
          <w:tcPr>
            <w:tcW w:w="2269" w:type="dxa"/>
          </w:tcPr>
          <w:p w:rsidR="00D173A3" w:rsidP="00841285" w:rsidRDefault="003E5B58" w14:paraId="6D3BA925" w14:textId="6D6962EB">
            <w:pPr>
              <w:pStyle w:val="Datoer"/>
              <w:rPr>
                <w:noProof/>
                <w:color w:val="FF0000"/>
                <w:lang w:val="se-NO"/>
              </w:rPr>
            </w:pPr>
            <w:r>
              <w:rPr>
                <w:noProof/>
                <w:color w:val="FF0000"/>
                <w:lang w:val="se-NO"/>
              </w:rPr>
              <w:t>2</w:t>
            </w:r>
            <w:r w:rsidR="008361F7">
              <w:rPr>
                <w:noProof/>
                <w:color w:val="FF0000"/>
                <w:lang w:val="se-NO"/>
              </w:rPr>
              <w:t>0</w:t>
            </w:r>
          </w:p>
          <w:sdt>
            <w:sdtPr>
              <w:tag w:val="BLANK"/>
              <w:id w:val="860006954"/>
              <w:placeholder>
                <w:docPart w:val="D0CD62B86DDD4345826BDDD8E63F6753"/>
              </w:placeholder>
              <w15:color w:val="FFFFFF"/>
              <w:dropDownList>
                <w:listItem w:value="Velg et element."/>
                <w:listItem w:displayText="Njealját sotnabeaivi adveanttas" w:value="Njealját sotnabeaivi adveanttas"/>
                <w:listItem w:displayText=" " w:value=" "/>
              </w:dropDownList>
            </w:sdtPr>
            <w:sdtEndPr/>
            <w:sdtContent>
              <w:p w:rsidR="005F4E0D" w:rsidP="005F4E0D" w:rsidRDefault="005F4E0D" w14:paraId="3FC31599" w14:textId="77777777">
                <w:pPr>
                  <w:pStyle w:val="merkedager"/>
                  <w:framePr w:hSpace="0" w:wrap="auto" w:hAnchor="text" w:vAnchor="margin" w:yAlign="inline"/>
                </w:pPr>
                <w:r>
                  <w:t>Njealját sotnabeaivi adveanttas</w:t>
                </w:r>
              </w:p>
            </w:sdtContent>
          </w:sdt>
          <w:p w:rsidR="00AB6324" w:rsidP="00AB6324" w:rsidRDefault="00AB6324" w14:paraId="512C523F" w14:textId="5438B994">
            <w:pPr>
              <w:pStyle w:val="merkedager"/>
              <w:framePr w:hSpace="0" w:wrap="auto" w:hAnchor="text" w:vAnchor="margin" w:yAlign="inline"/>
            </w:pPr>
          </w:p>
          <w:p w:rsidRPr="00FD227F" w:rsidR="002F0879" w:rsidP="005F4E0D" w:rsidRDefault="002F0879" w14:paraId="7A497BE8" w14:textId="4F247C17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</w:tr>
      <w:tr w:rsidRPr="002C4A01" w:rsidR="00D173A3" w:rsidTr="2EF2341A" w14:paraId="03C64B73" w14:textId="77777777">
        <w:trPr>
          <w:trHeight w:val="1531"/>
        </w:trPr>
        <w:tc>
          <w:tcPr>
            <w:tcW w:w="2267" w:type="dxa"/>
          </w:tcPr>
          <w:p w:rsidR="00D173A3" w:rsidP="00841285" w:rsidRDefault="003E5B58" w14:paraId="6EA7FB0C" w14:textId="2689D20C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2</w:t>
            </w:r>
            <w:r w:rsidR="008361F7">
              <w:rPr>
                <w:noProof/>
                <w:lang w:val="se-NO"/>
              </w:rPr>
              <w:t>1</w:t>
            </w:r>
          </w:p>
          <w:sdt>
            <w:sdtPr>
              <w:tag w:val="BLANK"/>
              <w:id w:val="-687906413"/>
              <w:placeholder>
                <w:docPart w:val="E9DB53D4FFFB4BA4B98A66EF1571B111"/>
              </w:placeholder>
              <w15:color w:val="FFFFFF"/>
              <w:dropDownList>
                <w:listItem w:value="Velg et element."/>
                <w:listItem w:displayText="Áigejorggáldat" w:value="Áigejorggáldat"/>
                <w:listItem w:displayText=" " w:value=" "/>
              </w:dropDownList>
            </w:sdtPr>
            <w:sdtEndPr/>
            <w:sdtContent>
              <w:p w:rsidR="00336EEA" w:rsidP="00336EEA" w:rsidRDefault="00336EEA" w14:paraId="1F3435F0" w14:textId="77777777">
                <w:pPr>
                  <w:pStyle w:val="merkedager"/>
                  <w:framePr w:hSpace="0" w:wrap="auto" w:hAnchor="text" w:vAnchor="margin" w:yAlign="inline"/>
                </w:pPr>
                <w:r>
                  <w:t>Áigejorggáldat</w:t>
                </w:r>
              </w:p>
            </w:sdtContent>
          </w:sdt>
          <w:p w:rsidRPr="003E5B58" w:rsidR="003E5B58" w:rsidP="00AB6324" w:rsidRDefault="003E5B58" w14:paraId="192C63BA" w14:textId="760B383A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68" w:type="dxa"/>
          </w:tcPr>
          <w:p w:rsidRPr="00B87096" w:rsidR="00D173A3" w:rsidP="00841285" w:rsidRDefault="003E5B58" w14:paraId="56FA9D87" w14:textId="47E3D8E5">
            <w:pPr>
              <w:pStyle w:val="Datoer"/>
              <w:rPr>
                <w:noProof/>
                <w:lang w:val="se-NO"/>
              </w:rPr>
            </w:pPr>
            <w:r>
              <w:rPr>
                <w:noProof/>
                <w:lang w:val="se-NO"/>
              </w:rPr>
              <w:t>2</w:t>
            </w:r>
            <w:r w:rsidR="008361F7">
              <w:rPr>
                <w:noProof/>
                <w:lang w:val="se-NO"/>
              </w:rPr>
              <w:t>2</w:t>
            </w:r>
          </w:p>
        </w:tc>
        <w:tc>
          <w:tcPr>
            <w:tcW w:w="2255" w:type="dxa"/>
          </w:tcPr>
          <w:p w:rsidRPr="00B87096" w:rsidR="002F0879" w:rsidP="008361F7" w:rsidRDefault="002C5995" w14:paraId="677A1E68" w14:textId="6E466A37">
            <w:pPr>
              <w:pStyle w:val="Datoer"/>
              <w:rPr>
                <w:lang w:val="se-NO"/>
              </w:rPr>
            </w:pPr>
            <w:r>
              <w:rPr>
                <w:noProof/>
                <w:lang w:val="se-NO" w:bidi="nb-NO"/>
              </w:rPr>
              <w:t>2</w:t>
            </w:r>
            <w:r w:rsidR="008361F7">
              <w:rPr>
                <w:noProof/>
                <w:lang w:val="se-NO" w:bidi="nb-NO"/>
              </w:rPr>
              <w:t>3</w:t>
            </w:r>
          </w:p>
        </w:tc>
        <w:tc>
          <w:tcPr>
            <w:tcW w:w="2268" w:type="dxa"/>
          </w:tcPr>
          <w:p w:rsidR="008361F7" w:rsidP="008361F7" w:rsidRDefault="002C5995" w14:paraId="0C971F92" w14:textId="72F52505">
            <w:pPr>
              <w:pStyle w:val="Datoer"/>
              <w:rPr>
                <w:noProof/>
                <w:lang w:val="se-NO" w:bidi="nb-NO"/>
              </w:rPr>
            </w:pPr>
            <w:r w:rsidRPr="008361F7">
              <w:rPr>
                <w:noProof/>
                <w:color w:val="auto"/>
                <w:lang w:val="se-NO" w:bidi="nb-NO"/>
              </w:rPr>
              <w:t>2</w:t>
            </w:r>
            <w:r w:rsidRPr="008361F7" w:rsidR="008361F7">
              <w:rPr>
                <w:noProof/>
                <w:color w:val="auto"/>
                <w:lang w:val="se-NO" w:bidi="nb-NO"/>
              </w:rPr>
              <w:t>4</w:t>
            </w:r>
            <w:r w:rsidRPr="00162A27" w:rsidR="00E5449C">
              <w:rPr>
                <w:noProof/>
                <w:color w:val="FF0000"/>
                <w:lang w:eastAsia="nb-NO"/>
              </w:rPr>
              <w:t xml:space="preserve"> </w:t>
            </w:r>
            <w:r w:rsidRPr="00162A27" w:rsidR="00E5449C">
              <w:rPr>
                <w:noProof/>
                <w:color w:val="FF0000"/>
                <w:lang w:eastAsia="nb-NO"/>
              </w:rPr>
              <mc:AlternateContent>
                <mc:Choice Requires="wps">
                  <w:drawing>
                    <wp:inline distT="0" distB="0" distL="0" distR="0" wp14:anchorId="6FCE4250" wp14:editId="56D2E056">
                      <wp:extent cx="86360" cy="86360"/>
                      <wp:effectExtent l="0" t="0" r="27940" b="27940"/>
                      <wp:docPr id="5020" name="Shape 4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oval id="Shape 4950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black [3213]" w14:anchorId="34E98E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">
                      <v:textbox inset=".52883mm,.52883mm,.52883mm,.52883mm"/>
                      <w10:anchorlock/>
                    </v:oval>
                  </w:pict>
                </mc:Fallback>
              </mc:AlternateContent>
            </w:r>
          </w:p>
          <w:sdt>
            <w:sdtPr>
              <w:tag w:val="BLANK"/>
              <w:id w:val="-1895027102"/>
              <w:placeholder>
                <w:docPart w:val="A10E4B5ABD3B43C5AE6E50033CE19BA5"/>
              </w:placeholder>
              <w15:color w:val="FFFFFF"/>
              <w:dropDownList>
                <w:listItem w:value="Velg et element."/>
                <w:listItem w:displayText="Juovlaruohtta" w:value="Juovlaruohtta"/>
                <w:listItem w:displayText=" " w:value=" "/>
              </w:dropDownList>
            </w:sdtPr>
            <w:sdtEndPr/>
            <w:sdtContent>
              <w:p w:rsidRPr="008361F7" w:rsidR="00D173A3" w:rsidP="008361F7" w:rsidRDefault="008361F7" w14:paraId="37FFF370" w14:textId="3F802243">
                <w:pPr>
                  <w:pStyle w:val="merkedager"/>
                  <w:framePr w:hSpace="0" w:wrap="auto" w:hAnchor="text" w:vAnchor="margin" w:yAlign="inline"/>
                </w:pPr>
                <w:r w:rsidRPr="008361F7">
                  <w:t>Juovlaruohtta</w:t>
                </w:r>
              </w:p>
            </w:sdtContent>
          </w:sdt>
          <w:p w:rsidR="003E5B58" w:rsidP="003E5B58" w:rsidRDefault="003E5B58" w14:paraId="45753618" w14:textId="6B0A8ACB">
            <w:pPr>
              <w:pStyle w:val="merkedager"/>
              <w:framePr w:hSpace="0" w:wrap="auto" w:hAnchor="text" w:vAnchor="margin" w:yAlign="inline"/>
              <w:rPr>
                <w:noProof w:val="0"/>
                <w:color w:val="auto"/>
                <w:sz w:val="16"/>
              </w:rPr>
            </w:pPr>
          </w:p>
          <w:p w:rsidRPr="00B87096" w:rsidR="00493CF6" w:rsidP="00C263F8" w:rsidRDefault="00493CF6" w14:paraId="52ED57DE" w14:textId="332F4893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68" w:type="dxa"/>
          </w:tcPr>
          <w:p w:rsidR="008361F7" w:rsidP="008361F7" w:rsidRDefault="002C5995" w14:paraId="1126837B" w14:textId="77777777">
            <w:pPr>
              <w:pStyle w:val="Datoer"/>
              <w:rPr>
                <w:noProof/>
                <w:color w:val="FF0000"/>
                <w:lang w:val="se-NO" w:bidi="nb-NO"/>
              </w:rPr>
            </w:pPr>
            <w:r w:rsidRPr="000329E6">
              <w:rPr>
                <w:noProof/>
                <w:color w:val="FF0000"/>
                <w:lang w:val="se-NO" w:bidi="nb-NO"/>
              </w:rPr>
              <w:t>2</w:t>
            </w:r>
            <w:r w:rsidR="008361F7">
              <w:rPr>
                <w:noProof/>
                <w:color w:val="FF0000"/>
                <w:lang w:val="se-NO" w:bidi="nb-NO"/>
              </w:rPr>
              <w:t>5</w:t>
            </w:r>
          </w:p>
          <w:sdt>
            <w:sdtPr>
              <w:tag w:val="BLANK"/>
              <w:id w:val="1312525181"/>
              <w:placeholder>
                <w:docPart w:val="56B726B4BC93450CB3583167836F944B"/>
              </w:placeholder>
              <w15:color w:val="FFFFFF"/>
              <w:dropDownList>
                <w:listItem w:value="Velg et element."/>
                <w:listItem w:displayText="1. juovlabeaivi" w:value="1. juovlabeaivi"/>
                <w:listItem w:displayText=" " w:value=" "/>
              </w:dropDownList>
            </w:sdtPr>
            <w:sdtEndPr/>
            <w:sdtContent>
              <w:p w:rsidR="008361F7" w:rsidP="008361F7" w:rsidRDefault="008361F7" w14:paraId="0D8ECE71" w14:textId="77777777">
                <w:pPr>
                  <w:pStyle w:val="merkedager"/>
                  <w:framePr w:hSpace="0" w:wrap="auto" w:hAnchor="text" w:vAnchor="margin" w:yAlign="inline"/>
                  <w:rPr>
                    <w:noProof w:val="0"/>
                    <w:color w:val="auto"/>
                    <w:sz w:val="16"/>
                  </w:rPr>
                </w:pPr>
                <w:r w:rsidRPr="00555843">
                  <w:t>1. juovlabeaivi</w:t>
                </w:r>
              </w:p>
            </w:sdtContent>
          </w:sdt>
          <w:p w:rsidRPr="00B87096" w:rsidR="00C263F8" w:rsidP="008361F7" w:rsidRDefault="005D1B69" w14:paraId="7650C28D" w14:textId="736BFF1A">
            <w:pPr>
              <w:pStyle w:val="Datoer"/>
              <w:rPr>
                <w:lang w:val="se-NO"/>
              </w:rPr>
            </w:pPr>
            <w:r w:rsidRPr="000329E6">
              <w:rPr>
                <w:noProof/>
                <w:color w:val="FF0000"/>
                <w:lang w:eastAsia="nb-NO"/>
              </w:rPr>
              <w:t xml:space="preserve"> </w:t>
            </w:r>
          </w:p>
        </w:tc>
        <w:tc>
          <w:tcPr>
            <w:tcW w:w="2268" w:type="dxa"/>
          </w:tcPr>
          <w:p w:rsidRPr="008361F7" w:rsidR="008361F7" w:rsidP="008361F7" w:rsidRDefault="003E5B58" w14:paraId="0161FC84" w14:textId="77777777">
            <w:pPr>
              <w:pStyle w:val="Datoer"/>
            </w:pPr>
            <w:r w:rsidRPr="008361F7">
              <w:rPr>
                <w:noProof/>
                <w:color w:val="FF0000"/>
                <w:lang w:val="se-NO" w:bidi="nb-NO"/>
              </w:rPr>
              <w:t>2</w:t>
            </w:r>
            <w:r w:rsidRPr="008361F7" w:rsidR="008361F7">
              <w:rPr>
                <w:noProof/>
                <w:color w:val="FF0000"/>
                <w:lang w:val="se-NO" w:bidi="nb-NO"/>
              </w:rPr>
              <w:t>6</w:t>
            </w:r>
          </w:p>
          <w:sdt>
            <w:sdtPr>
              <w:tag w:val="BLANK"/>
              <w:id w:val="-593637107"/>
              <w:placeholder>
                <w:docPart w:val="89E92BD389A64C798EFF2166B282A8B0"/>
              </w:placeholder>
              <w15:color w:val="FFFFFF"/>
              <w:dropDownList>
                <w:listItem w:value="Velg et element."/>
                <w:listItem w:displayText="2. juovlabeaivi" w:value="2. juovlabeaivi"/>
                <w:listItem w:displayText=" " w:value=" "/>
              </w:dropDownList>
            </w:sdtPr>
            <w:sdtEndPr/>
            <w:sdtContent>
              <w:p w:rsidR="008361F7" w:rsidP="008361F7" w:rsidRDefault="008361F7" w14:paraId="2721069B" w14:textId="77777777">
                <w:pPr>
                  <w:pStyle w:val="merkedager"/>
                  <w:framePr w:hSpace="0" w:wrap="auto" w:hAnchor="text" w:vAnchor="margin" w:yAlign="inline"/>
                  <w:rPr>
                    <w:noProof w:val="0"/>
                    <w:color w:val="auto"/>
                    <w:sz w:val="16"/>
                  </w:rPr>
                </w:pPr>
                <w:r w:rsidRPr="00555843">
                  <w:t>2. juovlabeaivi</w:t>
                </w:r>
              </w:p>
            </w:sdtContent>
          </w:sdt>
          <w:p w:rsidR="00D173A3" w:rsidP="00841285" w:rsidRDefault="009647A9" w14:paraId="3C8923D8" w14:textId="48AFEFA6">
            <w:pPr>
              <w:pStyle w:val="Datoer"/>
              <w:rPr>
                <w:noProof/>
                <w:lang w:val="se-NO" w:bidi="nb-NO"/>
              </w:rPr>
            </w:pPr>
            <w:r>
              <w:rPr>
                <w:noProof/>
                <w:lang w:val="se-NO" w:bidi="nb-NO"/>
              </w:rPr>
              <w:t xml:space="preserve"> </w:t>
            </w:r>
          </w:p>
          <w:p w:rsidRPr="00B87096" w:rsidR="002F0879" w:rsidP="00C263F8" w:rsidRDefault="002F0879" w14:paraId="13449270" w14:textId="73630C04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69" w:type="dxa"/>
          </w:tcPr>
          <w:p w:rsidR="00D173A3" w:rsidP="00841285" w:rsidRDefault="002C5995" w14:paraId="579CC304" w14:textId="72795928">
            <w:pPr>
              <w:pStyle w:val="Datoer"/>
              <w:rPr>
                <w:noProof/>
                <w:color w:val="FF0000"/>
                <w:lang w:val="se-NO" w:bidi="nb-NO"/>
              </w:rPr>
            </w:pPr>
            <w:r>
              <w:rPr>
                <w:noProof/>
                <w:color w:val="FF0000"/>
                <w:lang w:val="se-NO" w:bidi="nb-NO"/>
              </w:rPr>
              <w:t>2</w:t>
            </w:r>
            <w:r w:rsidR="008361F7">
              <w:rPr>
                <w:noProof/>
                <w:color w:val="FF0000"/>
                <w:lang w:val="se-NO" w:bidi="nb-NO"/>
              </w:rPr>
              <w:t>7</w:t>
            </w:r>
          </w:p>
          <w:p w:rsidRPr="00555843" w:rsidR="00A95692" w:rsidP="005F4E0D" w:rsidRDefault="00A95692" w14:paraId="48B285DD" w14:textId="1280A3FF">
            <w:pPr>
              <w:pStyle w:val="merkedager"/>
              <w:framePr w:hSpace="0" w:wrap="auto" w:hAnchor="text" w:vAnchor="margin" w:yAlign="inline"/>
            </w:pPr>
          </w:p>
        </w:tc>
      </w:tr>
      <w:tr w:rsidRPr="002C4A01" w:rsidR="00D173A3" w:rsidTr="2EF2341A" w14:paraId="4FB09F94" w14:textId="77777777">
        <w:trPr>
          <w:trHeight w:val="1531"/>
        </w:trPr>
        <w:tc>
          <w:tcPr>
            <w:tcW w:w="2267" w:type="dxa"/>
          </w:tcPr>
          <w:p w:rsidRPr="00AB6324" w:rsidR="00A95692" w:rsidP="00AB6324" w:rsidRDefault="00D173A3" w14:paraId="69493E49" w14:textId="3E57BDCB">
            <w:pPr>
              <w:pStyle w:val="Datoer"/>
              <w:rPr>
                <w:noProof/>
                <w:color w:val="FF0000"/>
                <w:lang w:val="se-NO" w:bidi="nb-NO"/>
              </w:rPr>
            </w:pPr>
            <w:r w:rsidRPr="00AB6324">
              <w:rPr>
                <w:noProof/>
                <w:lang w:val="se-NO" w:bidi="nb-NO"/>
              </w:rPr>
              <w:t>2</w:t>
            </w:r>
            <w:r w:rsidR="008361F7">
              <w:rPr>
                <w:noProof/>
                <w:lang w:val="se-NO" w:bidi="nb-NO"/>
              </w:rPr>
              <w:t>8</w:t>
            </w:r>
          </w:p>
        </w:tc>
        <w:tc>
          <w:tcPr>
            <w:tcW w:w="2268" w:type="dxa"/>
          </w:tcPr>
          <w:p w:rsidR="00D173A3" w:rsidP="00841285" w:rsidRDefault="008361F7" w14:paraId="365FA857" w14:textId="29DCB146">
            <w:pPr>
              <w:pStyle w:val="Datoer"/>
              <w:rPr>
                <w:noProof/>
                <w:lang w:bidi="nb-NO"/>
              </w:rPr>
            </w:pPr>
            <w:r>
              <w:rPr>
                <w:noProof/>
                <w:lang w:bidi="nb-NO"/>
              </w:rPr>
              <w:t>29</w:t>
            </w:r>
          </w:p>
          <w:p w:rsidRPr="00B87096" w:rsidR="00C263F8" w:rsidP="003E5B58" w:rsidRDefault="00C263F8" w14:paraId="39E7699C" w14:textId="7ADE1F32">
            <w:pPr>
              <w:pStyle w:val="merkedager"/>
              <w:framePr w:hSpace="0" w:wrap="auto" w:hAnchor="text" w:vAnchor="margin" w:yAlign="inline"/>
              <w:rPr>
                <w:lang w:val="se-NO"/>
              </w:rPr>
            </w:pPr>
          </w:p>
        </w:tc>
        <w:tc>
          <w:tcPr>
            <w:tcW w:w="2255" w:type="dxa"/>
          </w:tcPr>
          <w:p w:rsidRPr="003E5B58" w:rsidR="003E5B58" w:rsidP="008361F7" w:rsidRDefault="003E5B58" w14:paraId="7DCB5F82" w14:textId="1CB95C16">
            <w:pPr>
              <w:pStyle w:val="Datoer"/>
              <w:rPr>
                <w:noProof/>
                <w:sz w:val="18"/>
                <w:lang w:val="se-NO"/>
              </w:rPr>
            </w:pPr>
            <w:r>
              <w:rPr>
                <w:noProof/>
                <w:lang w:eastAsia="nb-NO"/>
              </w:rPr>
              <w:t>3</w:t>
            </w:r>
            <w:r w:rsidR="008361F7">
              <w:rPr>
                <w:noProof/>
                <w:lang w:eastAsia="nb-NO"/>
              </w:rPr>
              <w:t>0</w:t>
            </w:r>
            <w:r w:rsidR="006705B8">
              <w:rPr>
                <w:noProof/>
                <w:lang w:eastAsia="nb-NO"/>
              </w:rPr>
              <w:t xml:space="preserve"> </w:t>
            </w:r>
            <w:r w:rsidR="001045C9">
              <w:rPr>
                <w:noProof/>
                <w:lang w:eastAsia="nb-NO"/>
              </w:rPr>
              <mc:AlternateContent>
                <mc:Choice Requires="wps">
                  <w:drawing>
                    <wp:inline distT="0" distB="0" distL="0" distR="0" wp14:anchorId="0E0E6B52" wp14:editId="5A37EC86">
                      <wp:extent cx="86360" cy="86360"/>
                      <wp:effectExtent l="0" t="0" r="8890" b="8890"/>
                      <wp:docPr id="734123230" name="Shape 4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53166" y="114072"/>
                                    </a:moveTo>
                                    <a:cubicBezTo>
                                      <a:pt x="26277" y="110705"/>
                                      <a:pt x="5455" y="87805"/>
                                      <a:pt x="5455" y="60000"/>
                                    </a:cubicBezTo>
                                    <a:cubicBezTo>
                                      <a:pt x="5455" y="32194"/>
                                      <a:pt x="26277" y="9294"/>
                                      <a:pt x="53166" y="5927"/>
                                    </a:cubicBezTo>
                                    <a:cubicBezTo>
                                      <a:pt x="40455" y="20350"/>
                                      <a:pt x="32727" y="39266"/>
                                      <a:pt x="32727" y="60000"/>
                                    </a:cubicBezTo>
                                    <a:cubicBezTo>
                                      <a:pt x="32727" y="80733"/>
                                      <a:pt x="40455" y="99650"/>
                                      <a:pt x="53166" y="114072"/>
                                    </a:cubicBezTo>
                                    <a:moveTo>
                                      <a:pt x="60000" y="0"/>
                                    </a:moveTo>
                                    <a:cubicBezTo>
                                      <a:pt x="26866" y="0"/>
                                      <a:pt x="0" y="26861"/>
                                      <a:pt x="0" y="60000"/>
                                    </a:cubicBezTo>
                                    <a:cubicBezTo>
                                      <a:pt x="0" y="93138"/>
                                      <a:pt x="26866" y="120000"/>
                                      <a:pt x="60000" y="120000"/>
                                    </a:cubicBezTo>
                                    <a:cubicBezTo>
                                      <a:pt x="93138" y="120000"/>
                                      <a:pt x="120000" y="93138"/>
                                      <a:pt x="120000" y="60000"/>
                                    </a:cubicBezTo>
                                    <a:cubicBezTo>
                                      <a:pt x="120000" y="26861"/>
                                      <a:pt x="93138" y="0"/>
                                      <a:pt x="6000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bodyPr lIns="19038" tIns="19038" rIns="19038" bIns="19038"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>
                  <w:pict>
                    <v:shape id="Shape 4949" style="width:6.8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000,120000" o:spid="_x0000_s1026" fillcolor="black [3213]" stroked="f" path="m53166,114072c26277,110705,5455,87805,5455,60000,5455,32194,26277,9294,53166,5927,40455,20350,32727,39266,32727,60000v,20733,7728,39650,20439,54072m60000,c26866,,,26861,,60000v,33138,26866,60000,60000,60000c93138,120000,120000,93138,120000,60000,120000,26861,93138,,600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" w14:anchorId="001FFB48">
                      <v:path textboxrect="0,0,120000,120000" arrowok="t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8361F7" w:rsidP="008361F7" w:rsidRDefault="008361F7" w14:paraId="4461C111" w14:textId="77777777">
            <w:pPr>
              <w:pStyle w:val="Datoer"/>
              <w:rPr>
                <w:noProof/>
                <w:color w:val="FF0000"/>
                <w:lang w:eastAsia="nb-NO"/>
              </w:rPr>
            </w:pPr>
            <w:r>
              <w:rPr>
                <w:noProof/>
                <w:lang w:val="se-NO"/>
              </w:rPr>
              <w:t>31</w:t>
            </w:r>
          </w:p>
          <w:p w:rsidRPr="00B87096" w:rsidR="00D173A3" w:rsidP="2EF2341A" w:rsidRDefault="523BDD63" w14:paraId="7E1BF642" w14:textId="75388E8E">
            <w:pPr>
              <w:pStyle w:val="Datoer"/>
              <w:rPr>
                <w:rFonts w:ascii="Calibri Light" w:hAnsi="Calibri Light" w:eastAsia="Calibri Light" w:cs="Calibri Light"/>
                <w:noProof/>
                <w:sz w:val="18"/>
                <w:lang w:val="se-NO"/>
              </w:rPr>
            </w:pPr>
            <w:bookmarkStart w:name="_Hlk98501318" w:id="1"/>
            <w:r w:rsidRPr="2EF2341A">
              <w:rPr>
                <w:rFonts w:ascii="Calibri Light" w:hAnsi="Calibri Light" w:eastAsia="Calibri Light" w:cs="Calibri Light"/>
                <w:sz w:val="18"/>
              </w:rPr>
              <w:t>Ođđajageruohtta</w:t>
            </w:r>
            <w:bookmarkEnd w:id="1"/>
          </w:p>
        </w:tc>
        <w:tc>
          <w:tcPr>
            <w:tcW w:w="2268" w:type="dxa"/>
          </w:tcPr>
          <w:p w:rsidRPr="00B87096" w:rsidR="00D173A3" w:rsidP="00841285" w:rsidRDefault="00D173A3" w14:paraId="11C341E2" w14:textId="6E9FED52">
            <w:pPr>
              <w:pStyle w:val="Datoer"/>
              <w:rPr>
                <w:noProof/>
                <w:lang w:val="se-NO"/>
              </w:rPr>
            </w:pPr>
          </w:p>
        </w:tc>
        <w:tc>
          <w:tcPr>
            <w:tcW w:w="2268" w:type="dxa"/>
          </w:tcPr>
          <w:p w:rsidR="00D173A3" w:rsidP="00841285" w:rsidRDefault="00D173A3" w14:paraId="55303BBC" w14:textId="41FA4935">
            <w:pPr>
              <w:pStyle w:val="Datoer"/>
              <w:rPr>
                <w:noProof/>
                <w:lang w:bidi="nb-NO"/>
              </w:rPr>
            </w:pP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= 0,""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IF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&lt;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DocVariable MonthEnd \@ d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31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 </w:instrText>
            </w:r>
            <w:r w:rsidRPr="00B87096">
              <w:rPr>
                <w:noProof/>
                <w:lang w:bidi="nb-NO"/>
              </w:rPr>
              <w:fldChar w:fldCharType="begin"/>
            </w:r>
            <w:r w:rsidRPr="00B87096">
              <w:rPr>
                <w:noProof/>
                <w:lang w:bidi="nb-NO"/>
              </w:rPr>
              <w:instrText xml:space="preserve"> =E10+1 </w:instrText>
            </w:r>
            <w:r w:rsidRPr="00B87096">
              <w:rPr>
                <w:noProof/>
                <w:lang w:bidi="nb-NO"/>
              </w:rPr>
              <w:fldChar w:fldCharType="separate"/>
            </w:r>
            <w:r w:rsidRPr="00B87096">
              <w:rPr>
                <w:noProof/>
                <w:lang w:bidi="nb-NO"/>
              </w:rPr>
              <w:instrText>27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instrText xml:space="preserve"> "" </w:instrText>
            </w:r>
            <w:r w:rsidRPr="00B87096">
              <w:rPr>
                <w:noProof/>
                <w:lang w:bidi="nb-NO"/>
              </w:rPr>
              <w:fldChar w:fldCharType="end"/>
            </w:r>
            <w:r w:rsidRPr="00B87096">
              <w:rPr>
                <w:noProof/>
                <w:lang w:bidi="nb-NO"/>
              </w:rPr>
              <w:fldChar w:fldCharType="end"/>
            </w:r>
          </w:p>
          <w:p w:rsidRPr="00555843" w:rsidR="002F0879" w:rsidP="002F0879" w:rsidRDefault="002F0879" w14:paraId="0AC330FB" w14:textId="6B1D37EC">
            <w:pPr>
              <w:pStyle w:val="merkedager"/>
              <w:framePr w:hSpace="0" w:wrap="auto" w:hAnchor="text" w:vAnchor="margin" w:yAlign="inline"/>
            </w:pPr>
          </w:p>
        </w:tc>
        <w:tc>
          <w:tcPr>
            <w:tcW w:w="2269" w:type="dxa"/>
          </w:tcPr>
          <w:p w:rsidRPr="00606FD6" w:rsidR="00493CF6" w:rsidP="00606FD6" w:rsidRDefault="00493CF6" w14:paraId="7D3AB14C" w14:textId="66C0190B">
            <w:pPr>
              <w:pStyle w:val="Datoer"/>
              <w:rPr>
                <w:noProof/>
                <w:lang w:bidi="nb-NO"/>
              </w:rPr>
            </w:pPr>
            <w:r w:rsidRPr="006364D7">
              <w:rPr>
                <w:noProof/>
                <w:color w:val="FF0000"/>
                <w:lang w:bidi="nb-NO"/>
              </w:rPr>
              <w:fldChar w:fldCharType="begin"/>
            </w:r>
            <w:r w:rsidRPr="006364D7">
              <w:rPr>
                <w:noProof/>
                <w:color w:val="FF0000"/>
                <w:lang w:bidi="nb-NO"/>
              </w:rPr>
              <w:instrText xml:space="preserve">IF </w:instrText>
            </w:r>
            <w:r w:rsidRPr="006364D7">
              <w:rPr>
                <w:noProof/>
                <w:color w:val="FF0000"/>
                <w:lang w:bidi="nb-NO"/>
              </w:rPr>
              <w:fldChar w:fldCharType="begin"/>
            </w:r>
            <w:r w:rsidRPr="006364D7">
              <w:rPr>
                <w:noProof/>
                <w:color w:val="FF0000"/>
                <w:lang w:bidi="nb-NO"/>
              </w:rPr>
              <w:instrText xml:space="preserve"> =E10</w:instrText>
            </w:r>
            <w:r w:rsidRPr="006364D7">
              <w:rPr>
                <w:noProof/>
                <w:color w:val="FF0000"/>
                <w:lang w:bidi="nb-NO"/>
              </w:rPr>
              <w:fldChar w:fldCharType="separate"/>
            </w:r>
            <w:r w:rsidRPr="006364D7">
              <w:rPr>
                <w:noProof/>
                <w:color w:val="FF0000"/>
                <w:lang w:bidi="nb-NO"/>
              </w:rPr>
              <w:instrText>31</w:instrText>
            </w:r>
            <w:r w:rsidRPr="006364D7">
              <w:rPr>
                <w:noProof/>
                <w:color w:val="FF0000"/>
                <w:lang w:bidi="nb-NO"/>
              </w:rPr>
              <w:fldChar w:fldCharType="end"/>
            </w:r>
            <w:r w:rsidRPr="006364D7">
              <w:rPr>
                <w:noProof/>
                <w:color w:val="FF0000"/>
                <w:lang w:bidi="nb-NO"/>
              </w:rPr>
              <w:instrText xml:space="preserve"> = 0,"" </w:instrText>
            </w:r>
            <w:r w:rsidRPr="006364D7">
              <w:rPr>
                <w:noProof/>
                <w:color w:val="FF0000"/>
                <w:lang w:bidi="nb-NO"/>
              </w:rPr>
              <w:fldChar w:fldCharType="begin"/>
            </w:r>
            <w:r w:rsidRPr="006364D7">
              <w:rPr>
                <w:noProof/>
                <w:color w:val="FF0000"/>
                <w:lang w:bidi="nb-NO"/>
              </w:rPr>
              <w:instrText xml:space="preserve"> IF </w:instrText>
            </w:r>
            <w:r w:rsidRPr="006364D7">
              <w:rPr>
                <w:noProof/>
                <w:color w:val="FF0000"/>
                <w:lang w:bidi="nb-NO"/>
              </w:rPr>
              <w:fldChar w:fldCharType="begin"/>
            </w:r>
            <w:r w:rsidRPr="006364D7">
              <w:rPr>
                <w:noProof/>
                <w:color w:val="FF0000"/>
                <w:lang w:bidi="nb-NO"/>
              </w:rPr>
              <w:instrText xml:space="preserve"> =E10 </w:instrText>
            </w:r>
            <w:r w:rsidRPr="006364D7">
              <w:rPr>
                <w:noProof/>
                <w:color w:val="FF0000"/>
                <w:lang w:bidi="nb-NO"/>
              </w:rPr>
              <w:fldChar w:fldCharType="separate"/>
            </w:r>
            <w:r w:rsidRPr="006364D7">
              <w:rPr>
                <w:noProof/>
                <w:color w:val="FF0000"/>
                <w:lang w:bidi="nb-NO"/>
              </w:rPr>
              <w:instrText>31</w:instrText>
            </w:r>
            <w:r w:rsidRPr="006364D7">
              <w:rPr>
                <w:noProof/>
                <w:color w:val="FF0000"/>
                <w:lang w:bidi="nb-NO"/>
              </w:rPr>
              <w:fldChar w:fldCharType="end"/>
            </w:r>
            <w:r w:rsidRPr="006364D7">
              <w:rPr>
                <w:noProof/>
                <w:color w:val="FF0000"/>
                <w:lang w:bidi="nb-NO"/>
              </w:rPr>
              <w:instrText xml:space="preserve">  &lt; </w:instrText>
            </w:r>
            <w:r w:rsidRPr="006364D7">
              <w:rPr>
                <w:noProof/>
                <w:color w:val="FF0000"/>
                <w:lang w:bidi="nb-NO"/>
              </w:rPr>
              <w:fldChar w:fldCharType="begin"/>
            </w:r>
            <w:r w:rsidRPr="006364D7">
              <w:rPr>
                <w:noProof/>
                <w:color w:val="FF0000"/>
                <w:lang w:bidi="nb-NO"/>
              </w:rPr>
              <w:instrText xml:space="preserve"> DocVariable MonthEnd \@ d </w:instrText>
            </w:r>
            <w:r w:rsidRPr="006364D7">
              <w:rPr>
                <w:noProof/>
                <w:color w:val="FF0000"/>
                <w:lang w:bidi="nb-NO"/>
              </w:rPr>
              <w:fldChar w:fldCharType="separate"/>
            </w:r>
            <w:r w:rsidRPr="006364D7">
              <w:rPr>
                <w:noProof/>
                <w:color w:val="FF0000"/>
                <w:lang w:bidi="nb-NO"/>
              </w:rPr>
              <w:instrText>31</w:instrText>
            </w:r>
            <w:r w:rsidRPr="006364D7">
              <w:rPr>
                <w:noProof/>
                <w:color w:val="FF0000"/>
                <w:lang w:bidi="nb-NO"/>
              </w:rPr>
              <w:fldChar w:fldCharType="end"/>
            </w:r>
            <w:r w:rsidRPr="006364D7">
              <w:rPr>
                <w:noProof/>
                <w:color w:val="FF0000"/>
                <w:lang w:bidi="nb-NO"/>
              </w:rPr>
              <w:instrText xml:space="preserve">  </w:instrText>
            </w:r>
            <w:r w:rsidRPr="006364D7">
              <w:rPr>
                <w:noProof/>
                <w:color w:val="FF0000"/>
                <w:lang w:bidi="nb-NO"/>
              </w:rPr>
              <w:fldChar w:fldCharType="begin"/>
            </w:r>
            <w:r w:rsidRPr="006364D7">
              <w:rPr>
                <w:noProof/>
                <w:color w:val="FF0000"/>
                <w:lang w:bidi="nb-NO"/>
              </w:rPr>
              <w:instrText xml:space="preserve"> =E10+1 </w:instrText>
            </w:r>
            <w:r w:rsidRPr="006364D7">
              <w:rPr>
                <w:noProof/>
                <w:color w:val="FF0000"/>
                <w:lang w:bidi="nb-NO"/>
              </w:rPr>
              <w:fldChar w:fldCharType="separate"/>
            </w:r>
            <w:r w:rsidRPr="006364D7">
              <w:rPr>
                <w:noProof/>
                <w:color w:val="FF0000"/>
                <w:lang w:bidi="nb-NO"/>
              </w:rPr>
              <w:instrText>27</w:instrText>
            </w:r>
            <w:r w:rsidRPr="006364D7">
              <w:rPr>
                <w:noProof/>
                <w:color w:val="FF0000"/>
                <w:lang w:bidi="nb-NO"/>
              </w:rPr>
              <w:fldChar w:fldCharType="end"/>
            </w:r>
            <w:r w:rsidRPr="006364D7">
              <w:rPr>
                <w:noProof/>
                <w:color w:val="FF0000"/>
                <w:lang w:bidi="nb-NO"/>
              </w:rPr>
              <w:instrText xml:space="preserve"> "" </w:instrText>
            </w:r>
            <w:r w:rsidRPr="006364D7">
              <w:rPr>
                <w:noProof/>
                <w:color w:val="FF0000"/>
                <w:lang w:bidi="nb-NO"/>
              </w:rPr>
              <w:fldChar w:fldCharType="end"/>
            </w:r>
            <w:r w:rsidRPr="006364D7">
              <w:rPr>
                <w:noProof/>
                <w:color w:val="FF0000"/>
                <w:lang w:bidi="nb-NO"/>
              </w:rPr>
              <w:fldChar w:fldCharType="end"/>
            </w:r>
            <w:r w:rsidRPr="0055129C" w:rsidR="00D173A3">
              <w:rPr>
                <w:noProof/>
                <w:lang w:bidi="nb-NO"/>
              </w:rPr>
              <w:fldChar w:fldCharType="begin"/>
            </w:r>
            <w:r w:rsidRPr="0055129C" w:rsidR="00D173A3">
              <w:rPr>
                <w:noProof/>
                <w:lang w:bidi="nb-NO"/>
              </w:rPr>
              <w:instrText xml:space="preserve">IF </w:instrText>
            </w:r>
            <w:r w:rsidRPr="0055129C" w:rsidR="00D173A3">
              <w:rPr>
                <w:noProof/>
                <w:lang w:bidi="nb-NO"/>
              </w:rPr>
              <w:fldChar w:fldCharType="begin"/>
            </w:r>
            <w:r w:rsidRPr="0055129C" w:rsidR="00D173A3">
              <w:rPr>
                <w:noProof/>
                <w:lang w:bidi="nb-NO"/>
              </w:rPr>
              <w:instrText xml:space="preserve"> =F10</w:instrText>
            </w:r>
            <w:r w:rsidRPr="0055129C" w:rsidR="00D173A3">
              <w:rPr>
                <w:noProof/>
                <w:lang w:bidi="nb-NO"/>
              </w:rPr>
              <w:fldChar w:fldCharType="separate"/>
            </w:r>
            <w:r w:rsidRPr="0055129C" w:rsidR="00D173A3">
              <w:rPr>
                <w:noProof/>
                <w:lang w:bidi="nb-NO"/>
              </w:rPr>
              <w:instrText>0</w:instrText>
            </w:r>
            <w:r w:rsidRPr="0055129C" w:rsidR="00D173A3">
              <w:rPr>
                <w:noProof/>
                <w:lang w:bidi="nb-NO"/>
              </w:rPr>
              <w:fldChar w:fldCharType="end"/>
            </w:r>
            <w:r w:rsidRPr="0055129C" w:rsidR="00D173A3">
              <w:rPr>
                <w:noProof/>
                <w:lang w:bidi="nb-NO"/>
              </w:rPr>
              <w:instrText xml:space="preserve"> = 0,"" </w:instrText>
            </w:r>
            <w:r w:rsidRPr="0055129C" w:rsidR="00D173A3">
              <w:rPr>
                <w:noProof/>
                <w:lang w:bidi="nb-NO"/>
              </w:rPr>
              <w:fldChar w:fldCharType="begin"/>
            </w:r>
            <w:r w:rsidRPr="0055129C" w:rsidR="00D173A3">
              <w:rPr>
                <w:noProof/>
                <w:lang w:bidi="nb-NO"/>
              </w:rPr>
              <w:instrText xml:space="preserve"> IF </w:instrText>
            </w:r>
            <w:r w:rsidRPr="0055129C" w:rsidR="00D173A3">
              <w:rPr>
                <w:noProof/>
                <w:lang w:bidi="nb-NO"/>
              </w:rPr>
              <w:fldChar w:fldCharType="begin"/>
            </w:r>
            <w:r w:rsidRPr="0055129C" w:rsidR="00D173A3">
              <w:rPr>
                <w:noProof/>
                <w:lang w:bidi="nb-NO"/>
              </w:rPr>
              <w:instrText xml:space="preserve"> =F10 </w:instrText>
            </w:r>
            <w:r w:rsidRPr="0055129C" w:rsidR="00D173A3">
              <w:rPr>
                <w:noProof/>
                <w:lang w:bidi="nb-NO"/>
              </w:rPr>
              <w:fldChar w:fldCharType="separate"/>
            </w:r>
            <w:r w:rsidRPr="0055129C" w:rsidR="00D173A3">
              <w:rPr>
                <w:noProof/>
                <w:lang w:bidi="nb-NO"/>
              </w:rPr>
              <w:instrText>27</w:instrText>
            </w:r>
            <w:r w:rsidRPr="0055129C" w:rsidR="00D173A3">
              <w:rPr>
                <w:noProof/>
                <w:lang w:bidi="nb-NO"/>
              </w:rPr>
              <w:fldChar w:fldCharType="end"/>
            </w:r>
            <w:r w:rsidRPr="0055129C" w:rsidR="00D173A3">
              <w:rPr>
                <w:noProof/>
                <w:lang w:bidi="nb-NO"/>
              </w:rPr>
              <w:instrText xml:space="preserve">  &lt; </w:instrText>
            </w:r>
            <w:r w:rsidRPr="0055129C" w:rsidR="00D173A3">
              <w:rPr>
                <w:noProof/>
                <w:lang w:bidi="nb-NO"/>
              </w:rPr>
              <w:fldChar w:fldCharType="begin"/>
            </w:r>
            <w:r w:rsidRPr="0055129C" w:rsidR="00D173A3">
              <w:rPr>
                <w:noProof/>
                <w:lang w:bidi="nb-NO"/>
              </w:rPr>
              <w:instrText xml:space="preserve"> DocVariable MonthEnd \@ d </w:instrText>
            </w:r>
            <w:r w:rsidRPr="0055129C" w:rsidR="00D173A3">
              <w:rPr>
                <w:noProof/>
                <w:lang w:bidi="nb-NO"/>
              </w:rPr>
              <w:fldChar w:fldCharType="separate"/>
            </w:r>
            <w:r w:rsidRPr="0055129C" w:rsidR="00D173A3">
              <w:rPr>
                <w:noProof/>
                <w:lang w:bidi="nb-NO"/>
              </w:rPr>
              <w:instrText>31</w:instrText>
            </w:r>
            <w:r w:rsidRPr="0055129C" w:rsidR="00D173A3">
              <w:rPr>
                <w:noProof/>
                <w:lang w:bidi="nb-NO"/>
              </w:rPr>
              <w:fldChar w:fldCharType="end"/>
            </w:r>
            <w:r w:rsidRPr="0055129C" w:rsidR="00D173A3">
              <w:rPr>
                <w:noProof/>
                <w:lang w:bidi="nb-NO"/>
              </w:rPr>
              <w:instrText xml:space="preserve">  </w:instrText>
            </w:r>
            <w:r w:rsidRPr="0055129C" w:rsidR="00D173A3">
              <w:rPr>
                <w:noProof/>
                <w:lang w:bidi="nb-NO"/>
              </w:rPr>
              <w:fldChar w:fldCharType="begin"/>
            </w:r>
            <w:r w:rsidRPr="0055129C" w:rsidR="00D173A3">
              <w:rPr>
                <w:noProof/>
                <w:lang w:bidi="nb-NO"/>
              </w:rPr>
              <w:instrText xml:space="preserve"> =F10+1 </w:instrText>
            </w:r>
            <w:r w:rsidRPr="0055129C" w:rsidR="00D173A3">
              <w:rPr>
                <w:noProof/>
                <w:lang w:bidi="nb-NO"/>
              </w:rPr>
              <w:fldChar w:fldCharType="separate"/>
            </w:r>
            <w:r w:rsidRPr="0055129C" w:rsidR="00D173A3">
              <w:rPr>
                <w:noProof/>
                <w:lang w:bidi="nb-NO"/>
              </w:rPr>
              <w:instrText>28</w:instrText>
            </w:r>
            <w:r w:rsidRPr="0055129C" w:rsidR="00D173A3">
              <w:rPr>
                <w:noProof/>
                <w:lang w:bidi="nb-NO"/>
              </w:rPr>
              <w:fldChar w:fldCharType="end"/>
            </w:r>
            <w:r w:rsidRPr="0055129C" w:rsidR="00D173A3">
              <w:rPr>
                <w:noProof/>
                <w:lang w:bidi="nb-NO"/>
              </w:rPr>
              <w:instrText xml:space="preserve"> "" </w:instrText>
            </w:r>
            <w:r w:rsidRPr="0055129C" w:rsidR="00D173A3">
              <w:rPr>
                <w:noProof/>
                <w:lang w:bidi="nb-NO"/>
              </w:rPr>
              <w:fldChar w:fldCharType="separate"/>
            </w:r>
            <w:r w:rsidRPr="0055129C" w:rsidR="00D173A3">
              <w:rPr>
                <w:noProof/>
                <w:lang w:bidi="nb-NO"/>
              </w:rPr>
              <w:instrText>28</w:instrText>
            </w:r>
            <w:r w:rsidRPr="0055129C" w:rsidR="00D173A3">
              <w:rPr>
                <w:noProof/>
                <w:lang w:bidi="nb-NO"/>
              </w:rPr>
              <w:fldChar w:fldCharType="end"/>
            </w:r>
            <w:r w:rsidRPr="0055129C" w:rsidR="00D173A3">
              <w:rPr>
                <w:noProof/>
                <w:lang w:bidi="nb-NO"/>
              </w:rPr>
              <w:fldChar w:fldCharType="end"/>
            </w:r>
          </w:p>
        </w:tc>
      </w:tr>
    </w:tbl>
    <w:p w:rsidRPr="00E053DB" w:rsidR="00E053DB" w:rsidP="00DA6832" w:rsidRDefault="00E053DB" w14:paraId="3BF12E33" w14:textId="77777777">
      <w:pPr>
        <w:rPr>
          <w:lang w:val="se-NO"/>
        </w:rPr>
      </w:pPr>
    </w:p>
    <w:sectPr w:rsidRPr="00E053DB" w:rsidR="00E053DB" w:rsidSect="006F5223">
      <w:headerReference w:type="first" r:id="rId12"/>
      <w:pgSz w:w="16838" w:h="23811" w:orient="portrait" w:code="8"/>
      <w:pgMar w:top="720" w:right="567" w:bottom="720" w:left="567" w:header="578" w:footer="578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E232A" w:rsidRDefault="002E232A" w14:paraId="1C478477" w14:textId="77777777">
      <w:pPr>
        <w:spacing w:before="0" w:after="0"/>
      </w:pPr>
      <w:r>
        <w:separator/>
      </w:r>
    </w:p>
  </w:endnote>
  <w:endnote w:type="continuationSeparator" w:id="0">
    <w:p w:rsidR="002E232A" w:rsidRDefault="002E232A" w14:paraId="7BB36A48" w14:textId="7777777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matic SC">
    <w:panose1 w:val="00000500000000000000"/>
    <w:charset w:val="00"/>
    <w:family w:val="auto"/>
    <w:pitch w:val="variable"/>
    <w:sig w:usb0="20000A0F" w:usb1="40000002" w:usb2="00000000" w:usb3="00000000" w:csb0="000001B7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Jura Medium">
    <w:altName w:val="Calibri"/>
    <w:charset w:val="00"/>
    <w:family w:val="auto"/>
    <w:pitch w:val="variable"/>
    <w:sig w:usb0="6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E232A" w:rsidRDefault="002E232A" w14:paraId="488123F9" w14:textId="77777777">
      <w:pPr>
        <w:spacing w:before="0" w:after="0"/>
      </w:pPr>
      <w:r>
        <w:separator/>
      </w:r>
    </w:p>
  </w:footnote>
  <w:footnote w:type="continuationSeparator" w:id="0">
    <w:p w:rsidR="002E232A" w:rsidRDefault="002E232A" w14:paraId="4D422F61" w14:textId="7777777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932F70" w:rsidP="00EE41C9" w:rsidRDefault="00975510" w14:paraId="0C7888CD" w14:textId="5BDDE118">
    <w:pPr>
      <w:pStyle w:val="Topptekst"/>
      <w:tabs>
        <w:tab w:val="left" w:pos="51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A114908" wp14:editId="2BEDF82A">
          <wp:simplePos x="0" y="0"/>
          <wp:positionH relativeFrom="column">
            <wp:posOffset>-321945</wp:posOffset>
          </wp:positionH>
          <wp:positionV relativeFrom="paragraph">
            <wp:posOffset>-367030</wp:posOffset>
          </wp:positionV>
          <wp:extent cx="10584947" cy="14972578"/>
          <wp:effectExtent l="0" t="0" r="6985" b="1270"/>
          <wp:wrapNone/>
          <wp:docPr id="40" name="Bild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Bilde 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84947" cy="149725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41C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5" style="width:494.25pt;height:375pt;flip:y;visibility:visible;mso-wrap-style:square" o:bullet="t" type="#_x0000_t75">
        <v:imagedata o:title="" r:id="rId1"/>
      </v:shape>
    </w:pict>
  </w:numPicBullet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num w:numId="1" w16cid:durableId="1083453594">
    <w:abstractNumId w:val="9"/>
  </w:num>
  <w:num w:numId="2" w16cid:durableId="2051152169">
    <w:abstractNumId w:val="7"/>
  </w:num>
  <w:num w:numId="3" w16cid:durableId="1705863032">
    <w:abstractNumId w:val="6"/>
  </w:num>
  <w:num w:numId="4" w16cid:durableId="2045984292">
    <w:abstractNumId w:val="5"/>
  </w:num>
  <w:num w:numId="5" w16cid:durableId="1871916505">
    <w:abstractNumId w:val="4"/>
  </w:num>
  <w:num w:numId="6" w16cid:durableId="951206586">
    <w:abstractNumId w:val="8"/>
  </w:num>
  <w:num w:numId="7" w16cid:durableId="126820665">
    <w:abstractNumId w:val="3"/>
  </w:num>
  <w:num w:numId="8" w16cid:durableId="1779448312">
    <w:abstractNumId w:val="2"/>
  </w:num>
  <w:num w:numId="9" w16cid:durableId="1970814269">
    <w:abstractNumId w:val="1"/>
  </w:num>
  <w:num w:numId="10" w16cid:durableId="9436093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dirty"/>
  <w:attachedTemplate r:id="rId1"/>
  <w:trackRevisions w:val="false"/>
  <w:defaultTabStop w:val="720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29.02.2020"/>
    <w:docVar w:name="MonthStart" w:val="01.02.2020"/>
    <w:docVar w:name="ShowDynamicGuides" w:val="1"/>
    <w:docVar w:name="ShowMarginGuides" w:val="0"/>
    <w:docVar w:name="ShowOutlines" w:val="0"/>
    <w:docVar w:name="ShowStaticGuides" w:val="0"/>
  </w:docVars>
  <w:rsids>
    <w:rsidRoot w:val="00BA658C"/>
    <w:rsid w:val="00000B17"/>
    <w:rsid w:val="00002715"/>
    <w:rsid w:val="000029E4"/>
    <w:rsid w:val="00004131"/>
    <w:rsid w:val="00004451"/>
    <w:rsid w:val="0001285C"/>
    <w:rsid w:val="00012E52"/>
    <w:rsid w:val="00015040"/>
    <w:rsid w:val="00017690"/>
    <w:rsid w:val="00023159"/>
    <w:rsid w:val="00023A90"/>
    <w:rsid w:val="000276F5"/>
    <w:rsid w:val="000304D1"/>
    <w:rsid w:val="00030666"/>
    <w:rsid w:val="000314A1"/>
    <w:rsid w:val="000321F4"/>
    <w:rsid w:val="000324F9"/>
    <w:rsid w:val="000329E6"/>
    <w:rsid w:val="00032FCA"/>
    <w:rsid w:val="00035885"/>
    <w:rsid w:val="00035A07"/>
    <w:rsid w:val="00036366"/>
    <w:rsid w:val="00037F41"/>
    <w:rsid w:val="00040E47"/>
    <w:rsid w:val="0004431B"/>
    <w:rsid w:val="00047424"/>
    <w:rsid w:val="00047FDB"/>
    <w:rsid w:val="00051933"/>
    <w:rsid w:val="000534A6"/>
    <w:rsid w:val="00053BA7"/>
    <w:rsid w:val="000567B4"/>
    <w:rsid w:val="00057F97"/>
    <w:rsid w:val="000627CE"/>
    <w:rsid w:val="000632DF"/>
    <w:rsid w:val="00066864"/>
    <w:rsid w:val="00066F3E"/>
    <w:rsid w:val="00070024"/>
    <w:rsid w:val="000704E7"/>
    <w:rsid w:val="00071518"/>
    <w:rsid w:val="000717BF"/>
    <w:rsid w:val="000723CA"/>
    <w:rsid w:val="000749A2"/>
    <w:rsid w:val="00075737"/>
    <w:rsid w:val="000766A1"/>
    <w:rsid w:val="0008061A"/>
    <w:rsid w:val="0008083A"/>
    <w:rsid w:val="00081F8E"/>
    <w:rsid w:val="00083832"/>
    <w:rsid w:val="00085E66"/>
    <w:rsid w:val="00086BA4"/>
    <w:rsid w:val="0008710B"/>
    <w:rsid w:val="000874B4"/>
    <w:rsid w:val="000875B4"/>
    <w:rsid w:val="0008796A"/>
    <w:rsid w:val="00087F5A"/>
    <w:rsid w:val="00094281"/>
    <w:rsid w:val="00096D5E"/>
    <w:rsid w:val="000A2EAF"/>
    <w:rsid w:val="000A5E80"/>
    <w:rsid w:val="000A7870"/>
    <w:rsid w:val="000B3BA0"/>
    <w:rsid w:val="000B52CE"/>
    <w:rsid w:val="000B5B44"/>
    <w:rsid w:val="000B6061"/>
    <w:rsid w:val="000C18E1"/>
    <w:rsid w:val="000C2E55"/>
    <w:rsid w:val="000C3999"/>
    <w:rsid w:val="000C3ED5"/>
    <w:rsid w:val="000D22F5"/>
    <w:rsid w:val="000D2BA5"/>
    <w:rsid w:val="000D5611"/>
    <w:rsid w:val="000F0783"/>
    <w:rsid w:val="000F0926"/>
    <w:rsid w:val="000F0A6B"/>
    <w:rsid w:val="000F3313"/>
    <w:rsid w:val="000F5806"/>
    <w:rsid w:val="000F6150"/>
    <w:rsid w:val="000F72AA"/>
    <w:rsid w:val="001004B2"/>
    <w:rsid w:val="00100840"/>
    <w:rsid w:val="00100E53"/>
    <w:rsid w:val="001017F0"/>
    <w:rsid w:val="0010220D"/>
    <w:rsid w:val="001045C9"/>
    <w:rsid w:val="00104BE2"/>
    <w:rsid w:val="0010516C"/>
    <w:rsid w:val="00105BDA"/>
    <w:rsid w:val="00112D10"/>
    <w:rsid w:val="00112DC5"/>
    <w:rsid w:val="00113756"/>
    <w:rsid w:val="00114098"/>
    <w:rsid w:val="00116CB2"/>
    <w:rsid w:val="001208F3"/>
    <w:rsid w:val="00124ADC"/>
    <w:rsid w:val="0012597B"/>
    <w:rsid w:val="001267B7"/>
    <w:rsid w:val="00133C78"/>
    <w:rsid w:val="00133E5D"/>
    <w:rsid w:val="0013661A"/>
    <w:rsid w:val="00145F8E"/>
    <w:rsid w:val="0014692D"/>
    <w:rsid w:val="001471B8"/>
    <w:rsid w:val="0015325A"/>
    <w:rsid w:val="00154DD9"/>
    <w:rsid w:val="00156AA2"/>
    <w:rsid w:val="00164C0A"/>
    <w:rsid w:val="00164CE6"/>
    <w:rsid w:val="00170255"/>
    <w:rsid w:val="00170D21"/>
    <w:rsid w:val="001749ED"/>
    <w:rsid w:val="00180AB8"/>
    <w:rsid w:val="00182319"/>
    <w:rsid w:val="001855B1"/>
    <w:rsid w:val="00185C1B"/>
    <w:rsid w:val="00185FF9"/>
    <w:rsid w:val="001914CB"/>
    <w:rsid w:val="001919DA"/>
    <w:rsid w:val="00193E15"/>
    <w:rsid w:val="001946AE"/>
    <w:rsid w:val="0019602A"/>
    <w:rsid w:val="001961A9"/>
    <w:rsid w:val="001963D7"/>
    <w:rsid w:val="00196D0F"/>
    <w:rsid w:val="00197A8F"/>
    <w:rsid w:val="001A3C6F"/>
    <w:rsid w:val="001A53B2"/>
    <w:rsid w:val="001A6A89"/>
    <w:rsid w:val="001A7B98"/>
    <w:rsid w:val="001B1CD3"/>
    <w:rsid w:val="001B1ED5"/>
    <w:rsid w:val="001B4D07"/>
    <w:rsid w:val="001B75C2"/>
    <w:rsid w:val="001C0A88"/>
    <w:rsid w:val="001C0F2E"/>
    <w:rsid w:val="001C198F"/>
    <w:rsid w:val="001C1E53"/>
    <w:rsid w:val="001C2695"/>
    <w:rsid w:val="001C3C39"/>
    <w:rsid w:val="001C3CE7"/>
    <w:rsid w:val="001C3DA4"/>
    <w:rsid w:val="001C457B"/>
    <w:rsid w:val="001C5040"/>
    <w:rsid w:val="001D2583"/>
    <w:rsid w:val="001D6F97"/>
    <w:rsid w:val="001D7D83"/>
    <w:rsid w:val="001E0425"/>
    <w:rsid w:val="001E0F67"/>
    <w:rsid w:val="001E1445"/>
    <w:rsid w:val="001E2A91"/>
    <w:rsid w:val="001E562D"/>
    <w:rsid w:val="001E6011"/>
    <w:rsid w:val="001E766B"/>
    <w:rsid w:val="001E77B1"/>
    <w:rsid w:val="001F1925"/>
    <w:rsid w:val="001F254D"/>
    <w:rsid w:val="001F2D11"/>
    <w:rsid w:val="001F4744"/>
    <w:rsid w:val="001F4AD7"/>
    <w:rsid w:val="001F54CE"/>
    <w:rsid w:val="001F5581"/>
    <w:rsid w:val="001F6CFE"/>
    <w:rsid w:val="0020103A"/>
    <w:rsid w:val="002010DA"/>
    <w:rsid w:val="002055F0"/>
    <w:rsid w:val="00206787"/>
    <w:rsid w:val="00210F5E"/>
    <w:rsid w:val="00211500"/>
    <w:rsid w:val="00211ECC"/>
    <w:rsid w:val="00215385"/>
    <w:rsid w:val="00215C5D"/>
    <w:rsid w:val="00216DBB"/>
    <w:rsid w:val="0021743B"/>
    <w:rsid w:val="0022020B"/>
    <w:rsid w:val="002208E4"/>
    <w:rsid w:val="00225C58"/>
    <w:rsid w:val="00226312"/>
    <w:rsid w:val="002265D2"/>
    <w:rsid w:val="0022762D"/>
    <w:rsid w:val="00231C0D"/>
    <w:rsid w:val="002365F4"/>
    <w:rsid w:val="00240296"/>
    <w:rsid w:val="0024097C"/>
    <w:rsid w:val="00243A00"/>
    <w:rsid w:val="00244418"/>
    <w:rsid w:val="00244CEE"/>
    <w:rsid w:val="00244E9F"/>
    <w:rsid w:val="002465EB"/>
    <w:rsid w:val="00251CD7"/>
    <w:rsid w:val="00255D18"/>
    <w:rsid w:val="002560F3"/>
    <w:rsid w:val="00256A21"/>
    <w:rsid w:val="00256ED5"/>
    <w:rsid w:val="0025748C"/>
    <w:rsid w:val="002616C8"/>
    <w:rsid w:val="00262E98"/>
    <w:rsid w:val="00266CBD"/>
    <w:rsid w:val="00270396"/>
    <w:rsid w:val="00270D3E"/>
    <w:rsid w:val="00272D48"/>
    <w:rsid w:val="00275080"/>
    <w:rsid w:val="00276842"/>
    <w:rsid w:val="00276F6B"/>
    <w:rsid w:val="00277272"/>
    <w:rsid w:val="00280180"/>
    <w:rsid w:val="00281798"/>
    <w:rsid w:val="00281A6A"/>
    <w:rsid w:val="0028300B"/>
    <w:rsid w:val="002839AB"/>
    <w:rsid w:val="0028569E"/>
    <w:rsid w:val="0029215F"/>
    <w:rsid w:val="0029443B"/>
    <w:rsid w:val="00294CDB"/>
    <w:rsid w:val="00295EDC"/>
    <w:rsid w:val="002A0CE6"/>
    <w:rsid w:val="002A40AA"/>
    <w:rsid w:val="002A51E7"/>
    <w:rsid w:val="002A62C1"/>
    <w:rsid w:val="002A7CB4"/>
    <w:rsid w:val="002A7E4C"/>
    <w:rsid w:val="002B2E46"/>
    <w:rsid w:val="002B3FD7"/>
    <w:rsid w:val="002B632D"/>
    <w:rsid w:val="002B784A"/>
    <w:rsid w:val="002C2762"/>
    <w:rsid w:val="002C2B00"/>
    <w:rsid w:val="002C2FF8"/>
    <w:rsid w:val="002C394F"/>
    <w:rsid w:val="002C3EFC"/>
    <w:rsid w:val="002C4A01"/>
    <w:rsid w:val="002C5995"/>
    <w:rsid w:val="002D18DF"/>
    <w:rsid w:val="002D366B"/>
    <w:rsid w:val="002D3B52"/>
    <w:rsid w:val="002D5D55"/>
    <w:rsid w:val="002E02FF"/>
    <w:rsid w:val="002E12B2"/>
    <w:rsid w:val="002E1E22"/>
    <w:rsid w:val="002E232A"/>
    <w:rsid w:val="002E244C"/>
    <w:rsid w:val="002E2F24"/>
    <w:rsid w:val="002E576C"/>
    <w:rsid w:val="002E661E"/>
    <w:rsid w:val="002E6B04"/>
    <w:rsid w:val="002E73D2"/>
    <w:rsid w:val="002F0879"/>
    <w:rsid w:val="002F1AC3"/>
    <w:rsid w:val="002F2EE3"/>
    <w:rsid w:val="002F7032"/>
    <w:rsid w:val="002F74AC"/>
    <w:rsid w:val="00301CF2"/>
    <w:rsid w:val="00303B97"/>
    <w:rsid w:val="00305DBC"/>
    <w:rsid w:val="00306244"/>
    <w:rsid w:val="003073BF"/>
    <w:rsid w:val="00314894"/>
    <w:rsid w:val="00315DC8"/>
    <w:rsid w:val="003167EC"/>
    <w:rsid w:val="00316D47"/>
    <w:rsid w:val="0032006B"/>
    <w:rsid w:val="00320970"/>
    <w:rsid w:val="00320A8C"/>
    <w:rsid w:val="00321F71"/>
    <w:rsid w:val="0032544A"/>
    <w:rsid w:val="0032602B"/>
    <w:rsid w:val="00326F29"/>
    <w:rsid w:val="00330D0E"/>
    <w:rsid w:val="003335EB"/>
    <w:rsid w:val="0033441A"/>
    <w:rsid w:val="0033468C"/>
    <w:rsid w:val="003358CF"/>
    <w:rsid w:val="00336EEA"/>
    <w:rsid w:val="003429C4"/>
    <w:rsid w:val="003431CC"/>
    <w:rsid w:val="00345107"/>
    <w:rsid w:val="00345AA2"/>
    <w:rsid w:val="003476D9"/>
    <w:rsid w:val="00355819"/>
    <w:rsid w:val="0036156F"/>
    <w:rsid w:val="003634C1"/>
    <w:rsid w:val="00364197"/>
    <w:rsid w:val="0036729E"/>
    <w:rsid w:val="00367A7C"/>
    <w:rsid w:val="00367F19"/>
    <w:rsid w:val="00370BA2"/>
    <w:rsid w:val="00371FFB"/>
    <w:rsid w:val="0037558F"/>
    <w:rsid w:val="00375B27"/>
    <w:rsid w:val="00375DBB"/>
    <w:rsid w:val="0037702F"/>
    <w:rsid w:val="00377493"/>
    <w:rsid w:val="003802BC"/>
    <w:rsid w:val="00380CDD"/>
    <w:rsid w:val="0038500A"/>
    <w:rsid w:val="003876E9"/>
    <w:rsid w:val="003905C5"/>
    <w:rsid w:val="00391428"/>
    <w:rsid w:val="00391722"/>
    <w:rsid w:val="00392FB8"/>
    <w:rsid w:val="00394160"/>
    <w:rsid w:val="00394BB0"/>
    <w:rsid w:val="0039568D"/>
    <w:rsid w:val="0039586F"/>
    <w:rsid w:val="0039724D"/>
    <w:rsid w:val="00397896"/>
    <w:rsid w:val="00397FED"/>
    <w:rsid w:val="003A1C5F"/>
    <w:rsid w:val="003A382D"/>
    <w:rsid w:val="003A4412"/>
    <w:rsid w:val="003A54CC"/>
    <w:rsid w:val="003B224C"/>
    <w:rsid w:val="003B4FE7"/>
    <w:rsid w:val="003B57C9"/>
    <w:rsid w:val="003B60BE"/>
    <w:rsid w:val="003B7852"/>
    <w:rsid w:val="003C18D9"/>
    <w:rsid w:val="003C1917"/>
    <w:rsid w:val="003C3F1B"/>
    <w:rsid w:val="003C6891"/>
    <w:rsid w:val="003D4AAB"/>
    <w:rsid w:val="003E3E6C"/>
    <w:rsid w:val="003E5232"/>
    <w:rsid w:val="003E5B58"/>
    <w:rsid w:val="003E67BB"/>
    <w:rsid w:val="003F37D4"/>
    <w:rsid w:val="003F7F4B"/>
    <w:rsid w:val="00402787"/>
    <w:rsid w:val="00403170"/>
    <w:rsid w:val="00404297"/>
    <w:rsid w:val="00404466"/>
    <w:rsid w:val="00410C32"/>
    <w:rsid w:val="00410EE8"/>
    <w:rsid w:val="00410F43"/>
    <w:rsid w:val="00411EAD"/>
    <w:rsid w:val="00412009"/>
    <w:rsid w:val="0041209B"/>
    <w:rsid w:val="00412651"/>
    <w:rsid w:val="00416C71"/>
    <w:rsid w:val="0042301B"/>
    <w:rsid w:val="0042534C"/>
    <w:rsid w:val="00425CB6"/>
    <w:rsid w:val="00425EA7"/>
    <w:rsid w:val="00425EBF"/>
    <w:rsid w:val="00431146"/>
    <w:rsid w:val="00433C9C"/>
    <w:rsid w:val="00434DAC"/>
    <w:rsid w:val="00437B3C"/>
    <w:rsid w:val="00442008"/>
    <w:rsid w:val="004423A8"/>
    <w:rsid w:val="0044323D"/>
    <w:rsid w:val="00443CFB"/>
    <w:rsid w:val="00444EAB"/>
    <w:rsid w:val="004464CF"/>
    <w:rsid w:val="00447964"/>
    <w:rsid w:val="0045001B"/>
    <w:rsid w:val="00450B00"/>
    <w:rsid w:val="00452696"/>
    <w:rsid w:val="00453419"/>
    <w:rsid w:val="00454135"/>
    <w:rsid w:val="0045553C"/>
    <w:rsid w:val="00455FB8"/>
    <w:rsid w:val="004620BD"/>
    <w:rsid w:val="00464700"/>
    <w:rsid w:val="00464730"/>
    <w:rsid w:val="00464E12"/>
    <w:rsid w:val="0046625F"/>
    <w:rsid w:val="004662ED"/>
    <w:rsid w:val="004669D9"/>
    <w:rsid w:val="00476C4E"/>
    <w:rsid w:val="00476DBE"/>
    <w:rsid w:val="0047743D"/>
    <w:rsid w:val="004810E1"/>
    <w:rsid w:val="004811A7"/>
    <w:rsid w:val="0048279F"/>
    <w:rsid w:val="00482D06"/>
    <w:rsid w:val="004847A3"/>
    <w:rsid w:val="00484923"/>
    <w:rsid w:val="00486680"/>
    <w:rsid w:val="004930EE"/>
    <w:rsid w:val="00493CF6"/>
    <w:rsid w:val="00494449"/>
    <w:rsid w:val="004944E8"/>
    <w:rsid w:val="00494BD7"/>
    <w:rsid w:val="004A24CB"/>
    <w:rsid w:val="004A407D"/>
    <w:rsid w:val="004A5A33"/>
    <w:rsid w:val="004B2939"/>
    <w:rsid w:val="004B3A7B"/>
    <w:rsid w:val="004B472D"/>
    <w:rsid w:val="004C1680"/>
    <w:rsid w:val="004C1F97"/>
    <w:rsid w:val="004C39F8"/>
    <w:rsid w:val="004C4E56"/>
    <w:rsid w:val="004C51E3"/>
    <w:rsid w:val="004C5C76"/>
    <w:rsid w:val="004C78CF"/>
    <w:rsid w:val="004D01FE"/>
    <w:rsid w:val="004D0729"/>
    <w:rsid w:val="004D1F55"/>
    <w:rsid w:val="004D2E00"/>
    <w:rsid w:val="004D3107"/>
    <w:rsid w:val="004D3A61"/>
    <w:rsid w:val="004D4AF8"/>
    <w:rsid w:val="004D4B86"/>
    <w:rsid w:val="004D60B3"/>
    <w:rsid w:val="004D7A24"/>
    <w:rsid w:val="004E010B"/>
    <w:rsid w:val="004E0CD0"/>
    <w:rsid w:val="004E23B5"/>
    <w:rsid w:val="004E3DF2"/>
    <w:rsid w:val="004F0CEC"/>
    <w:rsid w:val="004F61C6"/>
    <w:rsid w:val="004F7A7C"/>
    <w:rsid w:val="00500170"/>
    <w:rsid w:val="00500B45"/>
    <w:rsid w:val="005037D6"/>
    <w:rsid w:val="00507465"/>
    <w:rsid w:val="0050788F"/>
    <w:rsid w:val="00507CF6"/>
    <w:rsid w:val="0051036C"/>
    <w:rsid w:val="00510434"/>
    <w:rsid w:val="005108CA"/>
    <w:rsid w:val="0051240B"/>
    <w:rsid w:val="00513EB6"/>
    <w:rsid w:val="005149DD"/>
    <w:rsid w:val="00514FAA"/>
    <w:rsid w:val="00515875"/>
    <w:rsid w:val="00515C2A"/>
    <w:rsid w:val="00524B9B"/>
    <w:rsid w:val="00527081"/>
    <w:rsid w:val="00531185"/>
    <w:rsid w:val="0054246B"/>
    <w:rsid w:val="00542DC7"/>
    <w:rsid w:val="00543046"/>
    <w:rsid w:val="00545095"/>
    <w:rsid w:val="00545D31"/>
    <w:rsid w:val="005475ED"/>
    <w:rsid w:val="005504AF"/>
    <w:rsid w:val="0055129C"/>
    <w:rsid w:val="00551DEF"/>
    <w:rsid w:val="00555843"/>
    <w:rsid w:val="0055751C"/>
    <w:rsid w:val="00557721"/>
    <w:rsid w:val="00560D41"/>
    <w:rsid w:val="00562485"/>
    <w:rsid w:val="00562696"/>
    <w:rsid w:val="00562A21"/>
    <w:rsid w:val="00562BED"/>
    <w:rsid w:val="00571EBD"/>
    <w:rsid w:val="00572FE4"/>
    <w:rsid w:val="005742E8"/>
    <w:rsid w:val="005748FD"/>
    <w:rsid w:val="00574E05"/>
    <w:rsid w:val="0057587F"/>
    <w:rsid w:val="005758F8"/>
    <w:rsid w:val="00575983"/>
    <w:rsid w:val="00575B4B"/>
    <w:rsid w:val="005769C3"/>
    <w:rsid w:val="0057752C"/>
    <w:rsid w:val="00580B0B"/>
    <w:rsid w:val="0058107A"/>
    <w:rsid w:val="005828D6"/>
    <w:rsid w:val="00582DEC"/>
    <w:rsid w:val="005842FA"/>
    <w:rsid w:val="00587B68"/>
    <w:rsid w:val="005937A9"/>
    <w:rsid w:val="00594AC4"/>
    <w:rsid w:val="00594BD7"/>
    <w:rsid w:val="00596D3F"/>
    <w:rsid w:val="005A3C3D"/>
    <w:rsid w:val="005A4F20"/>
    <w:rsid w:val="005A4FF4"/>
    <w:rsid w:val="005A7CFC"/>
    <w:rsid w:val="005B0A4B"/>
    <w:rsid w:val="005B0C48"/>
    <w:rsid w:val="005B43AA"/>
    <w:rsid w:val="005B5172"/>
    <w:rsid w:val="005B7DDF"/>
    <w:rsid w:val="005C5436"/>
    <w:rsid w:val="005C5639"/>
    <w:rsid w:val="005C575D"/>
    <w:rsid w:val="005D1B4E"/>
    <w:rsid w:val="005D1B69"/>
    <w:rsid w:val="005D264D"/>
    <w:rsid w:val="005D2E37"/>
    <w:rsid w:val="005D3353"/>
    <w:rsid w:val="005D6F1E"/>
    <w:rsid w:val="005E12E2"/>
    <w:rsid w:val="005E1537"/>
    <w:rsid w:val="005E20CB"/>
    <w:rsid w:val="005E220E"/>
    <w:rsid w:val="005E309F"/>
    <w:rsid w:val="005E30FC"/>
    <w:rsid w:val="005E4D20"/>
    <w:rsid w:val="005E5C5F"/>
    <w:rsid w:val="005E6D8F"/>
    <w:rsid w:val="005E7F80"/>
    <w:rsid w:val="005F38E8"/>
    <w:rsid w:val="005F39E9"/>
    <w:rsid w:val="005F4E0D"/>
    <w:rsid w:val="00601CA0"/>
    <w:rsid w:val="00603652"/>
    <w:rsid w:val="0060603B"/>
    <w:rsid w:val="00606DF1"/>
    <w:rsid w:val="00606FD6"/>
    <w:rsid w:val="0061000E"/>
    <w:rsid w:val="00612EC8"/>
    <w:rsid w:val="0061680F"/>
    <w:rsid w:val="0062650C"/>
    <w:rsid w:val="00630B3C"/>
    <w:rsid w:val="006318A7"/>
    <w:rsid w:val="00633C3E"/>
    <w:rsid w:val="00634CCA"/>
    <w:rsid w:val="006357B6"/>
    <w:rsid w:val="006364D7"/>
    <w:rsid w:val="00636C24"/>
    <w:rsid w:val="00640A8A"/>
    <w:rsid w:val="00640FB9"/>
    <w:rsid w:val="00641343"/>
    <w:rsid w:val="00641AA6"/>
    <w:rsid w:val="00643701"/>
    <w:rsid w:val="00644681"/>
    <w:rsid w:val="00645512"/>
    <w:rsid w:val="006464D3"/>
    <w:rsid w:val="0064681C"/>
    <w:rsid w:val="00654629"/>
    <w:rsid w:val="0065481B"/>
    <w:rsid w:val="006567D3"/>
    <w:rsid w:val="00656F3A"/>
    <w:rsid w:val="00663690"/>
    <w:rsid w:val="006642A7"/>
    <w:rsid w:val="00664892"/>
    <w:rsid w:val="006653C8"/>
    <w:rsid w:val="00667518"/>
    <w:rsid w:val="006678D8"/>
    <w:rsid w:val="00667F67"/>
    <w:rsid w:val="0067028C"/>
    <w:rsid w:val="00670565"/>
    <w:rsid w:val="006705B8"/>
    <w:rsid w:val="006706D3"/>
    <w:rsid w:val="00674D77"/>
    <w:rsid w:val="00675082"/>
    <w:rsid w:val="0067712C"/>
    <w:rsid w:val="00677CF3"/>
    <w:rsid w:val="0068195E"/>
    <w:rsid w:val="00682FA6"/>
    <w:rsid w:val="0068679B"/>
    <w:rsid w:val="00687396"/>
    <w:rsid w:val="00690205"/>
    <w:rsid w:val="00693C78"/>
    <w:rsid w:val="0069422C"/>
    <w:rsid w:val="00697D23"/>
    <w:rsid w:val="006A0D1B"/>
    <w:rsid w:val="006A1044"/>
    <w:rsid w:val="006A45B0"/>
    <w:rsid w:val="006A4816"/>
    <w:rsid w:val="006A4C65"/>
    <w:rsid w:val="006A774E"/>
    <w:rsid w:val="006B0B5E"/>
    <w:rsid w:val="006B3040"/>
    <w:rsid w:val="006B3B0E"/>
    <w:rsid w:val="006B505C"/>
    <w:rsid w:val="006B601D"/>
    <w:rsid w:val="006C065C"/>
    <w:rsid w:val="006C0E27"/>
    <w:rsid w:val="006C1BCD"/>
    <w:rsid w:val="006C3DC4"/>
    <w:rsid w:val="006C4FAB"/>
    <w:rsid w:val="006C5821"/>
    <w:rsid w:val="006D0913"/>
    <w:rsid w:val="006D1901"/>
    <w:rsid w:val="006D2D1D"/>
    <w:rsid w:val="006D6444"/>
    <w:rsid w:val="006D70A9"/>
    <w:rsid w:val="006E06F7"/>
    <w:rsid w:val="006E10D8"/>
    <w:rsid w:val="006E18E0"/>
    <w:rsid w:val="006E2503"/>
    <w:rsid w:val="006E2EEC"/>
    <w:rsid w:val="006E49D3"/>
    <w:rsid w:val="006E4AFE"/>
    <w:rsid w:val="006E5A50"/>
    <w:rsid w:val="006E620F"/>
    <w:rsid w:val="006F0D51"/>
    <w:rsid w:val="006F43EC"/>
    <w:rsid w:val="006F4EBA"/>
    <w:rsid w:val="006F5223"/>
    <w:rsid w:val="0070036F"/>
    <w:rsid w:val="00700E31"/>
    <w:rsid w:val="007013DA"/>
    <w:rsid w:val="007017DC"/>
    <w:rsid w:val="007019D5"/>
    <w:rsid w:val="00701B8C"/>
    <w:rsid w:val="00703120"/>
    <w:rsid w:val="0070561A"/>
    <w:rsid w:val="00715298"/>
    <w:rsid w:val="007160E5"/>
    <w:rsid w:val="0071725C"/>
    <w:rsid w:val="00722770"/>
    <w:rsid w:val="00723C77"/>
    <w:rsid w:val="007250F1"/>
    <w:rsid w:val="00725B59"/>
    <w:rsid w:val="00726792"/>
    <w:rsid w:val="00731A5E"/>
    <w:rsid w:val="00732476"/>
    <w:rsid w:val="00732BBF"/>
    <w:rsid w:val="007330A2"/>
    <w:rsid w:val="00733B04"/>
    <w:rsid w:val="00733E26"/>
    <w:rsid w:val="00734EDE"/>
    <w:rsid w:val="00740190"/>
    <w:rsid w:val="007412FE"/>
    <w:rsid w:val="0074217F"/>
    <w:rsid w:val="00742383"/>
    <w:rsid w:val="0074600F"/>
    <w:rsid w:val="007465C9"/>
    <w:rsid w:val="00750231"/>
    <w:rsid w:val="00751732"/>
    <w:rsid w:val="00753968"/>
    <w:rsid w:val="00755B09"/>
    <w:rsid w:val="00757438"/>
    <w:rsid w:val="00760851"/>
    <w:rsid w:val="00760CC2"/>
    <w:rsid w:val="00761FEA"/>
    <w:rsid w:val="007628F5"/>
    <w:rsid w:val="00764DCF"/>
    <w:rsid w:val="00766C5C"/>
    <w:rsid w:val="00772532"/>
    <w:rsid w:val="007755C1"/>
    <w:rsid w:val="00781433"/>
    <w:rsid w:val="00782ADF"/>
    <w:rsid w:val="00786AF9"/>
    <w:rsid w:val="007911F1"/>
    <w:rsid w:val="0079473C"/>
    <w:rsid w:val="007A0C31"/>
    <w:rsid w:val="007A1415"/>
    <w:rsid w:val="007A3A69"/>
    <w:rsid w:val="007A3FBB"/>
    <w:rsid w:val="007A4411"/>
    <w:rsid w:val="007A5253"/>
    <w:rsid w:val="007A6FD1"/>
    <w:rsid w:val="007B029E"/>
    <w:rsid w:val="007B589A"/>
    <w:rsid w:val="007C1EF5"/>
    <w:rsid w:val="007D0ECB"/>
    <w:rsid w:val="007D25AA"/>
    <w:rsid w:val="007D31CA"/>
    <w:rsid w:val="007D5942"/>
    <w:rsid w:val="007D768A"/>
    <w:rsid w:val="007E1259"/>
    <w:rsid w:val="007E4301"/>
    <w:rsid w:val="007E5F52"/>
    <w:rsid w:val="007E6693"/>
    <w:rsid w:val="007E72CF"/>
    <w:rsid w:val="007E72FD"/>
    <w:rsid w:val="007F0A69"/>
    <w:rsid w:val="007F2AF3"/>
    <w:rsid w:val="007F3BA3"/>
    <w:rsid w:val="007F494D"/>
    <w:rsid w:val="007F4C27"/>
    <w:rsid w:val="007F57FC"/>
    <w:rsid w:val="007F60E8"/>
    <w:rsid w:val="008002DF"/>
    <w:rsid w:val="00800692"/>
    <w:rsid w:val="00800D43"/>
    <w:rsid w:val="0080107F"/>
    <w:rsid w:val="008054CA"/>
    <w:rsid w:val="00807542"/>
    <w:rsid w:val="0081075E"/>
    <w:rsid w:val="00811ECB"/>
    <w:rsid w:val="00812161"/>
    <w:rsid w:val="0081356A"/>
    <w:rsid w:val="00813F91"/>
    <w:rsid w:val="00815601"/>
    <w:rsid w:val="00816073"/>
    <w:rsid w:val="00820E58"/>
    <w:rsid w:val="0082134A"/>
    <w:rsid w:val="0082217B"/>
    <w:rsid w:val="00824389"/>
    <w:rsid w:val="008265C7"/>
    <w:rsid w:val="008279B9"/>
    <w:rsid w:val="008279FC"/>
    <w:rsid w:val="00831A51"/>
    <w:rsid w:val="00832997"/>
    <w:rsid w:val="00833206"/>
    <w:rsid w:val="00834EE4"/>
    <w:rsid w:val="00834F8F"/>
    <w:rsid w:val="0083522F"/>
    <w:rsid w:val="008361F7"/>
    <w:rsid w:val="00836C87"/>
    <w:rsid w:val="00837EEE"/>
    <w:rsid w:val="00840CA8"/>
    <w:rsid w:val="008422E5"/>
    <w:rsid w:val="0084309E"/>
    <w:rsid w:val="008445EA"/>
    <w:rsid w:val="008463BB"/>
    <w:rsid w:val="00846698"/>
    <w:rsid w:val="00851275"/>
    <w:rsid w:val="00852287"/>
    <w:rsid w:val="008522A2"/>
    <w:rsid w:val="0085339F"/>
    <w:rsid w:val="00853AEE"/>
    <w:rsid w:val="0085492A"/>
    <w:rsid w:val="00855648"/>
    <w:rsid w:val="00857251"/>
    <w:rsid w:val="0086111C"/>
    <w:rsid w:val="00864B04"/>
    <w:rsid w:val="00870C18"/>
    <w:rsid w:val="0087300B"/>
    <w:rsid w:val="00873053"/>
    <w:rsid w:val="0087391D"/>
    <w:rsid w:val="008739E7"/>
    <w:rsid w:val="00873C32"/>
    <w:rsid w:val="0088020A"/>
    <w:rsid w:val="008810D6"/>
    <w:rsid w:val="008828A5"/>
    <w:rsid w:val="008836B0"/>
    <w:rsid w:val="008854D9"/>
    <w:rsid w:val="00890114"/>
    <w:rsid w:val="008901EB"/>
    <w:rsid w:val="008904DD"/>
    <w:rsid w:val="00892690"/>
    <w:rsid w:val="00892E62"/>
    <w:rsid w:val="008A01BE"/>
    <w:rsid w:val="008A07EC"/>
    <w:rsid w:val="008A182E"/>
    <w:rsid w:val="008A3093"/>
    <w:rsid w:val="008A3979"/>
    <w:rsid w:val="008A6D5F"/>
    <w:rsid w:val="008B0575"/>
    <w:rsid w:val="008B1231"/>
    <w:rsid w:val="008B4C74"/>
    <w:rsid w:val="008B4FC7"/>
    <w:rsid w:val="008B55B3"/>
    <w:rsid w:val="008C1102"/>
    <w:rsid w:val="008C1853"/>
    <w:rsid w:val="008C2979"/>
    <w:rsid w:val="008C3DCE"/>
    <w:rsid w:val="008C42E3"/>
    <w:rsid w:val="008C695C"/>
    <w:rsid w:val="008C6A7F"/>
    <w:rsid w:val="008D25B6"/>
    <w:rsid w:val="008D3BCF"/>
    <w:rsid w:val="008D7E2B"/>
    <w:rsid w:val="008D7E8C"/>
    <w:rsid w:val="008E01E0"/>
    <w:rsid w:val="008E0716"/>
    <w:rsid w:val="008E0730"/>
    <w:rsid w:val="008E22AB"/>
    <w:rsid w:val="008E3181"/>
    <w:rsid w:val="008E4997"/>
    <w:rsid w:val="008E5320"/>
    <w:rsid w:val="008E7FAF"/>
    <w:rsid w:val="008F0CDA"/>
    <w:rsid w:val="008F4D04"/>
    <w:rsid w:val="008F53D1"/>
    <w:rsid w:val="008F7B32"/>
    <w:rsid w:val="009000CE"/>
    <w:rsid w:val="0090106F"/>
    <w:rsid w:val="00902908"/>
    <w:rsid w:val="00903301"/>
    <w:rsid w:val="00903D75"/>
    <w:rsid w:val="00903EF0"/>
    <w:rsid w:val="00903F68"/>
    <w:rsid w:val="00904307"/>
    <w:rsid w:val="00905CF2"/>
    <w:rsid w:val="0091078E"/>
    <w:rsid w:val="00910E97"/>
    <w:rsid w:val="00912B1E"/>
    <w:rsid w:val="00912DD5"/>
    <w:rsid w:val="009131C5"/>
    <w:rsid w:val="0091416E"/>
    <w:rsid w:val="00914A5F"/>
    <w:rsid w:val="00916254"/>
    <w:rsid w:val="00916499"/>
    <w:rsid w:val="009164DD"/>
    <w:rsid w:val="00921FDE"/>
    <w:rsid w:val="00923321"/>
    <w:rsid w:val="009249AE"/>
    <w:rsid w:val="0092535E"/>
    <w:rsid w:val="00925ED9"/>
    <w:rsid w:val="009303D3"/>
    <w:rsid w:val="0093234D"/>
    <w:rsid w:val="00932F70"/>
    <w:rsid w:val="0093558F"/>
    <w:rsid w:val="0093587D"/>
    <w:rsid w:val="00936A12"/>
    <w:rsid w:val="00940569"/>
    <w:rsid w:val="00940D52"/>
    <w:rsid w:val="00941928"/>
    <w:rsid w:val="00942286"/>
    <w:rsid w:val="009423FB"/>
    <w:rsid w:val="009430DC"/>
    <w:rsid w:val="009448BF"/>
    <w:rsid w:val="00944E8D"/>
    <w:rsid w:val="00946833"/>
    <w:rsid w:val="009470D9"/>
    <w:rsid w:val="00947162"/>
    <w:rsid w:val="0094730F"/>
    <w:rsid w:val="00953801"/>
    <w:rsid w:val="00954122"/>
    <w:rsid w:val="0095509B"/>
    <w:rsid w:val="00955E5C"/>
    <w:rsid w:val="00961B05"/>
    <w:rsid w:val="00962AC0"/>
    <w:rsid w:val="00962D12"/>
    <w:rsid w:val="0096325A"/>
    <w:rsid w:val="009647A9"/>
    <w:rsid w:val="00966570"/>
    <w:rsid w:val="009678B0"/>
    <w:rsid w:val="00970CB6"/>
    <w:rsid w:val="009712AD"/>
    <w:rsid w:val="00971992"/>
    <w:rsid w:val="009728C0"/>
    <w:rsid w:val="00973B75"/>
    <w:rsid w:val="00975510"/>
    <w:rsid w:val="00976850"/>
    <w:rsid w:val="00980560"/>
    <w:rsid w:val="00980DD5"/>
    <w:rsid w:val="00981FDF"/>
    <w:rsid w:val="009825B5"/>
    <w:rsid w:val="00982682"/>
    <w:rsid w:val="009844BB"/>
    <w:rsid w:val="00987FD6"/>
    <w:rsid w:val="00991824"/>
    <w:rsid w:val="009928D9"/>
    <w:rsid w:val="009960C5"/>
    <w:rsid w:val="00997118"/>
    <w:rsid w:val="00997876"/>
    <w:rsid w:val="00997C7D"/>
    <w:rsid w:val="009A164A"/>
    <w:rsid w:val="009A2A23"/>
    <w:rsid w:val="009A3593"/>
    <w:rsid w:val="009A5FE6"/>
    <w:rsid w:val="009A7CEF"/>
    <w:rsid w:val="009B0D9E"/>
    <w:rsid w:val="009B1718"/>
    <w:rsid w:val="009B2BA5"/>
    <w:rsid w:val="009B4F11"/>
    <w:rsid w:val="009B55B6"/>
    <w:rsid w:val="009B7ACE"/>
    <w:rsid w:val="009C13EB"/>
    <w:rsid w:val="009C1970"/>
    <w:rsid w:val="009C2234"/>
    <w:rsid w:val="009C511F"/>
    <w:rsid w:val="009C545A"/>
    <w:rsid w:val="009C7CC9"/>
    <w:rsid w:val="009D1981"/>
    <w:rsid w:val="009D1EC1"/>
    <w:rsid w:val="009D201D"/>
    <w:rsid w:val="009D26B7"/>
    <w:rsid w:val="009D31A4"/>
    <w:rsid w:val="009D34A0"/>
    <w:rsid w:val="009D4F6A"/>
    <w:rsid w:val="009D5C3E"/>
    <w:rsid w:val="009E2346"/>
    <w:rsid w:val="009E4621"/>
    <w:rsid w:val="009E4BCC"/>
    <w:rsid w:val="009E752A"/>
    <w:rsid w:val="009F15C2"/>
    <w:rsid w:val="009F645E"/>
    <w:rsid w:val="009F671D"/>
    <w:rsid w:val="009F7EE2"/>
    <w:rsid w:val="00A01455"/>
    <w:rsid w:val="00A0308D"/>
    <w:rsid w:val="00A03F8D"/>
    <w:rsid w:val="00A0524E"/>
    <w:rsid w:val="00A05834"/>
    <w:rsid w:val="00A06F2E"/>
    <w:rsid w:val="00A071A1"/>
    <w:rsid w:val="00A0754C"/>
    <w:rsid w:val="00A107D3"/>
    <w:rsid w:val="00A1203B"/>
    <w:rsid w:val="00A129FA"/>
    <w:rsid w:val="00A15CCC"/>
    <w:rsid w:val="00A17B22"/>
    <w:rsid w:val="00A20E99"/>
    <w:rsid w:val="00A21F52"/>
    <w:rsid w:val="00A22852"/>
    <w:rsid w:val="00A31283"/>
    <w:rsid w:val="00A33C2F"/>
    <w:rsid w:val="00A35C2F"/>
    <w:rsid w:val="00A3768A"/>
    <w:rsid w:val="00A42049"/>
    <w:rsid w:val="00A43347"/>
    <w:rsid w:val="00A4602F"/>
    <w:rsid w:val="00A460DA"/>
    <w:rsid w:val="00A47E44"/>
    <w:rsid w:val="00A5310C"/>
    <w:rsid w:val="00A5556D"/>
    <w:rsid w:val="00A55BB9"/>
    <w:rsid w:val="00A55EDE"/>
    <w:rsid w:val="00A56F72"/>
    <w:rsid w:val="00A570C8"/>
    <w:rsid w:val="00A570CF"/>
    <w:rsid w:val="00A57D04"/>
    <w:rsid w:val="00A61B91"/>
    <w:rsid w:val="00A63699"/>
    <w:rsid w:val="00A64BCC"/>
    <w:rsid w:val="00A6531A"/>
    <w:rsid w:val="00A66D7C"/>
    <w:rsid w:val="00A703F7"/>
    <w:rsid w:val="00A71BD3"/>
    <w:rsid w:val="00A72AF6"/>
    <w:rsid w:val="00A76533"/>
    <w:rsid w:val="00A81F68"/>
    <w:rsid w:val="00A83D7B"/>
    <w:rsid w:val="00A8528F"/>
    <w:rsid w:val="00A86790"/>
    <w:rsid w:val="00A878CA"/>
    <w:rsid w:val="00A90ACA"/>
    <w:rsid w:val="00A91340"/>
    <w:rsid w:val="00A9438C"/>
    <w:rsid w:val="00A9467D"/>
    <w:rsid w:val="00A95141"/>
    <w:rsid w:val="00A95692"/>
    <w:rsid w:val="00A958C7"/>
    <w:rsid w:val="00A95E3D"/>
    <w:rsid w:val="00A963C9"/>
    <w:rsid w:val="00A97EC6"/>
    <w:rsid w:val="00AA1F2C"/>
    <w:rsid w:val="00AA1FDD"/>
    <w:rsid w:val="00AA5864"/>
    <w:rsid w:val="00AA5FC9"/>
    <w:rsid w:val="00AB1538"/>
    <w:rsid w:val="00AB18B6"/>
    <w:rsid w:val="00AB3172"/>
    <w:rsid w:val="00AB4022"/>
    <w:rsid w:val="00AB6324"/>
    <w:rsid w:val="00AC08A0"/>
    <w:rsid w:val="00AC29ED"/>
    <w:rsid w:val="00AC2E79"/>
    <w:rsid w:val="00AC63C0"/>
    <w:rsid w:val="00AC6515"/>
    <w:rsid w:val="00AC7C8E"/>
    <w:rsid w:val="00AD056B"/>
    <w:rsid w:val="00AD0DD0"/>
    <w:rsid w:val="00AD228F"/>
    <w:rsid w:val="00AD22C4"/>
    <w:rsid w:val="00AD3A81"/>
    <w:rsid w:val="00AD48D8"/>
    <w:rsid w:val="00AD4E2B"/>
    <w:rsid w:val="00AD590B"/>
    <w:rsid w:val="00AD6B70"/>
    <w:rsid w:val="00AE1032"/>
    <w:rsid w:val="00AE154D"/>
    <w:rsid w:val="00AE3666"/>
    <w:rsid w:val="00AE55B0"/>
    <w:rsid w:val="00AE61AB"/>
    <w:rsid w:val="00AE6B72"/>
    <w:rsid w:val="00AE7360"/>
    <w:rsid w:val="00AF6F3D"/>
    <w:rsid w:val="00B0013F"/>
    <w:rsid w:val="00B00D1B"/>
    <w:rsid w:val="00B0545B"/>
    <w:rsid w:val="00B06386"/>
    <w:rsid w:val="00B0732E"/>
    <w:rsid w:val="00B111A0"/>
    <w:rsid w:val="00B111DE"/>
    <w:rsid w:val="00B11C3E"/>
    <w:rsid w:val="00B11DF3"/>
    <w:rsid w:val="00B14EA5"/>
    <w:rsid w:val="00B15A62"/>
    <w:rsid w:val="00B16009"/>
    <w:rsid w:val="00B16B01"/>
    <w:rsid w:val="00B17494"/>
    <w:rsid w:val="00B2214F"/>
    <w:rsid w:val="00B252C3"/>
    <w:rsid w:val="00B262C2"/>
    <w:rsid w:val="00B26CB5"/>
    <w:rsid w:val="00B26F25"/>
    <w:rsid w:val="00B30E7A"/>
    <w:rsid w:val="00B316EA"/>
    <w:rsid w:val="00B31BD0"/>
    <w:rsid w:val="00B32ED8"/>
    <w:rsid w:val="00B33395"/>
    <w:rsid w:val="00B341F0"/>
    <w:rsid w:val="00B364D8"/>
    <w:rsid w:val="00B374D3"/>
    <w:rsid w:val="00B42632"/>
    <w:rsid w:val="00B42ABB"/>
    <w:rsid w:val="00B4332A"/>
    <w:rsid w:val="00B47B1D"/>
    <w:rsid w:val="00B54E7E"/>
    <w:rsid w:val="00B5536D"/>
    <w:rsid w:val="00B570ED"/>
    <w:rsid w:val="00B600DA"/>
    <w:rsid w:val="00B61ABD"/>
    <w:rsid w:val="00B61FA6"/>
    <w:rsid w:val="00B6384D"/>
    <w:rsid w:val="00B677CF"/>
    <w:rsid w:val="00B7212B"/>
    <w:rsid w:val="00B73A7A"/>
    <w:rsid w:val="00B74495"/>
    <w:rsid w:val="00B75562"/>
    <w:rsid w:val="00B75567"/>
    <w:rsid w:val="00B77294"/>
    <w:rsid w:val="00B80B0D"/>
    <w:rsid w:val="00B81E95"/>
    <w:rsid w:val="00B87096"/>
    <w:rsid w:val="00B93C75"/>
    <w:rsid w:val="00B95236"/>
    <w:rsid w:val="00B97DFD"/>
    <w:rsid w:val="00BA2D4C"/>
    <w:rsid w:val="00BA658C"/>
    <w:rsid w:val="00BA6DF0"/>
    <w:rsid w:val="00BB0AB0"/>
    <w:rsid w:val="00BB1321"/>
    <w:rsid w:val="00BB5987"/>
    <w:rsid w:val="00BB5D7E"/>
    <w:rsid w:val="00BC109A"/>
    <w:rsid w:val="00BC6A26"/>
    <w:rsid w:val="00BC7D76"/>
    <w:rsid w:val="00BD0439"/>
    <w:rsid w:val="00BD4B8A"/>
    <w:rsid w:val="00BD6906"/>
    <w:rsid w:val="00BE5779"/>
    <w:rsid w:val="00BE6298"/>
    <w:rsid w:val="00BF095E"/>
    <w:rsid w:val="00BF0FEE"/>
    <w:rsid w:val="00BF117C"/>
    <w:rsid w:val="00BF22DC"/>
    <w:rsid w:val="00BF27AA"/>
    <w:rsid w:val="00BF49AA"/>
    <w:rsid w:val="00BF6F37"/>
    <w:rsid w:val="00BF7CC2"/>
    <w:rsid w:val="00BF7D1B"/>
    <w:rsid w:val="00BF7D9F"/>
    <w:rsid w:val="00C02005"/>
    <w:rsid w:val="00C051FE"/>
    <w:rsid w:val="00C05966"/>
    <w:rsid w:val="00C0630A"/>
    <w:rsid w:val="00C07291"/>
    <w:rsid w:val="00C10132"/>
    <w:rsid w:val="00C104B1"/>
    <w:rsid w:val="00C10B64"/>
    <w:rsid w:val="00C11C9C"/>
    <w:rsid w:val="00C13630"/>
    <w:rsid w:val="00C16A28"/>
    <w:rsid w:val="00C1755A"/>
    <w:rsid w:val="00C20E94"/>
    <w:rsid w:val="00C2351F"/>
    <w:rsid w:val="00C23E89"/>
    <w:rsid w:val="00C24FEB"/>
    <w:rsid w:val="00C263F8"/>
    <w:rsid w:val="00C26BCB"/>
    <w:rsid w:val="00C31195"/>
    <w:rsid w:val="00C35FEF"/>
    <w:rsid w:val="00C36DA0"/>
    <w:rsid w:val="00C41633"/>
    <w:rsid w:val="00C423A4"/>
    <w:rsid w:val="00C50F8E"/>
    <w:rsid w:val="00C521E4"/>
    <w:rsid w:val="00C52F3A"/>
    <w:rsid w:val="00C545FA"/>
    <w:rsid w:val="00C55FE8"/>
    <w:rsid w:val="00C567F8"/>
    <w:rsid w:val="00C5778E"/>
    <w:rsid w:val="00C601DD"/>
    <w:rsid w:val="00C64386"/>
    <w:rsid w:val="00C64389"/>
    <w:rsid w:val="00C653E7"/>
    <w:rsid w:val="00C66947"/>
    <w:rsid w:val="00C66FB1"/>
    <w:rsid w:val="00C7053D"/>
    <w:rsid w:val="00C708F7"/>
    <w:rsid w:val="00C70994"/>
    <w:rsid w:val="00C710C3"/>
    <w:rsid w:val="00C72355"/>
    <w:rsid w:val="00C72F2C"/>
    <w:rsid w:val="00C732F2"/>
    <w:rsid w:val="00C73707"/>
    <w:rsid w:val="00C738D4"/>
    <w:rsid w:val="00C7484F"/>
    <w:rsid w:val="00C7519B"/>
    <w:rsid w:val="00C768D0"/>
    <w:rsid w:val="00C769E1"/>
    <w:rsid w:val="00C80158"/>
    <w:rsid w:val="00C8079F"/>
    <w:rsid w:val="00C80DE0"/>
    <w:rsid w:val="00C82252"/>
    <w:rsid w:val="00C836F7"/>
    <w:rsid w:val="00C90393"/>
    <w:rsid w:val="00C921F9"/>
    <w:rsid w:val="00C93B09"/>
    <w:rsid w:val="00C966A1"/>
    <w:rsid w:val="00C974EA"/>
    <w:rsid w:val="00CA2025"/>
    <w:rsid w:val="00CB00F4"/>
    <w:rsid w:val="00CB0C46"/>
    <w:rsid w:val="00CB2D4F"/>
    <w:rsid w:val="00CB48DC"/>
    <w:rsid w:val="00CB5BB5"/>
    <w:rsid w:val="00CB72FF"/>
    <w:rsid w:val="00CC0E18"/>
    <w:rsid w:val="00CC3D49"/>
    <w:rsid w:val="00CC42AB"/>
    <w:rsid w:val="00CC587C"/>
    <w:rsid w:val="00CC665C"/>
    <w:rsid w:val="00CC6B37"/>
    <w:rsid w:val="00CD0219"/>
    <w:rsid w:val="00CD3630"/>
    <w:rsid w:val="00CD5975"/>
    <w:rsid w:val="00CD59AF"/>
    <w:rsid w:val="00CD6FBF"/>
    <w:rsid w:val="00CD766F"/>
    <w:rsid w:val="00CD7E57"/>
    <w:rsid w:val="00CE18D4"/>
    <w:rsid w:val="00CE5199"/>
    <w:rsid w:val="00CF2854"/>
    <w:rsid w:val="00D00F08"/>
    <w:rsid w:val="00D01438"/>
    <w:rsid w:val="00D0148C"/>
    <w:rsid w:val="00D0177A"/>
    <w:rsid w:val="00D01ED7"/>
    <w:rsid w:val="00D04783"/>
    <w:rsid w:val="00D04792"/>
    <w:rsid w:val="00D04FBD"/>
    <w:rsid w:val="00D06C99"/>
    <w:rsid w:val="00D075C7"/>
    <w:rsid w:val="00D12749"/>
    <w:rsid w:val="00D1348E"/>
    <w:rsid w:val="00D13B0D"/>
    <w:rsid w:val="00D14D97"/>
    <w:rsid w:val="00D1661F"/>
    <w:rsid w:val="00D173A3"/>
    <w:rsid w:val="00D178AC"/>
    <w:rsid w:val="00D17CD1"/>
    <w:rsid w:val="00D21EF3"/>
    <w:rsid w:val="00D2236C"/>
    <w:rsid w:val="00D22E94"/>
    <w:rsid w:val="00D232D6"/>
    <w:rsid w:val="00D236BA"/>
    <w:rsid w:val="00D32B8C"/>
    <w:rsid w:val="00D35FCA"/>
    <w:rsid w:val="00D4206F"/>
    <w:rsid w:val="00D42766"/>
    <w:rsid w:val="00D46DD2"/>
    <w:rsid w:val="00D47395"/>
    <w:rsid w:val="00D60D9A"/>
    <w:rsid w:val="00D61FC6"/>
    <w:rsid w:val="00D62C6E"/>
    <w:rsid w:val="00D631D8"/>
    <w:rsid w:val="00D65EA7"/>
    <w:rsid w:val="00D66E25"/>
    <w:rsid w:val="00D70353"/>
    <w:rsid w:val="00D70930"/>
    <w:rsid w:val="00D72AAC"/>
    <w:rsid w:val="00D7437E"/>
    <w:rsid w:val="00D76ACE"/>
    <w:rsid w:val="00D76F27"/>
    <w:rsid w:val="00D81751"/>
    <w:rsid w:val="00D81C2F"/>
    <w:rsid w:val="00D8299D"/>
    <w:rsid w:val="00D83312"/>
    <w:rsid w:val="00D83768"/>
    <w:rsid w:val="00D83E6E"/>
    <w:rsid w:val="00D84A73"/>
    <w:rsid w:val="00D85EAC"/>
    <w:rsid w:val="00D8621F"/>
    <w:rsid w:val="00D8647B"/>
    <w:rsid w:val="00D915EB"/>
    <w:rsid w:val="00D91835"/>
    <w:rsid w:val="00D929D8"/>
    <w:rsid w:val="00D92B6E"/>
    <w:rsid w:val="00D93612"/>
    <w:rsid w:val="00D943AC"/>
    <w:rsid w:val="00D95138"/>
    <w:rsid w:val="00D95738"/>
    <w:rsid w:val="00DA3240"/>
    <w:rsid w:val="00DA6832"/>
    <w:rsid w:val="00DA7705"/>
    <w:rsid w:val="00DA7960"/>
    <w:rsid w:val="00DA79AD"/>
    <w:rsid w:val="00DB225A"/>
    <w:rsid w:val="00DB2CBF"/>
    <w:rsid w:val="00DB2D64"/>
    <w:rsid w:val="00DB3544"/>
    <w:rsid w:val="00DB408D"/>
    <w:rsid w:val="00DB4ECB"/>
    <w:rsid w:val="00DB6522"/>
    <w:rsid w:val="00DB733B"/>
    <w:rsid w:val="00DC20F3"/>
    <w:rsid w:val="00DC3843"/>
    <w:rsid w:val="00DC4AE7"/>
    <w:rsid w:val="00DD05D3"/>
    <w:rsid w:val="00DD477D"/>
    <w:rsid w:val="00DE3DC7"/>
    <w:rsid w:val="00DE42C4"/>
    <w:rsid w:val="00DE7479"/>
    <w:rsid w:val="00DF3056"/>
    <w:rsid w:val="00DF342D"/>
    <w:rsid w:val="00DF438F"/>
    <w:rsid w:val="00DF4856"/>
    <w:rsid w:val="00DF4E7A"/>
    <w:rsid w:val="00DF5F74"/>
    <w:rsid w:val="00DF74EF"/>
    <w:rsid w:val="00DF7A36"/>
    <w:rsid w:val="00E050C2"/>
    <w:rsid w:val="00E053DB"/>
    <w:rsid w:val="00E05AE5"/>
    <w:rsid w:val="00E05B0B"/>
    <w:rsid w:val="00E05DEE"/>
    <w:rsid w:val="00E060A7"/>
    <w:rsid w:val="00E1187A"/>
    <w:rsid w:val="00E15E77"/>
    <w:rsid w:val="00E15F61"/>
    <w:rsid w:val="00E23212"/>
    <w:rsid w:val="00E23C85"/>
    <w:rsid w:val="00E23D57"/>
    <w:rsid w:val="00E3101C"/>
    <w:rsid w:val="00E312BD"/>
    <w:rsid w:val="00E31B07"/>
    <w:rsid w:val="00E33609"/>
    <w:rsid w:val="00E34A70"/>
    <w:rsid w:val="00E34B95"/>
    <w:rsid w:val="00E35678"/>
    <w:rsid w:val="00E376BF"/>
    <w:rsid w:val="00E4004E"/>
    <w:rsid w:val="00E434C7"/>
    <w:rsid w:val="00E44BBC"/>
    <w:rsid w:val="00E44E63"/>
    <w:rsid w:val="00E4527B"/>
    <w:rsid w:val="00E47150"/>
    <w:rsid w:val="00E47293"/>
    <w:rsid w:val="00E533F6"/>
    <w:rsid w:val="00E5449C"/>
    <w:rsid w:val="00E547E3"/>
    <w:rsid w:val="00E55D52"/>
    <w:rsid w:val="00E606A5"/>
    <w:rsid w:val="00E619F4"/>
    <w:rsid w:val="00E6223A"/>
    <w:rsid w:val="00E65924"/>
    <w:rsid w:val="00E65F77"/>
    <w:rsid w:val="00E72708"/>
    <w:rsid w:val="00E7338D"/>
    <w:rsid w:val="00E76DC3"/>
    <w:rsid w:val="00E77D76"/>
    <w:rsid w:val="00E80485"/>
    <w:rsid w:val="00E8082D"/>
    <w:rsid w:val="00E84E3A"/>
    <w:rsid w:val="00E85F91"/>
    <w:rsid w:val="00E91303"/>
    <w:rsid w:val="00E91B8C"/>
    <w:rsid w:val="00E95D0E"/>
    <w:rsid w:val="00E95FC5"/>
    <w:rsid w:val="00E96ECA"/>
    <w:rsid w:val="00E972AF"/>
    <w:rsid w:val="00EA415B"/>
    <w:rsid w:val="00EA5413"/>
    <w:rsid w:val="00EA62B6"/>
    <w:rsid w:val="00EA6F20"/>
    <w:rsid w:val="00EB065C"/>
    <w:rsid w:val="00EB09CF"/>
    <w:rsid w:val="00EB2E82"/>
    <w:rsid w:val="00EB3996"/>
    <w:rsid w:val="00EB3C94"/>
    <w:rsid w:val="00EB431C"/>
    <w:rsid w:val="00EB6AB0"/>
    <w:rsid w:val="00EB70F9"/>
    <w:rsid w:val="00EB78F2"/>
    <w:rsid w:val="00EC0366"/>
    <w:rsid w:val="00EC1766"/>
    <w:rsid w:val="00EC1E6B"/>
    <w:rsid w:val="00EC2882"/>
    <w:rsid w:val="00EC429E"/>
    <w:rsid w:val="00EC6AA1"/>
    <w:rsid w:val="00EC73D8"/>
    <w:rsid w:val="00EC75A7"/>
    <w:rsid w:val="00ED041E"/>
    <w:rsid w:val="00ED0E90"/>
    <w:rsid w:val="00ED1C12"/>
    <w:rsid w:val="00ED2362"/>
    <w:rsid w:val="00ED2EBC"/>
    <w:rsid w:val="00ED48DD"/>
    <w:rsid w:val="00ED634B"/>
    <w:rsid w:val="00ED736B"/>
    <w:rsid w:val="00EE1679"/>
    <w:rsid w:val="00EE276E"/>
    <w:rsid w:val="00EE41C9"/>
    <w:rsid w:val="00EE45BD"/>
    <w:rsid w:val="00EE4DA7"/>
    <w:rsid w:val="00EE5015"/>
    <w:rsid w:val="00EE72CC"/>
    <w:rsid w:val="00EF1C4C"/>
    <w:rsid w:val="00EF207E"/>
    <w:rsid w:val="00EF2603"/>
    <w:rsid w:val="00EF54B4"/>
    <w:rsid w:val="00EF6CE0"/>
    <w:rsid w:val="00EF72CE"/>
    <w:rsid w:val="00F02BFA"/>
    <w:rsid w:val="00F02CA9"/>
    <w:rsid w:val="00F02F1B"/>
    <w:rsid w:val="00F03BC4"/>
    <w:rsid w:val="00F04D5A"/>
    <w:rsid w:val="00F1008A"/>
    <w:rsid w:val="00F10ABA"/>
    <w:rsid w:val="00F15C8E"/>
    <w:rsid w:val="00F203A1"/>
    <w:rsid w:val="00F207AE"/>
    <w:rsid w:val="00F2194F"/>
    <w:rsid w:val="00F22767"/>
    <w:rsid w:val="00F24FA9"/>
    <w:rsid w:val="00F272A0"/>
    <w:rsid w:val="00F2771C"/>
    <w:rsid w:val="00F27AC2"/>
    <w:rsid w:val="00F3028B"/>
    <w:rsid w:val="00F312C9"/>
    <w:rsid w:val="00F31570"/>
    <w:rsid w:val="00F32816"/>
    <w:rsid w:val="00F34C71"/>
    <w:rsid w:val="00F35AE5"/>
    <w:rsid w:val="00F35FCA"/>
    <w:rsid w:val="00F3765E"/>
    <w:rsid w:val="00F41441"/>
    <w:rsid w:val="00F4183C"/>
    <w:rsid w:val="00F50F74"/>
    <w:rsid w:val="00F53878"/>
    <w:rsid w:val="00F551C4"/>
    <w:rsid w:val="00F56CCC"/>
    <w:rsid w:val="00F63AA8"/>
    <w:rsid w:val="00F64ACB"/>
    <w:rsid w:val="00F67E8B"/>
    <w:rsid w:val="00F70A95"/>
    <w:rsid w:val="00F70CEB"/>
    <w:rsid w:val="00F73074"/>
    <w:rsid w:val="00F74CA0"/>
    <w:rsid w:val="00F75087"/>
    <w:rsid w:val="00F76974"/>
    <w:rsid w:val="00F7741B"/>
    <w:rsid w:val="00F77571"/>
    <w:rsid w:val="00F85F00"/>
    <w:rsid w:val="00F8627A"/>
    <w:rsid w:val="00F8730D"/>
    <w:rsid w:val="00F93B48"/>
    <w:rsid w:val="00F93D6E"/>
    <w:rsid w:val="00F9482C"/>
    <w:rsid w:val="00F94D78"/>
    <w:rsid w:val="00F956B8"/>
    <w:rsid w:val="00F95C87"/>
    <w:rsid w:val="00F9677C"/>
    <w:rsid w:val="00F96D4D"/>
    <w:rsid w:val="00FA22A3"/>
    <w:rsid w:val="00FA6853"/>
    <w:rsid w:val="00FA7781"/>
    <w:rsid w:val="00FB5A81"/>
    <w:rsid w:val="00FC68A3"/>
    <w:rsid w:val="00FC7031"/>
    <w:rsid w:val="00FC7A2C"/>
    <w:rsid w:val="00FD227F"/>
    <w:rsid w:val="00FD2C51"/>
    <w:rsid w:val="00FD308E"/>
    <w:rsid w:val="00FD3F6F"/>
    <w:rsid w:val="00FD5037"/>
    <w:rsid w:val="00FD647D"/>
    <w:rsid w:val="00FE06F4"/>
    <w:rsid w:val="00FE16B3"/>
    <w:rsid w:val="00FE3444"/>
    <w:rsid w:val="00FE4705"/>
    <w:rsid w:val="00FE779E"/>
    <w:rsid w:val="00FF68C7"/>
    <w:rsid w:val="00FF6E88"/>
    <w:rsid w:val="0B8495D7"/>
    <w:rsid w:val="1316DD69"/>
    <w:rsid w:val="167731A5"/>
    <w:rsid w:val="1DED0926"/>
    <w:rsid w:val="2EF2341A"/>
    <w:rsid w:val="31AA74E9"/>
    <w:rsid w:val="38F382CD"/>
    <w:rsid w:val="4603BDF6"/>
    <w:rsid w:val="46E790E4"/>
    <w:rsid w:val="5000C92E"/>
    <w:rsid w:val="523BDD63"/>
    <w:rsid w:val="5B54A1D8"/>
    <w:rsid w:val="5F1757A1"/>
    <w:rsid w:val="64386DCA"/>
    <w:rsid w:val="6D02EA17"/>
    <w:rsid w:val="774BDC8E"/>
    <w:rsid w:val="7775470B"/>
    <w:rsid w:val="7CE30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."/>
  <w:listSeparator w:val=","/>
  <w14:docId w14:val="199531C0"/>
  <w15:docId w15:val="{F1931ADD-7926-4652-8103-F8845CE85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sz w:val="18"/>
        <w:szCs w:val="18"/>
        <w:lang w:val="nb-NO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5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" w:semiHidden="1" w:unhideWhenUsed="1" w:qFormat="1"/>
    <w:lsdException w:name="Emphasis" w:uiPriority="9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9" w:semiHidden="1" w:unhideWhenUsed="1" w:qFormat="1"/>
    <w:lsdException w:name="Subtle Reference" w:uiPriority="9" w:semiHidden="1" w:unhideWhenUsed="1" w:qFormat="1"/>
    <w:lsdException w:name="Intense Reference" w:uiPriority="9" w:semiHidden="1" w:unhideWhenUsed="1" w:qFormat="1"/>
    <w:lsdException w:name="Book Title" w:uiPriority="9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173A3"/>
    <w:rPr>
      <w:rFonts w:ascii="Calibri Light" w:hAnsi="Calibri Light"/>
      <w:sz w:val="16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029E4"/>
    <w:pPr>
      <w:outlineLvl w:val="0"/>
    </w:pPr>
    <w:rPr>
      <w:rFonts w:ascii="Amatic SC" w:hAnsi="Amatic SC" w:cs="Amatic SC"/>
      <w:noProof/>
      <w:color w:val="000000" w:themeColor="text1"/>
      <w:sz w:val="120"/>
      <w:szCs w:val="120"/>
      <w:lang w:val="se-NO" w:bidi="nb-NO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A66AC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A66AC" w:themeColor="accen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A66AC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hAnsiTheme="majorHAnsi" w:eastAsiaTheme="majorEastAsia" w:cstheme="majorBidi"/>
      <w:color w:val="243255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hAnsiTheme="majorHAnsi" w:eastAsiaTheme="majorEastAsia" w:cstheme="majorBidi"/>
      <w:i/>
      <w:iCs/>
      <w:color w:val="243255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hAnsiTheme="majorHAnsi" w:eastAsiaTheme="majorEastAsia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Cs w:val="20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paragraph" w:styleId="Brdtekst">
    <w:name w:val="Body Text"/>
    <w:basedOn w:val="Normal"/>
    <w:link w:val="BrdtekstTegn"/>
    <w:uiPriority w:val="5"/>
    <w:qFormat/>
    <w:rsid w:val="00047424"/>
    <w:pPr>
      <w:spacing w:after="120" w:line="160" w:lineRule="exact"/>
    </w:pPr>
  </w:style>
  <w:style w:type="character" w:styleId="BrdtekstTegn" w:customStyle="1">
    <w:name w:val="Brødtekst Tegn"/>
    <w:basedOn w:val="Standardskriftforavsnitt"/>
    <w:link w:val="Brdtekst"/>
    <w:uiPriority w:val="5"/>
    <w:rsid w:val="00047424"/>
    <w:rPr>
      <w:rFonts w:ascii="Calibri Light" w:hAnsi="Calibri Light"/>
      <w:sz w:val="16"/>
    </w:rPr>
  </w:style>
  <w:style w:type="paragraph" w:styleId="Mned" w:customStyle="1">
    <w:name w:val="Måned"/>
    <w:basedOn w:val="Normal"/>
    <w:uiPriority w:val="1"/>
    <w:unhideWhenUsed/>
    <w:qFormat/>
    <w:pPr>
      <w:spacing w:before="0" w:after="0"/>
    </w:pPr>
    <w:rPr>
      <w:rFonts w:asciiTheme="majorHAnsi" w:hAnsiTheme="majorHAnsi" w:eastAsiaTheme="majorEastAsia"/>
      <w:color w:val="FFFFFF" w:themeColor="background1"/>
      <w:sz w:val="120"/>
      <w:szCs w:val="120"/>
    </w:rPr>
  </w:style>
  <w:style w:type="paragraph" w:styleId="r" w:customStyle="1">
    <w:name w:val="År"/>
    <w:basedOn w:val="Normal"/>
    <w:uiPriority w:val="2"/>
    <w:qFormat/>
    <w:pPr>
      <w:spacing w:before="0" w:after="120"/>
      <w:jc w:val="right"/>
    </w:pPr>
    <w:rPr>
      <w:rFonts w:asciiTheme="majorHAnsi" w:hAnsiTheme="majorHAnsi" w:eastAsiaTheme="majorEastAsia"/>
      <w:color w:val="FFFFFF" w:themeColor="background1"/>
      <w:sz w:val="64"/>
      <w:szCs w:val="64"/>
    </w:rPr>
  </w:style>
  <w:style w:type="paragraph" w:styleId="Undertittel">
    <w:name w:val="Subtitle"/>
    <w:basedOn w:val="Normal"/>
    <w:link w:val="UndertittelTegn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styleId="UndertittelTegn" w:customStyle="1">
    <w:name w:val="Undertittel Tegn"/>
    <w:basedOn w:val="Standardskriftforavsnitt"/>
    <w:link w:val="Undertittel"/>
    <w:uiPriority w:val="3"/>
    <w:rPr>
      <w:b/>
      <w:color w:val="FFFFFF" w:themeColor="background1"/>
      <w:sz w:val="24"/>
      <w:szCs w:val="24"/>
    </w:rPr>
  </w:style>
  <w:style w:type="paragraph" w:styleId="Tittel">
    <w:name w:val="Title"/>
    <w:basedOn w:val="Normal"/>
    <w:link w:val="TittelTegn"/>
    <w:uiPriority w:val="4"/>
    <w:qFormat/>
    <w:pPr>
      <w:spacing w:before="240" w:after="120"/>
    </w:pPr>
    <w:rPr>
      <w:rFonts w:asciiTheme="majorHAnsi" w:hAnsiTheme="majorHAnsi" w:eastAsiaTheme="majorEastAsia" w:cstheme="majorBidi"/>
      <w:color w:val="253356" w:themeColor="accent1" w:themeShade="80"/>
      <w:spacing w:val="5"/>
      <w:kern w:val="28"/>
      <w:sz w:val="40"/>
      <w:szCs w:val="40"/>
    </w:rPr>
  </w:style>
  <w:style w:type="character" w:styleId="TittelTegn" w:customStyle="1">
    <w:name w:val="Tittel Tegn"/>
    <w:basedOn w:val="Standardskriftforavsnitt"/>
    <w:link w:val="Tittel"/>
    <w:uiPriority w:val="4"/>
    <w:rPr>
      <w:rFonts w:asciiTheme="majorHAnsi" w:hAnsiTheme="majorHAnsi" w:eastAsiaTheme="majorEastAsia" w:cstheme="majorBidi"/>
      <w:color w:val="253356" w:themeColor="accent1" w:themeShade="80"/>
      <w:spacing w:val="5"/>
      <w:kern w:val="28"/>
      <w:sz w:val="40"/>
      <w:szCs w:val="40"/>
    </w:rPr>
  </w:style>
  <w:style w:type="paragraph" w:styleId="Dager" w:customStyle="1">
    <w:name w:val="Dager"/>
    <w:basedOn w:val="Normal"/>
    <w:link w:val="DagerTegn"/>
    <w:uiPriority w:val="6"/>
    <w:qFormat/>
    <w:rsid w:val="00903F68"/>
    <w:pPr>
      <w:framePr w:hSpace="141" w:wrap="around" w:hAnchor="margin" w:vAnchor="text" w:y="-18"/>
      <w:spacing w:before="160" w:after="0" w:line="180" w:lineRule="exact"/>
      <w:jc w:val="center"/>
    </w:pPr>
    <w:rPr>
      <w:rFonts w:ascii="Calibri" w:hAnsi="Calibri"/>
      <w:b/>
      <w:bCs/>
      <w:color w:val="000000" w:themeColor="text1"/>
      <w:sz w:val="30"/>
      <w:szCs w:val="30"/>
      <w:lang w:val="se-NO"/>
    </w:rPr>
  </w:style>
  <w:style w:type="table" w:styleId="Tabellkalender" w:customStyle="1">
    <w:name w:val="Tabellkalender"/>
    <w:basedOn w:val="Vanligtabell"/>
    <w:tblPr>
      <w:tblBorders>
        <w:top w:val="single" w:color="BFBFBF" w:themeColor="background1" w:themeShade="BF" w:sz="6" w:space="0"/>
        <w:left w:val="single" w:color="BFBFBF" w:themeColor="background1" w:themeShade="BF" w:sz="6" w:space="0"/>
        <w:bottom w:val="single" w:color="BFBFBF" w:themeColor="background1" w:themeShade="BF" w:sz="6" w:space="0"/>
        <w:right w:val="single" w:color="BFBFBF" w:themeColor="background1" w:themeShade="BF" w:sz="6" w:space="0"/>
        <w:insideV w:val="single" w:color="BFBFBF" w:themeColor="background1" w:themeShade="BF" w:sz="6" w:space="0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styleId="Datoer" w:customStyle="1">
    <w:name w:val="Datoer"/>
    <w:basedOn w:val="Normal"/>
    <w:uiPriority w:val="7"/>
    <w:qFormat/>
    <w:rsid w:val="00B87096"/>
    <w:pPr>
      <w:spacing w:before="0" w:after="0"/>
    </w:pPr>
    <w:rPr>
      <w:rFonts w:ascii="Jura Medium" w:hAnsi="Jura Medium"/>
      <w:color w:val="000000" w:themeColor="text1"/>
      <w:sz w:val="48"/>
    </w:rPr>
  </w:style>
  <w:style w:type="paragraph" w:styleId="Bobletekst">
    <w:name w:val="Balloon Text"/>
    <w:basedOn w:val="Normal"/>
    <w:link w:val="BobletekstTegn"/>
    <w:uiPriority w:val="19"/>
    <w:semiHidden/>
    <w:unhideWhenUsed/>
    <w:rPr>
      <w:rFonts w:ascii="Tahoma" w:hAnsi="Tahoma" w:cs="Tahoma"/>
      <w:szCs w:val="16"/>
    </w:rPr>
  </w:style>
  <w:style w:type="character" w:styleId="BobletekstTegn" w:customStyle="1">
    <w:name w:val="Bobletekst Tegn"/>
    <w:basedOn w:val="Standardskriftforavsnitt"/>
    <w:link w:val="Bobletekst"/>
    <w:uiPriority w:val="19"/>
    <w:semiHidden/>
    <w:rPr>
      <w:rFonts w:ascii="Tahoma" w:hAnsi="Tahoma" w:cs="Tahoma"/>
      <w:sz w:val="16"/>
      <w:szCs w:val="16"/>
    </w:rPr>
  </w:style>
  <w:style w:type="paragraph" w:styleId="Bibliografi">
    <w:name w:val="Bibliography"/>
    <w:basedOn w:val="Normal"/>
    <w:next w:val="Normal"/>
    <w:uiPriority w:val="19"/>
    <w:semiHidden/>
    <w:unhideWhenUsed/>
  </w:style>
  <w:style w:type="paragraph" w:styleId="Blokktekst">
    <w:name w:val="Block Text"/>
    <w:basedOn w:val="Normal"/>
    <w:uiPriority w:val="19"/>
    <w:semiHidden/>
    <w:unhideWhenUsed/>
    <w:pPr>
      <w:pBdr>
        <w:top w:val="single" w:color="4A66AC" w:themeColor="accent1" w:sz="2" w:space="10" w:shadow="1"/>
        <w:left w:val="single" w:color="4A66AC" w:themeColor="accent1" w:sz="2" w:space="10" w:shadow="1"/>
        <w:bottom w:val="single" w:color="4A66AC" w:themeColor="accent1" w:sz="2" w:space="10" w:shadow="1"/>
        <w:right w:val="single" w:color="4A66AC" w:themeColor="accent1" w:sz="2" w:space="10" w:shadow="1"/>
      </w:pBdr>
      <w:ind w:left="1152" w:right="1152"/>
    </w:pPr>
    <w:rPr>
      <w:i/>
      <w:iCs/>
      <w:color w:val="4A66AC" w:themeColor="accent1"/>
    </w:rPr>
  </w:style>
  <w:style w:type="paragraph" w:styleId="Brdtekst2">
    <w:name w:val="Body Text 2"/>
    <w:basedOn w:val="Normal"/>
    <w:link w:val="Brdtekst2Tegn"/>
    <w:uiPriority w:val="19"/>
    <w:semiHidden/>
    <w:unhideWhenUsed/>
    <w:pPr>
      <w:spacing w:after="120"/>
      <w:ind w:left="360"/>
    </w:pPr>
  </w:style>
  <w:style w:type="paragraph" w:styleId="Brdtekst3">
    <w:name w:val="Body Text 3"/>
    <w:basedOn w:val="Normal"/>
    <w:link w:val="Brdtekst3Tegn"/>
    <w:uiPriority w:val="19"/>
    <w:semiHidden/>
    <w:unhideWhenUsed/>
    <w:pPr>
      <w:spacing w:after="120"/>
    </w:pPr>
    <w:rPr>
      <w:szCs w:val="16"/>
    </w:rPr>
  </w:style>
  <w:style w:type="character" w:styleId="Brdtekst3Tegn" w:customStyle="1">
    <w:name w:val="Brødtekst 3 Tegn"/>
    <w:basedOn w:val="Standardskriftforavsnitt"/>
    <w:link w:val="Brdtekst3"/>
    <w:uiPriority w:val="19"/>
    <w:semiHidden/>
    <w:rPr>
      <w:sz w:val="16"/>
      <w:szCs w:val="16"/>
    </w:rPr>
  </w:style>
  <w:style w:type="paragraph" w:styleId="Brdtekst-frsteinnrykk">
    <w:name w:val="Body Text First Indent"/>
    <w:basedOn w:val="Brdtekst"/>
    <w:link w:val="Brdtekst-frsteinnrykkTegn"/>
    <w:uiPriority w:val="19"/>
    <w:semiHidden/>
    <w:unhideWhenUsed/>
    <w:pPr>
      <w:spacing w:after="0" w:line="240" w:lineRule="auto"/>
      <w:ind w:firstLine="360"/>
    </w:pPr>
  </w:style>
  <w:style w:type="character" w:styleId="Brdtekst-frsteinnrykkTegn" w:customStyle="1">
    <w:name w:val="Brødtekst - første innrykk Tegn"/>
    <w:basedOn w:val="BrdtekstTegn"/>
    <w:link w:val="Brdtekst-frsteinnrykk"/>
    <w:uiPriority w:val="19"/>
    <w:semiHidden/>
    <w:rPr>
      <w:rFonts w:ascii="Calibri Light" w:hAnsi="Calibri Light"/>
      <w:sz w:val="20"/>
    </w:rPr>
  </w:style>
  <w:style w:type="character" w:styleId="Brdtekst2Tegn" w:customStyle="1">
    <w:name w:val="Brødtekst 2 Tegn"/>
    <w:basedOn w:val="Standardskriftforavsnitt"/>
    <w:link w:val="Brdtekst2"/>
    <w:uiPriority w:val="19"/>
    <w:semiHidden/>
    <w:rPr>
      <w:sz w:val="20"/>
    </w:rPr>
  </w:style>
  <w:style w:type="paragraph" w:styleId="Brdtekst-frsteinnrykk2">
    <w:name w:val="Body Text First Indent 2"/>
    <w:basedOn w:val="Brdtekst2"/>
    <w:link w:val="Brdtekst-frsteinnrykk2Tegn"/>
    <w:uiPriority w:val="19"/>
    <w:semiHidden/>
    <w:unhideWhenUsed/>
    <w:pPr>
      <w:spacing w:after="0"/>
      <w:ind w:firstLine="360"/>
    </w:pPr>
  </w:style>
  <w:style w:type="character" w:styleId="Brdtekst-frsteinnrykk2Tegn" w:customStyle="1">
    <w:name w:val="Brødtekst - første innrykk 2 Tegn"/>
    <w:basedOn w:val="Brdtekst2Tegn"/>
    <w:link w:val="Brdtekst-frsteinnrykk2"/>
    <w:uiPriority w:val="19"/>
    <w:semiHidden/>
    <w:rPr>
      <w:sz w:val="20"/>
    </w:rPr>
  </w:style>
  <w:style w:type="paragraph" w:styleId="Brdtekstinnrykk2">
    <w:name w:val="Body Text Indent 2"/>
    <w:basedOn w:val="Normal"/>
    <w:link w:val="Brdtekstinnrykk2Tegn"/>
    <w:uiPriority w:val="19"/>
    <w:semiHidden/>
    <w:unhideWhenUsed/>
    <w:pPr>
      <w:spacing w:after="120" w:line="480" w:lineRule="auto"/>
      <w:ind w:left="360"/>
    </w:pPr>
  </w:style>
  <w:style w:type="character" w:styleId="Brdtekstinnrykk2Tegn" w:customStyle="1">
    <w:name w:val="Brødtekstinnrykk 2 Tegn"/>
    <w:basedOn w:val="Standardskriftforavsnitt"/>
    <w:link w:val="Brdtekstinnrykk2"/>
    <w:uiPriority w:val="19"/>
    <w:semiHidden/>
    <w:rPr>
      <w:sz w:val="20"/>
    </w:rPr>
  </w:style>
  <w:style w:type="paragraph" w:styleId="Brdtekstinnrykk3">
    <w:name w:val="Body Text Indent 3"/>
    <w:basedOn w:val="Normal"/>
    <w:link w:val="Brdtekstinnrykk3Tegn"/>
    <w:uiPriority w:val="19"/>
    <w:semiHidden/>
    <w:unhideWhenUsed/>
    <w:pPr>
      <w:spacing w:after="120"/>
      <w:ind w:left="360"/>
    </w:pPr>
    <w:rPr>
      <w:szCs w:val="16"/>
    </w:rPr>
  </w:style>
  <w:style w:type="character" w:styleId="Brdtekstinnrykk3Tegn" w:customStyle="1">
    <w:name w:val="Brødtekstinnrykk 3 Tegn"/>
    <w:basedOn w:val="Standardskriftforavsnitt"/>
    <w:link w:val="Brdtekstinnrykk3"/>
    <w:uiPriority w:val="19"/>
    <w:semiHidden/>
    <w:rPr>
      <w:sz w:val="16"/>
      <w:szCs w:val="16"/>
    </w:rPr>
  </w:style>
  <w:style w:type="paragraph" w:styleId="Bildetekst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4A66AC" w:themeColor="accent1"/>
    </w:rPr>
  </w:style>
  <w:style w:type="paragraph" w:styleId="Hilsen">
    <w:name w:val="Closing"/>
    <w:basedOn w:val="Normal"/>
    <w:link w:val="HilsenTegn"/>
    <w:uiPriority w:val="19"/>
    <w:semiHidden/>
    <w:unhideWhenUsed/>
    <w:pPr>
      <w:ind w:left="4320"/>
    </w:pPr>
  </w:style>
  <w:style w:type="character" w:styleId="HilsenTegn" w:customStyle="1">
    <w:name w:val="Hilsen Tegn"/>
    <w:basedOn w:val="Standardskriftforavsnitt"/>
    <w:link w:val="Hilsen"/>
    <w:uiPriority w:val="19"/>
    <w:semiHidden/>
    <w:rPr>
      <w:sz w:val="20"/>
    </w:rPr>
  </w:style>
  <w:style w:type="paragraph" w:styleId="Merknadstekst">
    <w:name w:val="annotation text"/>
    <w:basedOn w:val="Normal"/>
    <w:link w:val="MerknadstekstTegn"/>
    <w:uiPriority w:val="19"/>
    <w:semiHidden/>
    <w:unhideWhenUsed/>
    <w:rPr>
      <w:szCs w:val="20"/>
    </w:rPr>
  </w:style>
  <w:style w:type="character" w:styleId="MerknadstekstTegn" w:customStyle="1">
    <w:name w:val="Merknadstekst Tegn"/>
    <w:basedOn w:val="Standardskriftforavsnitt"/>
    <w:link w:val="Merknadstekst"/>
    <w:uiPriority w:val="1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19"/>
    <w:semiHidden/>
    <w:unhideWhenUsed/>
    <w:rPr>
      <w:b/>
      <w:bCs/>
    </w:rPr>
  </w:style>
  <w:style w:type="character" w:styleId="KommentaremneTegn" w:customStyle="1">
    <w:name w:val="Kommentaremne Tegn"/>
    <w:basedOn w:val="MerknadstekstTegn"/>
    <w:link w:val="Kommentaremne"/>
    <w:uiPriority w:val="19"/>
    <w:semiHidden/>
    <w:rPr>
      <w:b/>
      <w:bCs/>
      <w:sz w:val="20"/>
      <w:szCs w:val="20"/>
    </w:rPr>
  </w:style>
  <w:style w:type="paragraph" w:styleId="Dato">
    <w:name w:val="Date"/>
    <w:basedOn w:val="Normal"/>
    <w:next w:val="Normal"/>
    <w:link w:val="DatoTegn"/>
    <w:uiPriority w:val="19"/>
    <w:semiHidden/>
    <w:unhideWhenUsed/>
  </w:style>
  <w:style w:type="character" w:styleId="DatoTegn" w:customStyle="1">
    <w:name w:val="Dato Tegn"/>
    <w:basedOn w:val="Standardskriftforavsnitt"/>
    <w:link w:val="Dato"/>
    <w:uiPriority w:val="19"/>
    <w:semiHidden/>
    <w:rPr>
      <w:sz w:val="20"/>
    </w:rPr>
  </w:style>
  <w:style w:type="paragraph" w:styleId="Dokumentkart">
    <w:name w:val="Document Map"/>
    <w:basedOn w:val="Normal"/>
    <w:link w:val="DokumentkartTegn"/>
    <w:uiPriority w:val="19"/>
    <w:semiHidden/>
    <w:unhideWhenUsed/>
    <w:rPr>
      <w:rFonts w:ascii="Tahoma" w:hAnsi="Tahoma" w:cs="Tahoma"/>
      <w:szCs w:val="16"/>
    </w:rPr>
  </w:style>
  <w:style w:type="character" w:styleId="DokumentkartTegn" w:customStyle="1">
    <w:name w:val="Dokumentkart Tegn"/>
    <w:basedOn w:val="Standardskriftforavsnitt"/>
    <w:link w:val="Dokumentkart"/>
    <w:uiPriority w:val="19"/>
    <w:semiHidden/>
    <w:rPr>
      <w:rFonts w:ascii="Tahoma" w:hAnsi="Tahoma" w:cs="Tahoma"/>
      <w:sz w:val="16"/>
      <w:szCs w:val="16"/>
    </w:rPr>
  </w:style>
  <w:style w:type="paragraph" w:styleId="E-postsignatur">
    <w:name w:val="E-mail Signature"/>
    <w:basedOn w:val="Normal"/>
    <w:link w:val="E-postsignaturTegn"/>
    <w:uiPriority w:val="19"/>
    <w:semiHidden/>
    <w:unhideWhenUsed/>
  </w:style>
  <w:style w:type="character" w:styleId="E-postsignaturTegn" w:customStyle="1">
    <w:name w:val="E-postsignatur Tegn"/>
    <w:basedOn w:val="Standardskriftforavsnitt"/>
    <w:link w:val="E-postsignatur"/>
    <w:uiPriority w:val="19"/>
    <w:semiHidden/>
    <w:rPr>
      <w:sz w:val="20"/>
    </w:rPr>
  </w:style>
  <w:style w:type="paragraph" w:styleId="Sluttnotetekst">
    <w:name w:val="endnote text"/>
    <w:basedOn w:val="Normal"/>
    <w:link w:val="SluttnotetekstTegn"/>
    <w:uiPriority w:val="19"/>
    <w:semiHidden/>
    <w:unhideWhenUsed/>
    <w:rPr>
      <w:szCs w:val="20"/>
    </w:rPr>
  </w:style>
  <w:style w:type="character" w:styleId="SluttnotetekstTegn" w:customStyle="1">
    <w:name w:val="Sluttnotetekst Tegn"/>
    <w:basedOn w:val="Standardskriftforavsnitt"/>
    <w:link w:val="Sluttnotetekst"/>
    <w:uiPriority w:val="19"/>
    <w:semiHidden/>
    <w:rPr>
      <w:sz w:val="20"/>
      <w:szCs w:val="20"/>
    </w:rPr>
  </w:style>
  <w:style w:type="paragraph" w:styleId="Konvoluttadresse">
    <w:name w:val="envelope address"/>
    <w:basedOn w:val="Normal"/>
    <w:uiPriority w:val="19"/>
    <w:semiHidden/>
    <w:unhideWhenUsed/>
    <w:pPr>
      <w:framePr w:w="7920" w:h="1980" w:hSpace="180" w:wrap="auto" w:hAnchor="page" w:xAlign="center" w:yAlign="bottom" w:hRule="exact"/>
      <w:ind w:left="2880"/>
    </w:pPr>
    <w:rPr>
      <w:rFonts w:asciiTheme="majorHAnsi" w:hAnsiTheme="majorHAnsi" w:eastAsiaTheme="majorEastAsia" w:cstheme="majorBidi"/>
      <w:sz w:val="24"/>
      <w:szCs w:val="24"/>
    </w:rPr>
  </w:style>
  <w:style w:type="paragraph" w:styleId="Avsenderadresse">
    <w:name w:val="envelope return"/>
    <w:basedOn w:val="Normal"/>
    <w:uiPriority w:val="19"/>
    <w:semiHidden/>
    <w:unhideWhenUsed/>
    <w:rPr>
      <w:rFonts w:asciiTheme="majorHAnsi" w:hAnsiTheme="majorHAnsi" w:eastAsiaTheme="majorEastAsia" w:cstheme="majorBidi"/>
      <w:szCs w:val="20"/>
    </w:rPr>
  </w:style>
  <w:style w:type="paragraph" w:styleId="Topptekst">
    <w:name w:val="header"/>
    <w:basedOn w:val="Normal"/>
    <w:link w:val="TopptekstTegn"/>
    <w:uiPriority w:val="99"/>
    <w:unhideWhenUsed/>
    <w:pPr>
      <w:spacing w:before="0" w:after="0"/>
    </w:pPr>
  </w:style>
  <w:style w:type="paragraph" w:styleId="Fotnotetekst">
    <w:name w:val="footnote text"/>
    <w:basedOn w:val="Normal"/>
    <w:link w:val="FotnotetekstTegn"/>
    <w:uiPriority w:val="19"/>
    <w:semiHidden/>
    <w:unhideWhenUsed/>
    <w:rPr>
      <w:szCs w:val="20"/>
    </w:rPr>
  </w:style>
  <w:style w:type="character" w:styleId="FotnotetekstTegn" w:customStyle="1">
    <w:name w:val="Fotnotetekst Tegn"/>
    <w:basedOn w:val="Standardskriftforavsnitt"/>
    <w:link w:val="Fotnotetekst"/>
    <w:uiPriority w:val="19"/>
    <w:semiHidden/>
    <w:rPr>
      <w:sz w:val="20"/>
      <w:szCs w:val="20"/>
    </w:rPr>
  </w:style>
  <w:style w:type="character" w:styleId="TopptekstTegn" w:customStyle="1">
    <w:name w:val="Topptekst Tegn"/>
    <w:basedOn w:val="Standardskriftforavsnitt"/>
    <w:link w:val="Topptekst"/>
    <w:uiPriority w:val="99"/>
  </w:style>
  <w:style w:type="paragraph" w:styleId="Bunntekst">
    <w:name w:val="footer"/>
    <w:basedOn w:val="Normal"/>
    <w:link w:val="BunntekstTegn"/>
    <w:uiPriority w:val="99"/>
    <w:unhideWhenUsed/>
    <w:pPr>
      <w:spacing w:before="0" w:after="0"/>
    </w:pPr>
  </w:style>
  <w:style w:type="character" w:styleId="Overskrift1Tegn" w:customStyle="1">
    <w:name w:val="Overskrift 1 Tegn"/>
    <w:basedOn w:val="Standardskriftforavsnitt"/>
    <w:link w:val="Overskrift1"/>
    <w:uiPriority w:val="9"/>
    <w:rsid w:val="000029E4"/>
    <w:rPr>
      <w:rFonts w:ascii="Amatic SC" w:hAnsi="Amatic SC" w:cs="Amatic SC"/>
      <w:noProof/>
      <w:color w:val="000000" w:themeColor="text1"/>
      <w:sz w:val="120"/>
      <w:szCs w:val="120"/>
      <w:lang w:val="se-NO" w:bidi="nb-NO"/>
    </w:rPr>
  </w:style>
  <w:style w:type="character" w:styleId="Overskrift2Tegn" w:customStyle="1">
    <w:name w:val="Overskrift 2 Tegn"/>
    <w:basedOn w:val="Standardskriftforavsnitt"/>
    <w:link w:val="Overskrift2"/>
    <w:uiPriority w:val="9"/>
    <w:semiHidden/>
    <w:rPr>
      <w:rFonts w:asciiTheme="majorHAnsi" w:hAnsiTheme="majorHAnsi" w:eastAsiaTheme="majorEastAsia" w:cstheme="majorBidi"/>
      <w:b/>
      <w:bCs/>
      <w:color w:val="4A66AC" w:themeColor="accent1"/>
      <w:sz w:val="26"/>
      <w:szCs w:val="26"/>
    </w:rPr>
  </w:style>
  <w:style w:type="character" w:styleId="Overskrift3Tegn" w:customStyle="1">
    <w:name w:val="Overskrift 3 Tegn"/>
    <w:basedOn w:val="Standardskriftforavsnitt"/>
    <w:link w:val="Overskrift3"/>
    <w:uiPriority w:val="9"/>
    <w:semiHidden/>
    <w:rPr>
      <w:rFonts w:asciiTheme="majorHAnsi" w:hAnsiTheme="majorHAnsi" w:eastAsiaTheme="majorEastAsia" w:cstheme="majorBidi"/>
      <w:b/>
      <w:bCs/>
      <w:color w:val="4A66AC" w:themeColor="accent1"/>
      <w:sz w:val="20"/>
    </w:rPr>
  </w:style>
  <w:style w:type="character" w:styleId="Overskrift4Tegn" w:customStyle="1">
    <w:name w:val="Overskrift 4 Tegn"/>
    <w:basedOn w:val="Standardskriftforavsnitt"/>
    <w:link w:val="Overskrift4"/>
    <w:uiPriority w:val="9"/>
    <w:semiHidden/>
    <w:rPr>
      <w:rFonts w:asciiTheme="majorHAnsi" w:hAnsiTheme="majorHAnsi" w:eastAsiaTheme="majorEastAsia" w:cstheme="majorBidi"/>
      <w:b/>
      <w:bCs/>
      <w:i/>
      <w:iCs/>
      <w:color w:val="4A66AC" w:themeColor="accent1"/>
      <w:sz w:val="20"/>
    </w:rPr>
  </w:style>
  <w:style w:type="character" w:styleId="Overskrift5Tegn" w:customStyle="1">
    <w:name w:val="Overskrift 5 Tegn"/>
    <w:basedOn w:val="Standardskriftforavsnitt"/>
    <w:link w:val="Overskrift5"/>
    <w:uiPriority w:val="9"/>
    <w:semiHidden/>
    <w:rPr>
      <w:rFonts w:asciiTheme="majorHAnsi" w:hAnsiTheme="majorHAnsi" w:eastAsiaTheme="majorEastAsia" w:cstheme="majorBidi"/>
      <w:color w:val="243255" w:themeColor="accent1" w:themeShade="7F"/>
      <w:sz w:val="20"/>
    </w:rPr>
  </w:style>
  <w:style w:type="character" w:styleId="Overskrift6Tegn" w:customStyle="1">
    <w:name w:val="Overskrift 6 Tegn"/>
    <w:basedOn w:val="Standardskriftforavsnitt"/>
    <w:link w:val="Overskrift6"/>
    <w:uiPriority w:val="9"/>
    <w:semiHidden/>
    <w:rPr>
      <w:rFonts w:asciiTheme="majorHAnsi" w:hAnsiTheme="majorHAnsi" w:eastAsiaTheme="majorEastAsia" w:cstheme="majorBidi"/>
      <w:i/>
      <w:iCs/>
      <w:color w:val="243255" w:themeColor="accent1" w:themeShade="7F"/>
      <w:sz w:val="20"/>
    </w:rPr>
  </w:style>
  <w:style w:type="character" w:styleId="Overskrift7Tegn" w:customStyle="1">
    <w:name w:val="Overskrift 7 Tegn"/>
    <w:basedOn w:val="Standardskriftforavsnitt"/>
    <w:link w:val="Overskrift7"/>
    <w:uiPriority w:val="9"/>
    <w:semiHidden/>
    <w:rPr>
      <w:rFonts w:asciiTheme="majorHAnsi" w:hAnsiTheme="majorHAnsi" w:eastAsiaTheme="majorEastAsia" w:cstheme="majorBidi"/>
      <w:i/>
      <w:iCs/>
      <w:color w:val="404040" w:themeColor="text1" w:themeTint="BF"/>
      <w:sz w:val="20"/>
    </w:rPr>
  </w:style>
  <w:style w:type="character" w:styleId="Overskrift8Tegn" w:customStyle="1">
    <w:name w:val="Overskrift 8 Tegn"/>
    <w:basedOn w:val="Standardskriftforavsnitt"/>
    <w:link w:val="Overskrift8"/>
    <w:uiPriority w:val="9"/>
    <w:semiHidden/>
    <w:rPr>
      <w:rFonts w:asciiTheme="majorHAnsi" w:hAnsiTheme="majorHAnsi" w:eastAsiaTheme="majorEastAsia" w:cstheme="majorBidi"/>
      <w:color w:val="404040" w:themeColor="text1" w:themeTint="BF"/>
      <w:sz w:val="20"/>
      <w:szCs w:val="20"/>
    </w:rPr>
  </w:style>
  <w:style w:type="character" w:styleId="Overskrift9Tegn" w:customStyle="1">
    <w:name w:val="Overskrift 9 Tegn"/>
    <w:basedOn w:val="Standardskriftforavsnitt"/>
    <w:link w:val="Overskrift9"/>
    <w:uiPriority w:val="9"/>
    <w:semiHidden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HTML-adresse">
    <w:name w:val="HTML Address"/>
    <w:basedOn w:val="Normal"/>
    <w:link w:val="HTML-adresseTegn"/>
    <w:uiPriority w:val="19"/>
    <w:semiHidden/>
    <w:unhideWhenUsed/>
    <w:rPr>
      <w:i/>
      <w:iCs/>
    </w:rPr>
  </w:style>
  <w:style w:type="character" w:styleId="HTML-adresseTegn" w:customStyle="1">
    <w:name w:val="HTML-adresse Tegn"/>
    <w:basedOn w:val="Standardskriftforavsnitt"/>
    <w:link w:val="HTML-adresse"/>
    <w:uiPriority w:val="19"/>
    <w:semiHidden/>
    <w:rPr>
      <w:i/>
      <w:iCs/>
      <w:sz w:val="20"/>
    </w:rPr>
  </w:style>
  <w:style w:type="paragraph" w:styleId="HTML-forhndsformatert">
    <w:name w:val="HTML Preformatted"/>
    <w:basedOn w:val="Normal"/>
    <w:link w:val="HTML-forhndsformatertTegn"/>
    <w:uiPriority w:val="19"/>
    <w:semiHidden/>
    <w:unhideWhenUsed/>
    <w:rPr>
      <w:rFonts w:ascii="Consolas" w:hAnsi="Consolas"/>
      <w:szCs w:val="20"/>
    </w:rPr>
  </w:style>
  <w:style w:type="character" w:styleId="HTML-forhndsformatertTegn" w:customStyle="1">
    <w:name w:val="HTML-forhåndsformatert Tegn"/>
    <w:basedOn w:val="Standardskriftforavsnitt"/>
    <w:link w:val="HTML-forhndsformatert"/>
    <w:uiPriority w:val="19"/>
    <w:semiHidden/>
    <w:rPr>
      <w:rFonts w:ascii="Consolas" w:hAnsi="Consolas"/>
      <w:sz w:val="20"/>
      <w:szCs w:val="20"/>
    </w:rPr>
  </w:style>
  <w:style w:type="paragraph" w:styleId="Indeks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ks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ks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ks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ks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ks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ks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ks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ks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Stikkordregisteroverskrift">
    <w:name w:val="index heading"/>
    <w:basedOn w:val="Normal"/>
    <w:next w:val="Indeks1"/>
    <w:uiPriority w:val="19"/>
    <w:semiHidden/>
    <w:unhideWhenUsed/>
    <w:rPr>
      <w:rFonts w:asciiTheme="majorHAnsi" w:hAnsiTheme="majorHAnsi" w:eastAsiaTheme="majorEastAsia" w:cstheme="majorBidi"/>
      <w:b/>
      <w:bCs/>
    </w:rPr>
  </w:style>
  <w:style w:type="paragraph" w:styleId="Liste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e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e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e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e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Punktliste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Punktliste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Punktliste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Punktliste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Punktliste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e-forts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Nummerertliste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Nummerertliste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Nummerertliste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Nummerertliste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krotekst">
    <w:name w:val="macro"/>
    <w:link w:val="MakrotekstTegn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styleId="MakrotekstTegn" w:customStyle="1">
    <w:name w:val="Makrotekst Tegn"/>
    <w:basedOn w:val="Standardskriftforavsnitt"/>
    <w:link w:val="Makrotekst"/>
    <w:uiPriority w:val="19"/>
    <w:semiHidden/>
    <w:rPr>
      <w:rFonts w:ascii="Consolas" w:hAnsi="Consolas"/>
      <w:sz w:val="20"/>
      <w:szCs w:val="20"/>
    </w:rPr>
  </w:style>
  <w:style w:type="paragraph" w:styleId="Meldingshode">
    <w:name w:val="Message Header"/>
    <w:basedOn w:val="Normal"/>
    <w:link w:val="MeldingshodeTegn"/>
    <w:uiPriority w:val="19"/>
    <w:semiHidden/>
    <w:unhideWhenUsed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hanging="1080"/>
    </w:pPr>
    <w:rPr>
      <w:rFonts w:asciiTheme="majorHAnsi" w:hAnsiTheme="majorHAnsi" w:eastAsiaTheme="majorEastAsia" w:cstheme="majorBidi"/>
      <w:sz w:val="24"/>
      <w:szCs w:val="24"/>
    </w:rPr>
  </w:style>
  <w:style w:type="character" w:styleId="MeldingshodeTegn" w:customStyle="1">
    <w:name w:val="Meldingshode Tegn"/>
    <w:basedOn w:val="Standardskriftforavsnitt"/>
    <w:link w:val="Meldingshode"/>
    <w:uiPriority w:val="19"/>
    <w:semiHidden/>
    <w:rPr>
      <w:rFonts w:asciiTheme="majorHAnsi" w:hAnsiTheme="majorHAnsi" w:eastAsiaTheme="majorEastAsia" w:cstheme="majorBidi"/>
      <w:sz w:val="24"/>
      <w:szCs w:val="24"/>
      <w:shd w:val="pct20" w:color="auto" w:fill="auto"/>
    </w:rPr>
  </w:style>
  <w:style w:type="paragraph" w:styleId="Ingenmellomrom">
    <w:name w:val="No Spacing"/>
    <w:link w:val="IngenmellomromTegn"/>
    <w:uiPriority w:val="1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Vanliginnrykk">
    <w:name w:val="Normal Indent"/>
    <w:basedOn w:val="Normal"/>
    <w:uiPriority w:val="19"/>
    <w:semiHidden/>
    <w:unhideWhenUsed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19"/>
    <w:semiHidden/>
    <w:unhideWhenUsed/>
  </w:style>
  <w:style w:type="character" w:styleId="NotatoverskriftTegn" w:customStyle="1">
    <w:name w:val="Notatoverskrift Tegn"/>
    <w:basedOn w:val="Standardskriftforavsnitt"/>
    <w:link w:val="Notatoverskrift"/>
    <w:uiPriority w:val="19"/>
    <w:semiHidden/>
    <w:rPr>
      <w:sz w:val="20"/>
    </w:rPr>
  </w:style>
  <w:style w:type="paragraph" w:styleId="Rentekst">
    <w:name w:val="Plain Text"/>
    <w:basedOn w:val="Normal"/>
    <w:link w:val="RentekstTegn"/>
    <w:uiPriority w:val="19"/>
    <w:semiHidden/>
    <w:unhideWhenUsed/>
    <w:rPr>
      <w:rFonts w:ascii="Consolas" w:hAnsi="Consolas"/>
      <w:sz w:val="21"/>
      <w:szCs w:val="21"/>
    </w:rPr>
  </w:style>
  <w:style w:type="character" w:styleId="RentekstTegn" w:customStyle="1">
    <w:name w:val="Ren tekst Tegn"/>
    <w:basedOn w:val="Standardskriftforavsnitt"/>
    <w:link w:val="Rentekst"/>
    <w:uiPriority w:val="19"/>
    <w:semiHidden/>
    <w:rPr>
      <w:rFonts w:ascii="Consolas" w:hAnsi="Consolas"/>
      <w:sz w:val="21"/>
      <w:szCs w:val="21"/>
    </w:rPr>
  </w:style>
  <w:style w:type="paragraph" w:styleId="Sitat">
    <w:name w:val="Quote"/>
    <w:basedOn w:val="Normal"/>
    <w:link w:val="SitatTegn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styleId="SitatTegn" w:customStyle="1">
    <w:name w:val="Sitat Tegn"/>
    <w:basedOn w:val="Standardskriftforavsnitt"/>
    <w:link w:val="Sitat"/>
    <w:uiPriority w:val="8"/>
    <w:rPr>
      <w:iCs/>
    </w:rPr>
  </w:style>
  <w:style w:type="paragraph" w:styleId="Innledendehilsen">
    <w:name w:val="Salutation"/>
    <w:basedOn w:val="Normal"/>
    <w:next w:val="Normal"/>
    <w:link w:val="InnledendehilsenTegn"/>
    <w:uiPriority w:val="19"/>
    <w:semiHidden/>
    <w:unhideWhenUsed/>
  </w:style>
  <w:style w:type="character" w:styleId="InnledendehilsenTegn" w:customStyle="1">
    <w:name w:val="Innledende hilsen Tegn"/>
    <w:basedOn w:val="Standardskriftforavsnitt"/>
    <w:link w:val="Innledendehilsen"/>
    <w:uiPriority w:val="19"/>
    <w:semiHidden/>
    <w:rPr>
      <w:sz w:val="20"/>
    </w:rPr>
  </w:style>
  <w:style w:type="paragraph" w:styleId="Underskrift">
    <w:name w:val="Signature"/>
    <w:basedOn w:val="Normal"/>
    <w:link w:val="UnderskriftTegn"/>
    <w:uiPriority w:val="19"/>
    <w:semiHidden/>
    <w:unhideWhenUsed/>
    <w:pPr>
      <w:ind w:left="4320"/>
    </w:pPr>
  </w:style>
  <w:style w:type="character" w:styleId="UnderskriftTegn" w:customStyle="1">
    <w:name w:val="Underskrift Tegn"/>
    <w:basedOn w:val="Standardskriftforavsnitt"/>
    <w:link w:val="Underskrift"/>
    <w:uiPriority w:val="19"/>
    <w:semiHidden/>
    <w:rPr>
      <w:sz w:val="20"/>
    </w:rPr>
  </w:style>
  <w:style w:type="paragraph" w:styleId="Kildeliste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Figurliste">
    <w:name w:val="table of figures"/>
    <w:basedOn w:val="Normal"/>
    <w:next w:val="Normal"/>
    <w:uiPriority w:val="19"/>
    <w:semiHidden/>
    <w:unhideWhenUsed/>
  </w:style>
  <w:style w:type="paragraph" w:styleId="Kildelisteoverskrift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INNH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INNH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INNH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INNH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INNH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INNH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INNH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INNH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Overskriftforinnholdsfortegnelse">
    <w:name w:val="TOC Heading"/>
    <w:basedOn w:val="Overskrift1"/>
    <w:next w:val="Normal"/>
    <w:uiPriority w:val="14"/>
    <w:semiHidden/>
    <w:unhideWhenUsed/>
    <w:qFormat/>
    <w:pPr>
      <w:outlineLvl w:val="9"/>
    </w:pPr>
  </w:style>
  <w:style w:type="character" w:styleId="BunntekstTegn" w:customStyle="1">
    <w:name w:val="Bunntekst Tegn"/>
    <w:basedOn w:val="Standardskriftforavsnitt"/>
    <w:link w:val="Bunntekst"/>
    <w:uiPriority w:val="99"/>
  </w:style>
  <w:style w:type="table" w:styleId="Vanligtabell4">
    <w:name w:val="Plain Table 4"/>
    <w:basedOn w:val="Vanligtabel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ssholdertekst">
    <w:name w:val="Placeholder Text"/>
    <w:basedOn w:val="Standardskriftforavsnitt"/>
    <w:semiHidden/>
    <w:rPr>
      <w:color w:val="808080"/>
    </w:rPr>
  </w:style>
  <w:style w:type="character" w:styleId="Hyperkobling">
    <w:name w:val="Hyperlink"/>
    <w:basedOn w:val="Standardskriftforavsnitt"/>
    <w:uiPriority w:val="99"/>
    <w:unhideWhenUsed/>
    <w:rsid w:val="00594AC4"/>
    <w:rPr>
      <w:color w:val="0000FF"/>
      <w:u w:val="single"/>
    </w:rPr>
  </w:style>
  <w:style w:type="paragraph" w:styleId="merkedager" w:customStyle="1">
    <w:name w:val="merkedager"/>
    <w:basedOn w:val="Normal"/>
    <w:link w:val="merkedagerTegn"/>
    <w:qFormat/>
    <w:rsid w:val="005B5172"/>
    <w:pPr>
      <w:framePr w:hSpace="141" w:wrap="around" w:hAnchor="margin" w:vAnchor="text" w:y="904"/>
      <w:spacing w:line="180" w:lineRule="exact"/>
    </w:pPr>
    <w:rPr>
      <w:noProof/>
      <w:color w:val="595959" w:themeColor="text1" w:themeTint="A6"/>
      <w:sz w:val="18"/>
    </w:rPr>
  </w:style>
  <w:style w:type="character" w:styleId="merkedagerTegn" w:customStyle="1">
    <w:name w:val="merkedager Tegn"/>
    <w:basedOn w:val="Standardskriftforavsnitt"/>
    <w:link w:val="merkedager"/>
    <w:rsid w:val="005B5172"/>
    <w:rPr>
      <w:rFonts w:ascii="Calibri Light" w:hAnsi="Calibri Light"/>
      <w:noProof/>
      <w:color w:val="595959" w:themeColor="text1" w:themeTint="A6"/>
    </w:rPr>
  </w:style>
  <w:style w:type="character" w:styleId="DagerTegn" w:customStyle="1">
    <w:name w:val="Dager Tegn"/>
    <w:basedOn w:val="Standardskriftforavsnitt"/>
    <w:link w:val="Dager"/>
    <w:uiPriority w:val="6"/>
    <w:rsid w:val="00903F68"/>
    <w:rPr>
      <w:rFonts w:ascii="Calibri" w:hAnsi="Calibri"/>
      <w:b/>
      <w:bCs/>
      <w:color w:val="000000" w:themeColor="text1"/>
      <w:sz w:val="30"/>
      <w:szCs w:val="30"/>
      <w:lang w:val="se-NO"/>
    </w:rPr>
  </w:style>
  <w:style w:type="table" w:styleId="Rutenettabell1lysuthevingsfarge4">
    <w:name w:val="Grid Table 1 Light Accent 4"/>
    <w:basedOn w:val="Vanligtabell"/>
    <w:uiPriority w:val="46"/>
    <w:rsid w:val="001E77B1"/>
    <w:pPr>
      <w:spacing w:after="0"/>
    </w:pPr>
    <w:tblPr>
      <w:tblStyleRowBandSize w:val="1"/>
      <w:tblStyleColBandSize w:val="1"/>
      <w:tblBorders>
        <w:top w:val="single" w:color="CBD2DC" w:themeColor="accent4" w:themeTint="66" w:sz="4" w:space="0"/>
        <w:left w:val="single" w:color="CBD2DC" w:themeColor="accent4" w:themeTint="66" w:sz="4" w:space="0"/>
        <w:bottom w:val="single" w:color="CBD2DC" w:themeColor="accent4" w:themeTint="66" w:sz="4" w:space="0"/>
        <w:right w:val="single" w:color="CBD2DC" w:themeColor="accent4" w:themeTint="66" w:sz="4" w:space="0"/>
        <w:insideH w:val="single" w:color="CBD2DC" w:themeColor="accent4" w:themeTint="66" w:sz="4" w:space="0"/>
        <w:insideV w:val="single" w:color="CBD2DC" w:themeColor="accent4" w:themeTint="66" w:sz="4" w:space="0"/>
      </w:tblBorders>
    </w:tblPr>
    <w:tblStylePr w:type="firstRow">
      <w:rPr>
        <w:b/>
        <w:bCs/>
      </w:rPr>
      <w:tblPr/>
      <w:tcPr>
        <w:tcBorders>
          <w:bottom w:val="single" w:color="B2BBCB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2BBCB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IngenmellomromTegn" w:customStyle="1">
    <w:name w:val="Ingen mellomrom Tegn"/>
    <w:basedOn w:val="Standardskriftforavsnitt"/>
    <w:link w:val="Ingenmellomrom"/>
    <w:uiPriority w:val="1"/>
    <w:rsid w:val="006F5223"/>
  </w:style>
  <w:style w:type="character" w:styleId="Merknadsreferanse">
    <w:name w:val="annotation reference"/>
    <w:basedOn w:val="Standardskriftforavsnitt"/>
    <w:uiPriority w:val="99"/>
    <w:semiHidden/>
    <w:unhideWhenUsed/>
    <w:rsid w:val="00476C4E"/>
    <w:rPr>
      <w:sz w:val="16"/>
      <w:szCs w:val="16"/>
    </w:rPr>
  </w:style>
  <w:style w:type="character" w:styleId="Ulstomtale">
    <w:name w:val="Unresolved Mention"/>
    <w:basedOn w:val="Standardskriftforavsnitt"/>
    <w:uiPriority w:val="99"/>
    <w:semiHidden/>
    <w:unhideWhenUsed/>
    <w:rsid w:val="002C27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2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2.png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glossaryDocument" Target="glossary/document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nnlaugb\AppData\Roaming\Microsoft\Maler\Kalender%20for%20&#248;yeblikksbild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A41452BADF44046A6BBFC5438C7761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F6BA6AC-152C-42A3-92A4-56A84E37F7EE}"/>
      </w:docPartPr>
      <w:docPartBody>
        <w:p w:rsidR="00AA23BB" w:rsidP="008C695C" w:rsidRDefault="008C695C">
          <w:pPr>
            <w:pStyle w:val="577D56AB64B34859B1D0062823A4A1E01"/>
            <w:framePr w:wrap="around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D650656A8C5342378E1D8607E7F8EA4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803586F-432A-4832-9FA9-79E402AD53C1}"/>
      </w:docPartPr>
      <w:docPartBody>
        <w:p w:rsidR="00AA23BB" w:rsidP="008C695C" w:rsidRDefault="008C695C">
          <w:pPr>
            <w:pStyle w:val="9E4F298A21E74D1585CB41C26873B8BF1"/>
            <w:framePr w:wrap="around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C1DD1608CD6B4C09815557205BB074C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78F4101-C010-412D-8F27-3DD2825E10D9}"/>
      </w:docPartPr>
      <w:docPartBody>
        <w:p w:rsidR="00AA23BB" w:rsidP="008C695C" w:rsidRDefault="008C695C">
          <w:pPr>
            <w:pStyle w:val="F2BEC1FFF1414ECFADE31E9EFC51AD5C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47286E085E424CC9BEDF1F9518CEA17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69FF6DE-AA75-4FF8-A7B7-633991021A06}"/>
      </w:docPartPr>
      <w:docPartBody>
        <w:p w:rsidR="00AA23BB" w:rsidP="008C695C" w:rsidRDefault="008C695C">
          <w:pPr>
            <w:pStyle w:val="C5991DCDE51B4FD693789EA5D137121A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5955FE7534AC4AA8B55F97CDE3EE5CF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9244950-1329-4C4F-9D03-B7A140EB616B}"/>
      </w:docPartPr>
      <w:docPartBody>
        <w:p w:rsidR="00AA23BB" w:rsidP="008C695C" w:rsidRDefault="008C695C">
          <w:pPr>
            <w:pStyle w:val="2D6D8670EB7F424DAD27093773CE9B00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8BDD1CAB4FF6460187F3C5FA1E9E04A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4CF9D7C-E701-4715-B58A-6FD82A8870B9}"/>
      </w:docPartPr>
      <w:docPartBody>
        <w:p w:rsidR="00AA23BB" w:rsidP="008C695C" w:rsidRDefault="008C695C">
          <w:pPr>
            <w:pStyle w:val="541B1AD49FC24158A5B1651F57423E201"/>
            <w:framePr w:wrap="around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D9690520E8834C21832A226D238D00F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7F480B5-8FA0-418B-81F6-E7772CC01644}"/>
      </w:docPartPr>
      <w:docPartBody>
        <w:p w:rsidR="00AA23BB" w:rsidP="008C695C" w:rsidRDefault="008C695C">
          <w:pPr>
            <w:pStyle w:val="1461432A6C0B430BB11F81D87136053F1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7825549AA13145E5B9871E1458A5398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84FE419-55C9-422F-A00F-6910BE9C71AE}"/>
      </w:docPartPr>
      <w:docPartBody>
        <w:p w:rsidR="00AA23BB" w:rsidP="008C695C" w:rsidRDefault="008C695C">
          <w:pPr>
            <w:pStyle w:val="32760D938F7F4B9BA6CBF55438C5A92D1"/>
            <w:framePr w:wrap="around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08576E1AE92A49B4829DDDD249DB4F4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2C8D94F-AF45-48FA-A502-473D90F06992}"/>
      </w:docPartPr>
      <w:docPartBody>
        <w:p w:rsidR="00AA23BB" w:rsidP="008C695C" w:rsidRDefault="008C695C">
          <w:pPr>
            <w:pStyle w:val="BEA63E7AA7FF4EC099F8F4E74E40F5601"/>
            <w:framePr w:wrap="around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E6A6F75DE6E542B798FBEB634BE195C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9626AA9-B370-4550-9F10-A98EA7435AA8}"/>
      </w:docPartPr>
      <w:docPartBody>
        <w:p w:rsidR="00AA23BB" w:rsidP="008C695C" w:rsidRDefault="008C695C">
          <w:pPr>
            <w:pStyle w:val="9587C2D5087B4EDA9E417F1B2D995C0E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75EE1DA60D5346F9A89CFBCE905FEBF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9424127-E355-4E2A-850E-06AAE6D77B36}"/>
      </w:docPartPr>
      <w:docPartBody>
        <w:p w:rsidR="00AA23BB" w:rsidP="008C695C" w:rsidRDefault="008C695C">
          <w:pPr>
            <w:pStyle w:val="EBB2859E0435487281324AE4E051F48E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EF5FCCE147C240CF9DD7C1F80D7736B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37879C6-1549-4DFE-BE2A-9438EABCDE8B}"/>
      </w:docPartPr>
      <w:docPartBody>
        <w:p w:rsidR="00AA23BB" w:rsidP="008C695C" w:rsidRDefault="008C695C">
          <w:pPr>
            <w:pStyle w:val="366631F160F1421C9556C4962442F311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D37FF9E7CE1840418D32141DB955E46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1A7D022-BFCE-4D07-A5D4-0D1C6706A2CF}"/>
      </w:docPartPr>
      <w:docPartBody>
        <w:p w:rsidR="00AA23BB" w:rsidP="008C695C" w:rsidRDefault="008C695C">
          <w:pPr>
            <w:pStyle w:val="5776AEC63D18443FA7FCB2C28520A5D2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644943C65F294F2DA76A0BEC5349F5B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75524E3-F57C-4192-AC4E-10D3BB6537DB}"/>
      </w:docPartPr>
      <w:docPartBody>
        <w:p w:rsidR="00AA23BB" w:rsidP="008C695C" w:rsidRDefault="008C695C">
          <w:pPr>
            <w:pStyle w:val="B5FEAE6B36C54C289A7D699CD2D7D18B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2733487A1FD94E12BAEB0BF91983B30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B22AFAE-C5DB-4CB2-907B-CD255B09B423}"/>
      </w:docPartPr>
      <w:docPartBody>
        <w:p w:rsidR="00AA23BB" w:rsidP="008C695C" w:rsidRDefault="008C695C">
          <w:pPr>
            <w:pStyle w:val="C608F2D58D33492190471822CCA86550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A171BD326E4543479FEB1CB151DD91D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6D8E621-513A-42C8-B460-3D236985A9DE}"/>
      </w:docPartPr>
      <w:docPartBody>
        <w:p w:rsidR="002D6A59" w:rsidP="006C0E27" w:rsidRDefault="006C0E27">
          <w:pPr>
            <w:pStyle w:val="A171BD326E4543479FEB1CB151DD91DC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565F465857F84724909556294963C06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855F94E-1D16-4A35-B87E-AF6DFF2FE207}"/>
      </w:docPartPr>
      <w:docPartBody>
        <w:p w:rsidR="002D6A59" w:rsidP="006C0E27" w:rsidRDefault="006C0E27">
          <w:pPr>
            <w:pStyle w:val="565F465857F84724909556294963C06F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F94984FA3A184B5896E9D9D0DEC13D2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761EDE4-12A5-4332-AA17-99FFEA69362A}"/>
      </w:docPartPr>
      <w:docPartBody>
        <w:p w:rsidR="002D6A59" w:rsidP="006C0E27" w:rsidRDefault="006C0E27">
          <w:pPr>
            <w:pStyle w:val="F94984FA3A184B5896E9D9D0DEC13D22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BDAD6E649D344DADBEE9D8E497CEC8C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C289763-DE17-4B25-9D8E-B7C2015239C2}"/>
      </w:docPartPr>
      <w:docPartBody>
        <w:p w:rsidR="002D6A59" w:rsidP="006C0E27" w:rsidRDefault="006C0E27">
          <w:pPr>
            <w:pStyle w:val="BDAD6E649D344DADBEE9D8E497CEC8C9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F458E9522B1C4D818F0E3726688EC25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C7F9A43-65A3-4ECA-BC6C-6AEC1DB6BF90}"/>
      </w:docPartPr>
      <w:docPartBody>
        <w:p w:rsidR="002D6A59" w:rsidP="006C0E27" w:rsidRDefault="006C0E27">
          <w:pPr>
            <w:pStyle w:val="F458E9522B1C4D818F0E3726688EC259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837B6F4EE24A409289AC5A078DE7135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DE639FB-645E-41C8-A530-F8E496AE62D3}"/>
      </w:docPartPr>
      <w:docPartBody>
        <w:p w:rsidR="002D6A59" w:rsidP="006C0E27" w:rsidRDefault="006C0E27">
          <w:pPr>
            <w:pStyle w:val="837B6F4EE24A409289AC5A078DE7135B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9A92F37E66C94927BE610418226E666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1CA67AF-492B-421A-BF87-7EBEC53E8334}"/>
      </w:docPartPr>
      <w:docPartBody>
        <w:p w:rsidR="002D6A59" w:rsidP="006C0E27" w:rsidRDefault="006C0E27">
          <w:pPr>
            <w:pStyle w:val="9A92F37E66C94927BE610418226E6668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CB7AE98883294CB78F8B02E008EEE2F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11D54A9-7457-4C87-9629-4159F5644CE4}"/>
      </w:docPartPr>
      <w:docPartBody>
        <w:p w:rsidR="002D6A59" w:rsidP="006C0E27" w:rsidRDefault="006C0E27">
          <w:pPr>
            <w:pStyle w:val="CB7AE98883294CB78F8B02E008EEE2F8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2D461373BC00462485F8E1A83155949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64AFDDB-BF5B-4C8E-8789-FD5A911BC773}"/>
      </w:docPartPr>
      <w:docPartBody>
        <w:p w:rsidR="002D6A59" w:rsidP="006C0E27" w:rsidRDefault="006C0E27">
          <w:pPr>
            <w:pStyle w:val="2D461373BC00462485F8E1A831559498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6C9DAD44BB8A45119ABB7EF2D2A2BD0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31E98E3-3B9B-476D-85F3-B11EBA32F61F}"/>
      </w:docPartPr>
      <w:docPartBody>
        <w:p w:rsidR="002D6A59" w:rsidP="006C0E27" w:rsidRDefault="006C0E27">
          <w:pPr>
            <w:pStyle w:val="6C9DAD44BB8A45119ABB7EF2D2A2BD03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468556A0120B4B76A4E9734412599E7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6366C20-5B64-405D-AE7B-1785CCF78462}"/>
      </w:docPartPr>
      <w:docPartBody>
        <w:p w:rsidR="002D6A59" w:rsidP="006C0E27" w:rsidRDefault="006C0E27">
          <w:pPr>
            <w:pStyle w:val="468556A0120B4B76A4E9734412599E79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2F2B3AE63A5041C2AB5026E7ADC3BC1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1EA9F9B-797E-420A-A579-C93C744F6BC3}"/>
      </w:docPartPr>
      <w:docPartBody>
        <w:p w:rsidR="002D6A59" w:rsidP="006C0E27" w:rsidRDefault="006C0E27">
          <w:pPr>
            <w:pStyle w:val="2F2B3AE63A5041C2AB5026E7ADC3BC14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B447E0D24B3A4C46BD9FA6D486188A9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7AE8EA5-752E-453E-AB91-CCAF73F14456}"/>
      </w:docPartPr>
      <w:docPartBody>
        <w:p w:rsidR="002D6A59" w:rsidP="006C0E27" w:rsidRDefault="006C0E27">
          <w:pPr>
            <w:pStyle w:val="B447E0D24B3A4C46BD9FA6D486188A94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249D426A55CF47C0BDF6E51D0F2D105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3CD24CB-B2B2-4E89-860C-23CDD36DA9CF}"/>
      </w:docPartPr>
      <w:docPartBody>
        <w:p w:rsidR="002D6A59" w:rsidP="006C0E27" w:rsidRDefault="006C0E27">
          <w:pPr>
            <w:pStyle w:val="249D426A55CF47C0BDF6E51D0F2D1059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1DC98C95675540C1AD21F1EB64A2F0C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18DF3F3-BB8B-4FEC-818E-6D870F1BD332}"/>
      </w:docPartPr>
      <w:docPartBody>
        <w:p w:rsidR="002D6A59" w:rsidP="006C0E27" w:rsidRDefault="006C0E27">
          <w:pPr>
            <w:pStyle w:val="1DC98C95675540C1AD21F1EB64A2F0CB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C42F0A612A4D423A8F91AC216183EB0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F2C09F8-D33A-485A-8B05-BE83DC99B35B}"/>
      </w:docPartPr>
      <w:docPartBody>
        <w:p w:rsidR="002D6A59" w:rsidP="006C0E27" w:rsidRDefault="006C0E27">
          <w:pPr>
            <w:pStyle w:val="C42F0A612A4D423A8F91AC216183EB08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0FEF1624E0DB45D6976716CD10B79D4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9256702-540B-4903-A10A-8CE79F5428FE}"/>
      </w:docPartPr>
      <w:docPartBody>
        <w:p w:rsidR="002D6A59" w:rsidP="006C0E27" w:rsidRDefault="006C0E27">
          <w:pPr>
            <w:pStyle w:val="0FEF1624E0DB45D6976716CD10B79D4D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0B4C281DCB884A8E85354C95F42EFC5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780AEBE-ECD6-4C21-A9AA-511DF6037BBA}"/>
      </w:docPartPr>
      <w:docPartBody>
        <w:p w:rsidR="002D6A59" w:rsidP="006C0E27" w:rsidRDefault="006C0E27">
          <w:pPr>
            <w:pStyle w:val="0B4C281DCB884A8E85354C95F42EFC56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F5B3D66C556748A38C41FB7EB76DB0E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E07C1CB-95AE-43B5-BC15-30DA82808725}"/>
      </w:docPartPr>
      <w:docPartBody>
        <w:p w:rsidR="002D6A59" w:rsidP="006C0E27" w:rsidRDefault="006C0E27">
          <w:pPr>
            <w:pStyle w:val="F5B3D66C556748A38C41FB7EB76DB0E5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0DFF3DC483B043F8B09AB2A3F29A748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863575A-85F6-4894-B607-D94C10DF237A}"/>
      </w:docPartPr>
      <w:docPartBody>
        <w:p w:rsidR="002D6A59" w:rsidP="006C0E27" w:rsidRDefault="006C0E27">
          <w:pPr>
            <w:pStyle w:val="0DFF3DC483B043F8B09AB2A3F29A748B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036D94D5DE844561B0BD9CB1A33AB9E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7EFB793-E7B1-44B5-B3BD-C5FDC52E36BF}"/>
      </w:docPartPr>
      <w:docPartBody>
        <w:p w:rsidR="002D6A59" w:rsidP="006C0E27" w:rsidRDefault="006C0E27">
          <w:pPr>
            <w:pStyle w:val="036D94D5DE844561B0BD9CB1A33AB9E4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857802EBDB56416ABF89CC32644A67E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4F9AFC6-A0F8-4F2A-A4A2-0F3E1B72676D}"/>
      </w:docPartPr>
      <w:docPartBody>
        <w:p w:rsidR="002D6A59" w:rsidP="006C0E27" w:rsidRDefault="006C0E27">
          <w:pPr>
            <w:pStyle w:val="857802EBDB56416ABF89CC32644A67E7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D46CABFFF6EB4E1F83B1C9A1227993F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B9920A3-9AFB-4481-B259-15762103ACB9}"/>
      </w:docPartPr>
      <w:docPartBody>
        <w:p w:rsidR="002D6A59" w:rsidP="006C0E27" w:rsidRDefault="006C0E27">
          <w:pPr>
            <w:pStyle w:val="D46CABFFF6EB4E1F83B1C9A1227993F4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F32048D913BA459DB44379F13A83D49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35F9BD3-5A01-46B6-A298-9D8BCB962DE0}"/>
      </w:docPartPr>
      <w:docPartBody>
        <w:p w:rsidR="002D6A59" w:rsidP="006C0E27" w:rsidRDefault="006C0E27">
          <w:pPr>
            <w:pStyle w:val="F32048D913BA459DB44379F13A83D49E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80F2D2CBFAA74E3C869FC8A917D9F5A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632D2F3-A588-4F37-809B-42F3BD9779F1}"/>
      </w:docPartPr>
      <w:docPartBody>
        <w:p w:rsidR="002D6A59" w:rsidP="006C0E27" w:rsidRDefault="006C0E27">
          <w:pPr>
            <w:pStyle w:val="80F2D2CBFAA74E3C869FC8A917D9F5A7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65909EBD35314CF4BE44D41F7DA13F3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9E64D32-1160-45AE-9971-B476C182CEA2}"/>
      </w:docPartPr>
      <w:docPartBody>
        <w:p w:rsidR="002D6A59" w:rsidP="006C0E27" w:rsidRDefault="006C0E27">
          <w:pPr>
            <w:pStyle w:val="65909EBD35314CF4BE44D41F7DA13F3A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209A8727ECEE47108CA6C6C91BD4326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7479791-0EEC-4B74-8B64-F00BD73FC55D}"/>
      </w:docPartPr>
      <w:docPartBody>
        <w:p w:rsidR="002D6A59" w:rsidP="006C0E27" w:rsidRDefault="006C0E27">
          <w:pPr>
            <w:pStyle w:val="209A8727ECEE47108CA6C6C91BD43261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58AFBAF6F0004A8FAFB3DB5B182E6FC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197A998-7541-4E96-A021-234F5C4D39BA}"/>
      </w:docPartPr>
      <w:docPartBody>
        <w:p w:rsidR="002D6A59" w:rsidP="006C0E27" w:rsidRDefault="006C0E27">
          <w:pPr>
            <w:pStyle w:val="58AFBAF6F0004A8FAFB3DB5B182E6FC5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E3FD7BF66C024AAD87A6BDC71C9F858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CC7EA4B-8736-489D-BA2A-393B37CB72B9}"/>
      </w:docPartPr>
      <w:docPartBody>
        <w:p w:rsidR="002D6A59" w:rsidP="006C0E27" w:rsidRDefault="006C0E27">
          <w:pPr>
            <w:pStyle w:val="E3FD7BF66C024AAD87A6BDC71C9F858C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AEA89B1A055D44FC938A83EF819F88E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FABC7AC-4D94-4AFF-AD90-8923239EDF59}"/>
      </w:docPartPr>
      <w:docPartBody>
        <w:p w:rsidR="002D6A59" w:rsidP="006C0E27" w:rsidRDefault="006C0E27">
          <w:pPr>
            <w:pStyle w:val="AEA89B1A055D44FC938A83EF819F88EC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DDD37CFDBA68439387F3D768E7CD8F0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BE1F9D6-57F8-43D8-9932-4B88E2C279A5}"/>
      </w:docPartPr>
      <w:docPartBody>
        <w:p w:rsidR="002D6A59" w:rsidP="006C0E27" w:rsidRDefault="006C0E27">
          <w:pPr>
            <w:pStyle w:val="DDD37CFDBA68439387F3D768E7CD8F0F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3F37BD418EEE4FD9B71D3652DA10E33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989C1BF-A7C5-4ACD-A8E4-0DF60D255534}"/>
      </w:docPartPr>
      <w:docPartBody>
        <w:p w:rsidR="002D6A59" w:rsidP="006C0E27" w:rsidRDefault="006C0E27">
          <w:pPr>
            <w:pStyle w:val="3F37BD418EEE4FD9B71D3652DA10E337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52A2EC82177C44849DB472A411FB160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D115618-7658-47DE-97D6-59DB67D6CB46}"/>
      </w:docPartPr>
      <w:docPartBody>
        <w:p w:rsidR="002D6A59" w:rsidP="006C0E27" w:rsidRDefault="006C0E27">
          <w:pPr>
            <w:pStyle w:val="52A2EC82177C44849DB472A411FB160A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01945D5D868B4689B6737B97ACA4763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3DD5065-048A-4B48-916A-6B59C1E33EA0}"/>
      </w:docPartPr>
      <w:docPartBody>
        <w:p w:rsidR="002D6A59" w:rsidP="006C0E27" w:rsidRDefault="006C0E27">
          <w:pPr>
            <w:pStyle w:val="01945D5D868B4689B6737B97ACA47637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B5B85D5817684FB6A74138C8B07CDA4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2DB5FDF-3D21-4680-BB38-B09345747C60}"/>
      </w:docPartPr>
      <w:docPartBody>
        <w:p w:rsidR="002D6A59" w:rsidP="006C0E27" w:rsidRDefault="006C0E27">
          <w:pPr>
            <w:pStyle w:val="B5B85D5817684FB6A74138C8B07CDA4B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86065E7F8A9C4A96B47968AC3135FAB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D1B0123-2A5E-4CEC-8A2C-E6D47822293F}"/>
      </w:docPartPr>
      <w:docPartBody>
        <w:p w:rsidR="002D6A59" w:rsidP="006C0E27" w:rsidRDefault="006C0E27">
          <w:pPr>
            <w:pStyle w:val="86065E7F8A9C4A96B47968AC3135FAB5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69548532A0564AB783B4D3F302A7DA3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ABBCC69-BF30-4B48-A770-EAF8F3BDE7BB}"/>
      </w:docPartPr>
      <w:docPartBody>
        <w:p w:rsidR="002D6A59" w:rsidP="006C0E27" w:rsidRDefault="006C0E27">
          <w:pPr>
            <w:pStyle w:val="69548532A0564AB783B4D3F302A7DA36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7C27ED4E97B340F8ACE1F9C0E979DD9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1B9D0D5-793D-4FCA-B873-5B97B898B3A0}"/>
      </w:docPartPr>
      <w:docPartBody>
        <w:p w:rsidR="002D6A59" w:rsidP="006C0E27" w:rsidRDefault="006C0E27">
          <w:pPr>
            <w:pStyle w:val="7C27ED4E97B340F8ACE1F9C0E979DD96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42272573968F420E9C8AA46B6EE225F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E4D6458-E511-402F-BF72-14BEBFD0CA24}"/>
      </w:docPartPr>
      <w:docPartBody>
        <w:p w:rsidR="002D6A59" w:rsidP="006C0E27" w:rsidRDefault="006C0E27">
          <w:pPr>
            <w:pStyle w:val="42272573968F420E9C8AA46B6EE225F5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A3B35AA61A2F4294916C17A1F5950B1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E7E5ACA-2584-41FD-8DE9-2D6EAE8D81E1}"/>
      </w:docPartPr>
      <w:docPartBody>
        <w:p w:rsidR="002D6A59" w:rsidP="006C0E27" w:rsidRDefault="006C0E27">
          <w:pPr>
            <w:pStyle w:val="A3B35AA61A2F4294916C17A1F5950B15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A00A7559FCDC44F79DC3D395EBDF10B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C1CFC7F-861F-48AB-ABD4-05776811627F}"/>
      </w:docPartPr>
      <w:docPartBody>
        <w:p w:rsidR="002D6A59" w:rsidP="006C0E27" w:rsidRDefault="006C0E27">
          <w:pPr>
            <w:pStyle w:val="A00A7559FCDC44F79DC3D395EBDF10B9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A1CAD251C0EC4B268B60C78BD26DD42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8CD2FBC-D903-4249-9647-7482D5663CC6}"/>
      </w:docPartPr>
      <w:docPartBody>
        <w:p w:rsidR="002D6A59" w:rsidP="006C0E27" w:rsidRDefault="006C0E27">
          <w:pPr>
            <w:pStyle w:val="A1CAD251C0EC4B268B60C78BD26DD42B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D54DE85418814D08B5AB5ED0029FFB3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0122C38-0577-42A8-B055-5A94D9F08180}"/>
      </w:docPartPr>
      <w:docPartBody>
        <w:p w:rsidR="002D6A59" w:rsidP="006C0E27" w:rsidRDefault="006C0E27">
          <w:pPr>
            <w:pStyle w:val="D54DE85418814D08B5AB5ED0029FFB3D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35A2FFB084F8455B936D22F24F58A0E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CC1C7C2-40CC-460B-85A0-B2D6C09AAE0E}"/>
      </w:docPartPr>
      <w:docPartBody>
        <w:p w:rsidR="002D6A59" w:rsidP="006C0E27" w:rsidRDefault="006C0E27">
          <w:pPr>
            <w:pStyle w:val="35A2FFB084F8455B936D22F24F58A0EC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49CCBB3B19FF4821994E899D8EFB0A3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5B0B932-7A6D-4E5F-9862-62DBB79B23EF}"/>
      </w:docPartPr>
      <w:docPartBody>
        <w:p w:rsidR="002D6A59" w:rsidP="006C0E27" w:rsidRDefault="006C0E27">
          <w:pPr>
            <w:pStyle w:val="49CCBB3B19FF4821994E899D8EFB0A31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69DB6E5FBA2646FCBB92253AD3665A0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1E96A7F-344C-4670-BCD4-8F2A2735CC00}"/>
      </w:docPartPr>
      <w:docPartBody>
        <w:p w:rsidR="002D6A59" w:rsidP="006C0E27" w:rsidRDefault="006C0E27">
          <w:pPr>
            <w:pStyle w:val="69DB6E5FBA2646FCBB92253AD3665A01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68DF7348C19F4B2BAEB4A1FA1CFE637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408B8B3-DDB0-4B5C-8A0D-37ADDA4CB848}"/>
      </w:docPartPr>
      <w:docPartBody>
        <w:p w:rsidR="002D6A59" w:rsidP="006C0E27" w:rsidRDefault="006C0E27">
          <w:pPr>
            <w:pStyle w:val="68DF7348C19F4B2BAEB4A1FA1CFE6374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80ABF3B2228F4A51BB653711A7D28F7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B281DF2-25C7-4AD4-B00E-751EFAA97726}"/>
      </w:docPartPr>
      <w:docPartBody>
        <w:p w:rsidR="002D6A59" w:rsidP="006C0E27" w:rsidRDefault="006C0E27">
          <w:pPr>
            <w:pStyle w:val="80ABF3B2228F4A51BB653711A7D28F78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24277EBD802643A4B9F9E25C1B13597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C4B1885-24D7-4BF8-B5CB-6852172253B9}"/>
      </w:docPartPr>
      <w:docPartBody>
        <w:p w:rsidR="002D6A59" w:rsidP="006C0E27" w:rsidRDefault="006C0E27">
          <w:pPr>
            <w:pStyle w:val="24277EBD802643A4B9F9E25C1B13597C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52B099BB3AD748FB8028AF4A3BCFA67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BA03C97-D7AB-4412-9A78-A2F45223E5E4}"/>
      </w:docPartPr>
      <w:docPartBody>
        <w:p w:rsidR="002D6A59" w:rsidP="006C0E27" w:rsidRDefault="006C0E27">
          <w:pPr>
            <w:pStyle w:val="52B099BB3AD748FB8028AF4A3BCFA675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0817409AC0F046E6A8263E99196A9F5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163C8B8-FB88-4B35-91EC-546D2295219F}"/>
      </w:docPartPr>
      <w:docPartBody>
        <w:p w:rsidR="002D6A59" w:rsidP="006C0E27" w:rsidRDefault="006C0E27">
          <w:pPr>
            <w:pStyle w:val="0817409AC0F046E6A8263E99196A9F5B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04C0E7530F30423E814453B72132E48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4E36747-C986-458C-939D-937C8AC99BC2}"/>
      </w:docPartPr>
      <w:docPartBody>
        <w:p w:rsidR="002D6A59" w:rsidP="006C0E27" w:rsidRDefault="006C0E27">
          <w:pPr>
            <w:pStyle w:val="04C0E7530F30423E814453B72132E48F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AC6AF802FC88482CB0144E76FC68588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0ED7E91-62DC-4C48-8B5D-52AEC51D960F}"/>
      </w:docPartPr>
      <w:docPartBody>
        <w:p w:rsidR="002D6A59" w:rsidP="006C0E27" w:rsidRDefault="006C0E27">
          <w:pPr>
            <w:pStyle w:val="AC6AF802FC88482CB0144E76FC685884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BDE8C687FD9E4F1E8B34E225E7DDC71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6D9CE51-4000-47EE-B3FF-B7E98C93B324}"/>
      </w:docPartPr>
      <w:docPartBody>
        <w:p w:rsidR="002D6A59" w:rsidP="006C0E27" w:rsidRDefault="006C0E27">
          <w:pPr>
            <w:pStyle w:val="BDE8C687FD9E4F1E8B34E225E7DDC714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2E919FE4ADB14842A46740D562370CA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44D11DC-7B3F-4827-A3E3-EDD8BA778F41}"/>
      </w:docPartPr>
      <w:docPartBody>
        <w:p w:rsidR="002D6A59" w:rsidP="006C0E27" w:rsidRDefault="006C0E27">
          <w:pPr>
            <w:pStyle w:val="2E919FE4ADB14842A46740D562370CAC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30E0E8D78B41450DB9A15B7061588E7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6A8BEDF-210F-44C0-B20F-1ED6A6149823}"/>
      </w:docPartPr>
      <w:docPartBody>
        <w:p w:rsidR="002D6A59" w:rsidP="006C0E27" w:rsidRDefault="006C0E27">
          <w:pPr>
            <w:pStyle w:val="30E0E8D78B41450DB9A15B7061588E7F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F1A847B7D4F1410D906192B2E1B32E2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0B0813C-B375-4461-BBC7-15B1A498B797}"/>
      </w:docPartPr>
      <w:docPartBody>
        <w:p w:rsidR="002D6A59" w:rsidP="006C0E27" w:rsidRDefault="006C0E27">
          <w:pPr>
            <w:pStyle w:val="F1A847B7D4F1410D906192B2E1B32E2B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ADBB38FF703D42FBB3CC74E73575C1A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8C804C9-8CFF-4F92-87C1-02B20714E40B}"/>
      </w:docPartPr>
      <w:docPartBody>
        <w:p w:rsidR="002D6A59" w:rsidP="006C0E27" w:rsidRDefault="006C0E27">
          <w:pPr>
            <w:pStyle w:val="ADBB38FF703D42FBB3CC74E73575C1AE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0C58A2F9DBBE4064971D22A02FC8018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374B187-1BF1-41BB-BEE8-6EB9E8DFFC96}"/>
      </w:docPartPr>
      <w:docPartBody>
        <w:p w:rsidR="002D6A59" w:rsidP="006C0E27" w:rsidRDefault="006C0E27">
          <w:pPr>
            <w:pStyle w:val="0C58A2F9DBBE4064971D22A02FC80187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5C35961F0F5D4425B3CE7F21C8C5CA8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9360A0E-EF70-43B8-9465-B010BC0741C8}"/>
      </w:docPartPr>
      <w:docPartBody>
        <w:p w:rsidR="002D6A59" w:rsidP="006C0E27" w:rsidRDefault="006C0E27">
          <w:pPr>
            <w:pStyle w:val="5C35961F0F5D4425B3CE7F21C8C5CA8C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20B3319AF873449C8B987811DEBFE9B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9285A83-BA09-4F10-9072-D026D0AFC503}"/>
      </w:docPartPr>
      <w:docPartBody>
        <w:p w:rsidR="002D6A59" w:rsidP="006C0E27" w:rsidRDefault="006C0E27">
          <w:pPr>
            <w:pStyle w:val="20B3319AF873449C8B987811DEBFE9B7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BA93FEA851F945DAA155F36A68E2F04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E07DEAC-3743-47FE-8414-86CCAA0D0D7D}"/>
      </w:docPartPr>
      <w:docPartBody>
        <w:p w:rsidR="002D6A59" w:rsidP="006C0E27" w:rsidRDefault="006C0E27">
          <w:pPr>
            <w:pStyle w:val="BA93FEA851F945DAA155F36A68E2F044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D17A180D64DA4437A63EE894BC75853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70C8280-724F-4221-9A04-414B93BB622F}"/>
      </w:docPartPr>
      <w:docPartBody>
        <w:p w:rsidR="002D6A59" w:rsidP="006C0E27" w:rsidRDefault="006C0E27">
          <w:pPr>
            <w:pStyle w:val="D17A180D64DA4437A63EE894BC75853B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14F48CFDFCC64910975DC4709AEE159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FFFE6D3-C9D3-4A14-8E4D-0D92854BDD2F}"/>
      </w:docPartPr>
      <w:docPartBody>
        <w:p w:rsidR="002D6A59" w:rsidP="006C0E27" w:rsidRDefault="006C0E27">
          <w:pPr>
            <w:pStyle w:val="14F48CFDFCC64910975DC4709AEE1591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63D4C41CA54843C3892EF8058650BFC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2C64FC8-86AD-4FF7-84BE-6B034ADC01F4}"/>
      </w:docPartPr>
      <w:docPartBody>
        <w:p w:rsidR="002D6A59" w:rsidP="006C0E27" w:rsidRDefault="006C0E27">
          <w:pPr>
            <w:pStyle w:val="63D4C41CA54843C3892EF8058650BFC3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40DE75642BC04AE59A1D65A362953BE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AD9E24B-0DBD-4269-ADEA-5BFA3796C16C}"/>
      </w:docPartPr>
      <w:docPartBody>
        <w:p w:rsidR="002D6A59" w:rsidP="006C0E27" w:rsidRDefault="006C0E27">
          <w:pPr>
            <w:pStyle w:val="40DE75642BC04AE59A1D65A362953BE9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852F874BB67A40FB85C0A22C0458E90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948B31D-FC30-46E6-AE76-1C2026BCB954}"/>
      </w:docPartPr>
      <w:docPartBody>
        <w:p w:rsidR="002D6A59" w:rsidP="006C0E27" w:rsidRDefault="006C0E27">
          <w:pPr>
            <w:pStyle w:val="852F874BB67A40FB85C0A22C0458E906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6E3A7DFFCA1F48B3A4986CB5E32997A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80EF264-33C0-408B-B656-5211A7688354}"/>
      </w:docPartPr>
      <w:docPartBody>
        <w:p w:rsidR="002D6A59" w:rsidP="006C0E27" w:rsidRDefault="006C0E27">
          <w:pPr>
            <w:pStyle w:val="6E3A7DFFCA1F48B3A4986CB5E32997A7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7EF21F0172334B68A966170C6F4ED4B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C666D05-2C0D-41B1-9D77-080788FE8A1A}"/>
      </w:docPartPr>
      <w:docPartBody>
        <w:p w:rsidR="002D6A59" w:rsidP="006C0E27" w:rsidRDefault="006C0E27">
          <w:pPr>
            <w:pStyle w:val="7EF21F0172334B68A966170C6F4ED4BF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39DA175108524A9BB321FB28A21B7AC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275AAA3-F084-4AB1-8A25-BC2CFF9F4061}"/>
      </w:docPartPr>
      <w:docPartBody>
        <w:p w:rsidR="002D6A59" w:rsidP="006C0E27" w:rsidRDefault="006C0E27">
          <w:pPr>
            <w:pStyle w:val="39DA175108524A9BB321FB28A21B7ACD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7923D1F613B84090878955A7C1B0F6E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36DA333-BB80-4296-A255-BDDB94C28B05}"/>
      </w:docPartPr>
      <w:docPartBody>
        <w:p w:rsidR="002D6A59" w:rsidP="006C0E27" w:rsidRDefault="006C0E27">
          <w:pPr>
            <w:pStyle w:val="7923D1F613B84090878955A7C1B0F6E9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5E33ABEC3E5C4D98BDCCF69ED01B843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521A90D-9921-4293-BDA9-2D8BA5789CCC}"/>
      </w:docPartPr>
      <w:docPartBody>
        <w:p w:rsidR="002D6A59" w:rsidP="006C0E27" w:rsidRDefault="006C0E27">
          <w:pPr>
            <w:pStyle w:val="5E33ABEC3E5C4D98BDCCF69ED01B843A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68F927602B494A1A86BB80AE1E76D7B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8D7B882-C612-4953-A96A-16F06B7F7BDF}"/>
      </w:docPartPr>
      <w:docPartBody>
        <w:p w:rsidR="002D6A59" w:rsidP="006C0E27" w:rsidRDefault="006C0E27">
          <w:pPr>
            <w:pStyle w:val="68F927602B494A1A86BB80AE1E76D7B7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B1F4CB7FCA454D018176014ADB899D2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0C1A1E2-3F1A-474D-915F-33B854CFFC9B}"/>
      </w:docPartPr>
      <w:docPartBody>
        <w:p w:rsidR="002D6A59" w:rsidP="006C0E27" w:rsidRDefault="006C0E27">
          <w:pPr>
            <w:pStyle w:val="B1F4CB7FCA454D018176014ADB899D2A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60D6651922684BF5A4A30D3991A5559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8F2C1E8-064E-4F5F-ACBB-E4DC35A63BB5}"/>
      </w:docPartPr>
      <w:docPartBody>
        <w:p w:rsidR="002D6A59" w:rsidP="006C0E27" w:rsidRDefault="006C0E27">
          <w:pPr>
            <w:pStyle w:val="60D6651922684BF5A4A30D3991A55591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FE53D5B7910444E385B930B826143E8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1E7D326-5705-4AA0-8FE3-CB5FF8A66B0F}"/>
      </w:docPartPr>
      <w:docPartBody>
        <w:p w:rsidR="002D6A59" w:rsidP="006C0E27" w:rsidRDefault="006C0E27">
          <w:pPr>
            <w:pStyle w:val="FE53D5B7910444E385B930B826143E8C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FFA2B65B37A44703A2A3E125411D146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6D74FA6-AEC1-4923-B46E-253D038D9FF1}"/>
      </w:docPartPr>
      <w:docPartBody>
        <w:p w:rsidR="002D6A59" w:rsidP="006C0E27" w:rsidRDefault="006C0E27">
          <w:pPr>
            <w:pStyle w:val="FFA2B65B37A44703A2A3E125411D1466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B16BB3AA79D24B1C9A0C53AD938125D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0683DC7-6754-4297-82AC-13FEF555EE18}"/>
      </w:docPartPr>
      <w:docPartBody>
        <w:p w:rsidR="002D6A59" w:rsidP="006C0E27" w:rsidRDefault="006C0E27">
          <w:pPr>
            <w:pStyle w:val="B16BB3AA79D24B1C9A0C53AD938125D7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F172D32207EC4E6B82EAB68F7EDA032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7254F1F-7787-45CF-BC2B-73AEEE7704FB}"/>
      </w:docPartPr>
      <w:docPartBody>
        <w:p w:rsidR="002D6A59" w:rsidP="006C0E27" w:rsidRDefault="006C0E27">
          <w:pPr>
            <w:pStyle w:val="F172D32207EC4E6B82EAB68F7EDA032A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7E15FD81DD834B95B7D097CAB650A30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7FF55F6-C093-4788-AFF7-F9FDEA0FF506}"/>
      </w:docPartPr>
      <w:docPartBody>
        <w:p w:rsidR="002D6A59" w:rsidP="006C0E27" w:rsidRDefault="006C0E27">
          <w:pPr>
            <w:pStyle w:val="7E15FD81DD834B95B7D097CAB650A30E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A2255EAE7076483DB857E05F837E902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8EC9CC9-6443-4384-B192-9AD915F93376}"/>
      </w:docPartPr>
      <w:docPartBody>
        <w:p w:rsidR="002D6A59" w:rsidP="006C0E27" w:rsidRDefault="006C0E27">
          <w:pPr>
            <w:pStyle w:val="A2255EAE7076483DB857E05F837E9027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47EF15E194D54A85BECC219FAC96793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39C99B6-53A5-42B6-8BCB-7614984E13D1}"/>
      </w:docPartPr>
      <w:docPartBody>
        <w:p w:rsidR="002D6A59" w:rsidP="006C0E27" w:rsidRDefault="006C0E27">
          <w:pPr>
            <w:pStyle w:val="47EF15E194D54A85BECC219FAC967937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DE45940B4CF74247976F43DF15BCD15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AA35CCB-4E96-4E9E-B4AB-C33F1A23348F}"/>
      </w:docPartPr>
      <w:docPartBody>
        <w:p w:rsidR="002D6A59" w:rsidP="006C0E27" w:rsidRDefault="006C0E27">
          <w:pPr>
            <w:pStyle w:val="DE45940B4CF74247976F43DF15BCD158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FB4F651A5C97429780273DADC978748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FFFE489-CC9B-4FEA-A610-182AA9AA80AA}"/>
      </w:docPartPr>
      <w:docPartBody>
        <w:p w:rsidR="002D6A59" w:rsidP="006C0E27" w:rsidRDefault="006C0E27">
          <w:pPr>
            <w:pStyle w:val="FB4F651A5C97429780273DADC9787481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F50972D8181B40549DA844CE5F51708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453CD91-8AA2-42AB-8289-9199416FCDEA}"/>
      </w:docPartPr>
      <w:docPartBody>
        <w:p w:rsidR="002D6A59" w:rsidP="006C0E27" w:rsidRDefault="006C0E27">
          <w:pPr>
            <w:pStyle w:val="F50972D8181B40549DA844CE5F517084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78F59DFA7F664CFCAA41FAFEEE8C76B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CE83B45-0CF6-419B-B32B-49855A584205}"/>
      </w:docPartPr>
      <w:docPartBody>
        <w:p w:rsidR="002D6A59" w:rsidP="006C0E27" w:rsidRDefault="006C0E27">
          <w:pPr>
            <w:pStyle w:val="78F59DFA7F664CFCAA41FAFEEE8C76B2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5668CB1F969547E981DD0AD7FE80954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E1AF637-7A3F-41D6-BE3C-0CFBB2016119}"/>
      </w:docPartPr>
      <w:docPartBody>
        <w:p w:rsidR="002D6A59" w:rsidP="006C0E27" w:rsidRDefault="006C0E27">
          <w:pPr>
            <w:pStyle w:val="5668CB1F969547E981DD0AD7FE80954C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81B82FA8AEA54550849E4E96A2B2893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472284E-13DC-41F7-8CE7-54DABE5B0B0E}"/>
      </w:docPartPr>
      <w:docPartBody>
        <w:p w:rsidR="002D6A59" w:rsidP="006C0E27" w:rsidRDefault="006C0E27">
          <w:pPr>
            <w:pStyle w:val="81B82FA8AEA54550849E4E96A2B28938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6C3472A4923F43619278323997808D6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CD0C4A9-9D20-4AB3-A979-A14127C28D53}"/>
      </w:docPartPr>
      <w:docPartBody>
        <w:p w:rsidR="002D6A59" w:rsidP="006C0E27" w:rsidRDefault="006C0E27">
          <w:pPr>
            <w:pStyle w:val="6C3472A4923F43619278323997808D68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EF64717AACDB489E9230B4F1DB31F07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BC51052-67DF-4EBA-BFDB-E0490035C03A}"/>
      </w:docPartPr>
      <w:docPartBody>
        <w:p w:rsidR="002D6A59" w:rsidP="006C0E27" w:rsidRDefault="006C0E27">
          <w:pPr>
            <w:pStyle w:val="EF64717AACDB489E9230B4F1DB31F070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EFF57165237D414F94E54839CB24B47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CFDF015-C8F6-49D8-A71B-CE790A00D159}"/>
      </w:docPartPr>
      <w:docPartBody>
        <w:p w:rsidR="002D6A59" w:rsidP="006C0E27" w:rsidRDefault="006C0E27">
          <w:pPr>
            <w:pStyle w:val="EFF57165237D414F94E54839CB24B47E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183D37F88F3B4FD2B8A6F8EC712CD93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C3949C0-9EE8-4627-A8DC-47860133EA49}"/>
      </w:docPartPr>
      <w:docPartBody>
        <w:p w:rsidR="002D6A59" w:rsidP="006C0E27" w:rsidRDefault="006C0E27">
          <w:pPr>
            <w:pStyle w:val="183D37F88F3B4FD2B8A6F8EC712CD937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81857AB00AD3455F8EB5A52D5F6BAD7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D9D66C8-F5AE-47DD-9951-7F1950951199}"/>
      </w:docPartPr>
      <w:docPartBody>
        <w:p w:rsidR="002D6A59" w:rsidP="006C0E27" w:rsidRDefault="006C0E27">
          <w:pPr>
            <w:pStyle w:val="81857AB00AD3455F8EB5A52D5F6BAD7A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220506D8BFD9407091418A61BB1823C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366771A-F3FD-400A-9294-919E544251E2}"/>
      </w:docPartPr>
      <w:docPartBody>
        <w:p w:rsidR="002D6A59" w:rsidP="006C0E27" w:rsidRDefault="006C0E27">
          <w:pPr>
            <w:pStyle w:val="220506D8BFD9407091418A61BB1823C2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9BB8A360E47243D2AADF3054444266C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357CDCD-5D95-4257-B7BD-3815CD97A27B}"/>
      </w:docPartPr>
      <w:docPartBody>
        <w:p w:rsidR="002D6A59" w:rsidP="006C0E27" w:rsidRDefault="006C0E27">
          <w:pPr>
            <w:pStyle w:val="9BB8A360E47243D2AADF3054444266CA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BE5CEC0B23304F9C8DEAF00872B5A5B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87270E8-93AA-43FA-B573-760CD8EBB6F5}"/>
      </w:docPartPr>
      <w:docPartBody>
        <w:p w:rsidR="002D6A59" w:rsidP="006C0E27" w:rsidRDefault="006C0E27">
          <w:pPr>
            <w:pStyle w:val="BE5CEC0B23304F9C8DEAF00872B5A5B0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BC7CA59EA207493D98A2F49A7BAB31B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C224069-B15E-4299-A521-D41EB5AA7F38}"/>
      </w:docPartPr>
      <w:docPartBody>
        <w:p w:rsidR="002D6A59" w:rsidP="006C0E27" w:rsidRDefault="006C0E27">
          <w:pPr>
            <w:pStyle w:val="BC7CA59EA207493D98A2F49A7BAB31B2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02B6860A5F26412F846F8364AF144FB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AD52833-F60F-4BB3-BD95-450C58483B35}"/>
      </w:docPartPr>
      <w:docPartBody>
        <w:p w:rsidR="002D6A59" w:rsidP="006C0E27" w:rsidRDefault="006C0E27">
          <w:pPr>
            <w:pStyle w:val="02B6860A5F26412F846F8364AF144FB5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25FE12C7C8494DC3B25DECD6EBED302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AF887C2-98A9-42A7-A6DB-066C6E066315}"/>
      </w:docPartPr>
      <w:docPartBody>
        <w:p w:rsidR="002D6A59" w:rsidP="006C0E27" w:rsidRDefault="006C0E27">
          <w:pPr>
            <w:pStyle w:val="25FE12C7C8494DC3B25DECD6EBED3021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709E6A2761EA46809A024A7CDBC6D7E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9B9C1CF-1F84-490D-8BE9-45D9537E4CA0}"/>
      </w:docPartPr>
      <w:docPartBody>
        <w:p w:rsidR="00EA11D1" w:rsidP="004C1F97" w:rsidRDefault="004C1F97">
          <w:pPr>
            <w:pStyle w:val="709E6A2761EA46809A024A7CDBC6D7EF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C15F434A1BE2414385D5A63890EBDA3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218147A-ED86-4645-8F0B-C06B5D6B8195}"/>
      </w:docPartPr>
      <w:docPartBody>
        <w:p w:rsidR="00EA11D1" w:rsidP="004C1F97" w:rsidRDefault="004C1F97">
          <w:pPr>
            <w:pStyle w:val="C15F434A1BE2414385D5A63890EBDA39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7164D9F2E7194B36916C367CCD31614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46A5E4B-84C2-41C9-93E5-CE53E04603A3}"/>
      </w:docPartPr>
      <w:docPartBody>
        <w:p w:rsidR="00EA11D1" w:rsidP="004C1F97" w:rsidRDefault="004C1F97">
          <w:pPr>
            <w:pStyle w:val="7164D9F2E7194B36916C367CCD316143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D0CD62B86DDD4345826BDDD8E63F675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62DEBE2-AB2F-4503-8A9A-3434566A0925}"/>
      </w:docPartPr>
      <w:docPartBody>
        <w:p w:rsidR="00EA11D1" w:rsidP="004C1F97" w:rsidRDefault="004C1F97">
          <w:pPr>
            <w:pStyle w:val="D0CD62B86DDD4345826BDDD8E63F6753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9ED7000DF40A4F7E82D15C8E6627AF3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9ACEE50-C4D6-4B92-9A5D-967FEDC598C1}"/>
      </w:docPartPr>
      <w:docPartBody>
        <w:p w:rsidR="00EE45BD" w:rsidP="00EE45BD" w:rsidRDefault="00EE45BD">
          <w:pPr>
            <w:pStyle w:val="9ED7000DF40A4F7E82D15C8E6627AF3A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BD9DD0D725AF4CB6BDC02A6EBA7D7E5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D46119D-8832-4E06-ADFF-8CBF2D4206A3}"/>
      </w:docPartPr>
      <w:docPartBody>
        <w:p w:rsidR="00EE45BD" w:rsidP="00EE45BD" w:rsidRDefault="00EE45BD">
          <w:pPr>
            <w:pStyle w:val="BD9DD0D725AF4CB6BDC02A6EBA7D7E57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0B32C714E1194EF780742295E192DCA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496BD24-DEE8-453D-9E6A-566663CFFA7D}"/>
      </w:docPartPr>
      <w:docPartBody>
        <w:p w:rsidR="00EE45BD" w:rsidP="00EE45BD" w:rsidRDefault="00EE45BD">
          <w:pPr>
            <w:pStyle w:val="0B32C714E1194EF780742295E192DCA2"/>
          </w:pPr>
          <w:r w:rsidRPr="001D2583">
            <w:rPr>
              <w:rStyle w:val="Plassholdertekst"/>
              <w:lang w:val="se-NO"/>
            </w:rPr>
            <w:t>Velg et element.</w:t>
          </w:r>
        </w:p>
      </w:docPartBody>
    </w:docPart>
    <w:docPart>
      <w:docPartPr>
        <w:name w:val="AF6BC101F9174F24B61FFB54D038F8A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9E1B47F-9B10-44D2-A6CC-988E638DD7DD}"/>
      </w:docPartPr>
      <w:docPartBody>
        <w:p w:rsidR="00EE45BD" w:rsidP="00EE45BD" w:rsidRDefault="00EE45BD">
          <w:pPr>
            <w:pStyle w:val="AF6BC101F9174F24B61FFB54D038F8A5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54E2AB75001641D1A71221DBE2B8FA5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6046DCF-EEAF-4953-A23E-0B86635D5956}"/>
      </w:docPartPr>
      <w:docPartBody>
        <w:p w:rsidR="00EE45BD" w:rsidP="00EE45BD" w:rsidRDefault="00EE45BD">
          <w:pPr>
            <w:pStyle w:val="54E2AB75001641D1A71221DBE2B8FA52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65E800BEB18844719E1812C0B57C50A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C183626-55E0-44A7-83D0-3E669D8602DB}"/>
      </w:docPartPr>
      <w:docPartBody>
        <w:p w:rsidR="00EE45BD" w:rsidP="00EE45BD" w:rsidRDefault="00EE45BD">
          <w:pPr>
            <w:pStyle w:val="65E800BEB18844719E1812C0B57C50A0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6225E5074D66472994B7A553987E734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BE6A721-76AA-4E62-833A-DFEAE9920D33}"/>
      </w:docPartPr>
      <w:docPartBody>
        <w:p w:rsidR="00EE45BD" w:rsidP="00EE45BD" w:rsidRDefault="00EE45BD">
          <w:pPr>
            <w:pStyle w:val="6225E5074D66472994B7A553987E7349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97EAB3E14B5240CF86A4FE0CB795ADB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DFFA058-4653-479E-8675-FFF3F7EBB565}"/>
      </w:docPartPr>
      <w:docPartBody>
        <w:p w:rsidR="00ED736B" w:rsidP="00ED736B" w:rsidRDefault="00ED736B">
          <w:pPr>
            <w:pStyle w:val="97EAB3E14B5240CF86A4FE0CB795ADB6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FD588CE70C0243B5991D34B1CF63326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7C7A8E1-73F0-4489-B294-FE29F329CB5E}"/>
      </w:docPartPr>
      <w:docPartBody>
        <w:p w:rsidR="00ED736B" w:rsidP="00ED736B" w:rsidRDefault="00ED736B">
          <w:pPr>
            <w:pStyle w:val="FD588CE70C0243B5991D34B1CF63326E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D4D2B0A62464404DA533AD728288A8D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DADD9E6-6D6A-4649-B8AF-DCDEAF55B848}"/>
      </w:docPartPr>
      <w:docPartBody>
        <w:p w:rsidR="00ED736B" w:rsidP="00ED736B" w:rsidRDefault="00ED736B">
          <w:pPr>
            <w:pStyle w:val="D4D2B0A62464404DA533AD728288A8DE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7F214995474C48DC932E7488B484F57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414AA52-FBD5-4DB9-850F-4C1B0E2037F9}"/>
      </w:docPartPr>
      <w:docPartBody>
        <w:p w:rsidR="00ED736B" w:rsidP="00ED736B" w:rsidRDefault="00ED736B">
          <w:pPr>
            <w:pStyle w:val="7F214995474C48DC932E7488B484F579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A833EE5B8D4B4F678ED40BCB38D187B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91B8652-D995-4736-9FF5-4E9F661A6DA2}"/>
      </w:docPartPr>
      <w:docPartBody>
        <w:p w:rsidR="00ED736B" w:rsidP="00ED736B" w:rsidRDefault="00ED736B">
          <w:pPr>
            <w:pStyle w:val="A833EE5B8D4B4F678ED40BCB38D187B7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92B290581ACC464F93E7FA65C852641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E109C99-6A89-43FA-8416-3507CD539332}"/>
      </w:docPartPr>
      <w:docPartBody>
        <w:p w:rsidR="00ED736B" w:rsidP="00ED736B" w:rsidRDefault="00ED736B">
          <w:pPr>
            <w:pStyle w:val="92B290581ACC464F93E7FA65C852641B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702C0842609E4408894C98FDC427BBA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3902FCA-7AD9-4320-B6EA-962385DBCF0D}"/>
      </w:docPartPr>
      <w:docPartBody>
        <w:p w:rsidR="00ED736B" w:rsidP="00ED736B" w:rsidRDefault="00ED736B">
          <w:pPr>
            <w:pStyle w:val="702C0842609E4408894C98FDC427BBA1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8E90AB96510E46BF88F98CA87288997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FDEF9FF-BF89-4B72-9757-6A36284C000D}"/>
      </w:docPartPr>
      <w:docPartBody>
        <w:p w:rsidR="00ED736B" w:rsidP="00ED736B" w:rsidRDefault="00ED736B">
          <w:pPr>
            <w:pStyle w:val="8E90AB96510E46BF88F98CA872889977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DC610356EF974F2D9A142E30F5FAA77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E5943B5-DF42-4555-97F8-05742CC1C118}"/>
      </w:docPartPr>
      <w:docPartBody>
        <w:p w:rsidR="00ED736B" w:rsidP="00ED736B" w:rsidRDefault="00ED736B">
          <w:pPr>
            <w:pStyle w:val="DC610356EF974F2D9A142E30F5FAA77D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2ACCECDA3B2D43BB83060186C73B843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4D3DAD8-BFBD-4E70-993D-8E5A3F0102F0}"/>
      </w:docPartPr>
      <w:docPartBody>
        <w:p w:rsidR="00ED736B" w:rsidP="00ED736B" w:rsidRDefault="00ED736B">
          <w:pPr>
            <w:pStyle w:val="2ACCECDA3B2D43BB83060186C73B843D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3F669A33FE9E49D09A6931866ACDC87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2CA31D7-5510-4894-BD9E-55ADA8886C83}"/>
      </w:docPartPr>
      <w:docPartBody>
        <w:p w:rsidR="00ED736B" w:rsidP="00ED736B" w:rsidRDefault="00ED736B">
          <w:pPr>
            <w:pStyle w:val="3F669A33FE9E49D09A6931866ACDC87F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AB5A60C1D1DD475AB323A7D23F23136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6020329-A428-42E1-BE56-4C0C63D2BC7C}"/>
      </w:docPartPr>
      <w:docPartBody>
        <w:p w:rsidR="00ED736B" w:rsidP="00ED736B" w:rsidRDefault="00ED736B">
          <w:pPr>
            <w:pStyle w:val="AB5A60C1D1DD475AB323A7D23F231364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80A240B143F54F20B7B0FBBD7B73EBA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1C012AC-90A6-4DE4-97F6-0D8CEFAA13C9}"/>
      </w:docPartPr>
      <w:docPartBody>
        <w:p w:rsidR="00ED736B" w:rsidP="00ED736B" w:rsidRDefault="00ED736B">
          <w:pPr>
            <w:pStyle w:val="80A240B143F54F20B7B0FBBD7B73EBA8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349A4685778D4714A3D58C831F2299F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527D99E-3859-4D08-A13A-16041098CAEB}"/>
      </w:docPartPr>
      <w:docPartBody>
        <w:p w:rsidR="00ED736B" w:rsidP="00ED736B" w:rsidRDefault="00ED736B">
          <w:pPr>
            <w:pStyle w:val="349A4685778D4714A3D58C831F2299FB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936C36EEC959434EBB48899ABAABF05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F997103-D601-4D13-BC72-E00FE7EC0BFD}"/>
      </w:docPartPr>
      <w:docPartBody>
        <w:p w:rsidR="00A66D7C" w:rsidP="00A66D7C" w:rsidRDefault="00A66D7C">
          <w:pPr>
            <w:pStyle w:val="936C36EEC959434EBB48899ABAABF054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2F47FDAD458949DFA08F269EFE8C664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1301C4A-4B88-4D83-A23D-164615BD4DA4}"/>
      </w:docPartPr>
      <w:docPartBody>
        <w:p w:rsidR="00A66D7C" w:rsidP="00A66D7C" w:rsidRDefault="00A66D7C">
          <w:pPr>
            <w:pStyle w:val="2F47FDAD458949DFA08F269EFE8C6648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05A36286039041F0A81B640F139D00B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3B28324-0409-431F-8299-66DFE36113E9}"/>
      </w:docPartPr>
      <w:docPartBody>
        <w:p w:rsidR="00A66D7C" w:rsidP="00A66D7C" w:rsidRDefault="00A66D7C">
          <w:pPr>
            <w:pStyle w:val="05A36286039041F0A81B640F139D00B6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4E6FF509CD8A4532BE136542EFBC34D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FFA36F5-1AE8-42B4-A9AE-13C47AF39A7B}"/>
      </w:docPartPr>
      <w:docPartBody>
        <w:p w:rsidR="00A66D7C" w:rsidP="00A66D7C" w:rsidRDefault="00A66D7C">
          <w:pPr>
            <w:pStyle w:val="4E6FF509CD8A4532BE136542EFBC34D2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5588CF0AAA564432928BC25262374B2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B18FED2-5CF2-4188-A609-F4DBB4C0279C}"/>
      </w:docPartPr>
      <w:docPartBody>
        <w:p w:rsidR="00A66D7C" w:rsidP="00A66D7C" w:rsidRDefault="00A66D7C">
          <w:pPr>
            <w:pStyle w:val="5588CF0AAA564432928BC25262374B21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A10E4B5ABD3B43C5AE6E50033CE19BA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4BE2B0C-429B-48EA-93EB-8C4436454F42}"/>
      </w:docPartPr>
      <w:docPartBody>
        <w:p w:rsidR="00A66D7C" w:rsidP="00A66D7C" w:rsidRDefault="00A66D7C">
          <w:pPr>
            <w:pStyle w:val="A10E4B5ABD3B43C5AE6E50033CE19BA5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89E92BD389A64C798EFF2166B282A8B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3310EC3-DAAC-4F8E-B6E5-D8D713393BE8}"/>
      </w:docPartPr>
      <w:docPartBody>
        <w:p w:rsidR="00A66D7C" w:rsidP="00A66D7C" w:rsidRDefault="00A66D7C">
          <w:pPr>
            <w:pStyle w:val="89E92BD389A64C798EFF2166B282A8B0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56B726B4BC93450CB3583167836F944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B65CA1D-6527-4320-A522-8E00E121F85B}"/>
      </w:docPartPr>
      <w:docPartBody>
        <w:p w:rsidR="00A66D7C" w:rsidP="00A66D7C" w:rsidRDefault="00A66D7C">
          <w:pPr>
            <w:pStyle w:val="56B726B4BC93450CB3583167836F944B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E9DB53D4FFFB4BA4B98A66EF1571B11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4E48A08-2A53-4885-B8CA-28D69692F662}"/>
      </w:docPartPr>
      <w:docPartBody>
        <w:p w:rsidR="00A66D7C" w:rsidP="00A66D7C" w:rsidRDefault="00A66D7C">
          <w:pPr>
            <w:pStyle w:val="E9DB53D4FFFB4BA4B98A66EF1571B111"/>
          </w:pPr>
          <w:r w:rsidRPr="003B037C">
            <w:rPr>
              <w:rStyle w:val="Plassholdertekst"/>
            </w:rPr>
            <w:t>Velg et element.</w:t>
          </w:r>
        </w:p>
      </w:docPartBody>
    </w:docPart>
    <w:docPart>
      <w:docPartPr>
        <w:name w:val="8883F34F8E6F4DCB8F15573E32155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98A9D-1033-4815-87E5-B4ABED58165A}"/>
      </w:docPartPr>
      <w:docPartBody>
        <w:p w:rsidR="167731A5" w:rsidRDefault="167731A5" w14:noSpellErr="1" w14:paraId="337760A4">
          <w:r w:rsidRPr="64386DCA" w:rsidR="167731A5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matic SC">
    <w:panose1 w:val="00000500000000000000"/>
    <w:charset w:val="00"/>
    <w:family w:val="auto"/>
    <w:pitch w:val="variable"/>
    <w:sig w:usb0="20000A0F" w:usb1="40000002" w:usb2="00000000" w:usb3="00000000" w:csb0="000001B7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Jura Medium">
    <w:altName w:val="Calibri"/>
    <w:charset w:val="00"/>
    <w:family w:val="auto"/>
    <w:pitch w:val="variable"/>
    <w:sig w:usb0="6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111"/>
    <w:rsid w:val="00032D5F"/>
    <w:rsid w:val="000578DC"/>
    <w:rsid w:val="000F72AA"/>
    <w:rsid w:val="001057F7"/>
    <w:rsid w:val="001C3C39"/>
    <w:rsid w:val="001D7D83"/>
    <w:rsid w:val="002422D6"/>
    <w:rsid w:val="002D6A59"/>
    <w:rsid w:val="002F67FB"/>
    <w:rsid w:val="00345241"/>
    <w:rsid w:val="004944E8"/>
    <w:rsid w:val="0049582F"/>
    <w:rsid w:val="004C1F97"/>
    <w:rsid w:val="005927CA"/>
    <w:rsid w:val="005B3ED0"/>
    <w:rsid w:val="006C0E27"/>
    <w:rsid w:val="006D2FAA"/>
    <w:rsid w:val="00721111"/>
    <w:rsid w:val="00746F67"/>
    <w:rsid w:val="007F3BA3"/>
    <w:rsid w:val="0082632D"/>
    <w:rsid w:val="00892E62"/>
    <w:rsid w:val="008C695C"/>
    <w:rsid w:val="00921382"/>
    <w:rsid w:val="00962844"/>
    <w:rsid w:val="009C2234"/>
    <w:rsid w:val="009D0FEB"/>
    <w:rsid w:val="00A5310C"/>
    <w:rsid w:val="00A539BC"/>
    <w:rsid w:val="00A66284"/>
    <w:rsid w:val="00A66D7C"/>
    <w:rsid w:val="00A75596"/>
    <w:rsid w:val="00A878CA"/>
    <w:rsid w:val="00A90ACA"/>
    <w:rsid w:val="00AA23BB"/>
    <w:rsid w:val="00AB2B3C"/>
    <w:rsid w:val="00AB40A0"/>
    <w:rsid w:val="00AF6205"/>
    <w:rsid w:val="00B71CE7"/>
    <w:rsid w:val="00BE5779"/>
    <w:rsid w:val="00C50F8E"/>
    <w:rsid w:val="00C57620"/>
    <w:rsid w:val="00C63133"/>
    <w:rsid w:val="00C66947"/>
    <w:rsid w:val="00CC587C"/>
    <w:rsid w:val="00E15F61"/>
    <w:rsid w:val="00EA11D1"/>
    <w:rsid w:val="00ED736B"/>
    <w:rsid w:val="00EE45BD"/>
    <w:rsid w:val="00F22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semiHidden/>
    <w:rsid w:val="00A66D7C"/>
    <w:rPr>
      <w:color w:val="808080"/>
    </w:rPr>
  </w:style>
  <w:style w:type="paragraph" w:customStyle="1" w:styleId="577D56AB64B34859B1D0062823A4A1E01">
    <w:name w:val="577D56AB64B34859B1D0062823A4A1E01"/>
    <w:rsid w:val="008C695C"/>
    <w:pPr>
      <w:framePr w:hSpace="141" w:wrap="around" w:vAnchor="text" w:hAnchor="margin" w:y="-18"/>
      <w:spacing w:before="160" w:after="0" w:line="180" w:lineRule="exact"/>
      <w:jc w:val="center"/>
    </w:pPr>
    <w:rPr>
      <w:rFonts w:ascii="Calibri" w:hAnsi="Calibri"/>
      <w:b/>
      <w:bCs/>
      <w:color w:val="000000" w:themeColor="text1"/>
      <w:sz w:val="30"/>
      <w:szCs w:val="30"/>
      <w:lang w:val="se-NO" w:eastAsia="en-US"/>
    </w:rPr>
  </w:style>
  <w:style w:type="paragraph" w:customStyle="1" w:styleId="9E4F298A21E74D1585CB41C26873B8BF1">
    <w:name w:val="9E4F298A21E74D1585CB41C26873B8BF1"/>
    <w:rsid w:val="008C695C"/>
    <w:pPr>
      <w:framePr w:hSpace="141" w:wrap="around" w:vAnchor="text" w:hAnchor="margin" w:y="-18"/>
      <w:spacing w:before="160" w:after="0" w:line="180" w:lineRule="exact"/>
      <w:jc w:val="center"/>
    </w:pPr>
    <w:rPr>
      <w:rFonts w:ascii="Calibri" w:hAnsi="Calibri"/>
      <w:b/>
      <w:bCs/>
      <w:color w:val="000000" w:themeColor="text1"/>
      <w:sz w:val="30"/>
      <w:szCs w:val="30"/>
      <w:lang w:val="se-NO" w:eastAsia="en-US"/>
    </w:rPr>
  </w:style>
  <w:style w:type="paragraph" w:customStyle="1" w:styleId="541B1AD49FC24158A5B1651F57423E201">
    <w:name w:val="541B1AD49FC24158A5B1651F57423E201"/>
    <w:rsid w:val="008C695C"/>
    <w:pPr>
      <w:framePr w:hSpace="141" w:wrap="around" w:vAnchor="text" w:hAnchor="margin" w:y="-18"/>
      <w:spacing w:before="160" w:after="0" w:line="180" w:lineRule="exact"/>
      <w:jc w:val="center"/>
    </w:pPr>
    <w:rPr>
      <w:rFonts w:ascii="Calibri" w:hAnsi="Calibri"/>
      <w:b/>
      <w:bCs/>
      <w:color w:val="000000" w:themeColor="text1"/>
      <w:sz w:val="30"/>
      <w:szCs w:val="30"/>
      <w:lang w:val="se-NO" w:eastAsia="en-US"/>
    </w:rPr>
  </w:style>
  <w:style w:type="paragraph" w:customStyle="1" w:styleId="1461432A6C0B430BB11F81D87136053F1">
    <w:name w:val="1461432A6C0B430BB11F81D87136053F1"/>
    <w:rsid w:val="008C695C"/>
    <w:pPr>
      <w:spacing w:before="40" w:after="120" w:line="160" w:lineRule="exact"/>
    </w:pPr>
    <w:rPr>
      <w:rFonts w:ascii="Calibri Light" w:hAnsi="Calibri Light"/>
      <w:sz w:val="16"/>
      <w:szCs w:val="18"/>
      <w:lang w:eastAsia="en-US"/>
    </w:rPr>
  </w:style>
  <w:style w:type="paragraph" w:customStyle="1" w:styleId="32760D938F7F4B9BA6CBF55438C5A92D1">
    <w:name w:val="32760D938F7F4B9BA6CBF55438C5A92D1"/>
    <w:rsid w:val="008C695C"/>
    <w:pPr>
      <w:framePr w:hSpace="141" w:wrap="around" w:vAnchor="text" w:hAnchor="margin" w:y="-18"/>
      <w:spacing w:before="160" w:after="0" w:line="180" w:lineRule="exact"/>
      <w:jc w:val="center"/>
    </w:pPr>
    <w:rPr>
      <w:rFonts w:ascii="Calibri" w:hAnsi="Calibri"/>
      <w:b/>
      <w:bCs/>
      <w:color w:val="000000" w:themeColor="text1"/>
      <w:sz w:val="30"/>
      <w:szCs w:val="30"/>
      <w:lang w:val="se-NO" w:eastAsia="en-US"/>
    </w:rPr>
  </w:style>
  <w:style w:type="paragraph" w:customStyle="1" w:styleId="BEA63E7AA7FF4EC099F8F4E74E40F5601">
    <w:name w:val="BEA63E7AA7FF4EC099F8F4E74E40F5601"/>
    <w:rsid w:val="008C695C"/>
    <w:pPr>
      <w:framePr w:hSpace="141" w:wrap="around" w:vAnchor="text" w:hAnchor="margin" w:y="-18"/>
      <w:spacing w:before="160" w:after="0" w:line="180" w:lineRule="exact"/>
      <w:jc w:val="center"/>
    </w:pPr>
    <w:rPr>
      <w:rFonts w:ascii="Calibri" w:hAnsi="Calibri"/>
      <w:b/>
      <w:bCs/>
      <w:color w:val="000000" w:themeColor="text1"/>
      <w:sz w:val="30"/>
      <w:szCs w:val="30"/>
      <w:lang w:val="se-NO" w:eastAsia="en-US"/>
    </w:rPr>
  </w:style>
  <w:style w:type="paragraph" w:customStyle="1" w:styleId="9587C2D5087B4EDA9E417F1B2D995C0E">
    <w:name w:val="9587C2D5087B4EDA9E417F1B2D995C0E"/>
    <w:rsid w:val="008C695C"/>
  </w:style>
  <w:style w:type="paragraph" w:customStyle="1" w:styleId="EBB2859E0435487281324AE4E051F48E">
    <w:name w:val="EBB2859E0435487281324AE4E051F48E"/>
    <w:rsid w:val="008C695C"/>
  </w:style>
  <w:style w:type="paragraph" w:customStyle="1" w:styleId="366631F160F1421C9556C4962442F311">
    <w:name w:val="366631F160F1421C9556C4962442F311"/>
    <w:rsid w:val="008C695C"/>
  </w:style>
  <w:style w:type="paragraph" w:customStyle="1" w:styleId="936C36EEC959434EBB48899ABAABF054">
    <w:name w:val="936C36EEC959434EBB48899ABAABF054"/>
    <w:rsid w:val="00A66D7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776AEC63D18443FA7FCB2C28520A5D2">
    <w:name w:val="5776AEC63D18443FA7FCB2C28520A5D2"/>
    <w:rsid w:val="00AA23BB"/>
  </w:style>
  <w:style w:type="paragraph" w:customStyle="1" w:styleId="B5FEAE6B36C54C289A7D699CD2D7D18B">
    <w:name w:val="B5FEAE6B36C54C289A7D699CD2D7D18B"/>
    <w:rsid w:val="00AA23BB"/>
  </w:style>
  <w:style w:type="paragraph" w:customStyle="1" w:styleId="C608F2D58D33492190471822CCA86550">
    <w:name w:val="C608F2D58D33492190471822CCA86550"/>
    <w:rsid w:val="00AA23BB"/>
  </w:style>
  <w:style w:type="paragraph" w:customStyle="1" w:styleId="F2BEC1FFF1414ECFADE31E9EFC51AD5C">
    <w:name w:val="F2BEC1FFF1414ECFADE31E9EFC51AD5C"/>
    <w:rsid w:val="00AA23BB"/>
  </w:style>
  <w:style w:type="paragraph" w:customStyle="1" w:styleId="C5991DCDE51B4FD693789EA5D137121A">
    <w:name w:val="C5991DCDE51B4FD693789EA5D137121A"/>
    <w:rsid w:val="00AA23BB"/>
  </w:style>
  <w:style w:type="paragraph" w:customStyle="1" w:styleId="2D6D8670EB7F424DAD27093773CE9B00">
    <w:name w:val="2D6D8670EB7F424DAD27093773CE9B00"/>
    <w:rsid w:val="00AA23BB"/>
  </w:style>
  <w:style w:type="paragraph" w:customStyle="1" w:styleId="A171BD326E4543479FEB1CB151DD91DC">
    <w:name w:val="A171BD326E4543479FEB1CB151DD91DC"/>
    <w:rsid w:val="006C0E27"/>
  </w:style>
  <w:style w:type="paragraph" w:customStyle="1" w:styleId="565F465857F84724909556294963C06F">
    <w:name w:val="565F465857F84724909556294963C06F"/>
    <w:rsid w:val="006C0E27"/>
  </w:style>
  <w:style w:type="paragraph" w:customStyle="1" w:styleId="F94984FA3A184B5896E9D9D0DEC13D22">
    <w:name w:val="F94984FA3A184B5896E9D9D0DEC13D22"/>
    <w:rsid w:val="006C0E27"/>
  </w:style>
  <w:style w:type="paragraph" w:customStyle="1" w:styleId="BDAD6E649D344DADBEE9D8E497CEC8C9">
    <w:name w:val="BDAD6E649D344DADBEE9D8E497CEC8C9"/>
    <w:rsid w:val="006C0E27"/>
  </w:style>
  <w:style w:type="paragraph" w:customStyle="1" w:styleId="F458E9522B1C4D818F0E3726688EC259">
    <w:name w:val="F458E9522B1C4D818F0E3726688EC259"/>
    <w:rsid w:val="006C0E27"/>
  </w:style>
  <w:style w:type="paragraph" w:customStyle="1" w:styleId="837B6F4EE24A409289AC5A078DE7135B">
    <w:name w:val="837B6F4EE24A409289AC5A078DE7135B"/>
    <w:rsid w:val="006C0E27"/>
  </w:style>
  <w:style w:type="paragraph" w:customStyle="1" w:styleId="9A92F37E66C94927BE610418226E6668">
    <w:name w:val="9A92F37E66C94927BE610418226E6668"/>
    <w:rsid w:val="006C0E27"/>
  </w:style>
  <w:style w:type="paragraph" w:customStyle="1" w:styleId="CB7AE98883294CB78F8B02E008EEE2F8">
    <w:name w:val="CB7AE98883294CB78F8B02E008EEE2F8"/>
    <w:rsid w:val="006C0E27"/>
  </w:style>
  <w:style w:type="paragraph" w:customStyle="1" w:styleId="2D461373BC00462485F8E1A831559498">
    <w:name w:val="2D461373BC00462485F8E1A831559498"/>
    <w:rsid w:val="006C0E27"/>
  </w:style>
  <w:style w:type="paragraph" w:customStyle="1" w:styleId="6C9DAD44BB8A45119ABB7EF2D2A2BD03">
    <w:name w:val="6C9DAD44BB8A45119ABB7EF2D2A2BD03"/>
    <w:rsid w:val="006C0E27"/>
  </w:style>
  <w:style w:type="paragraph" w:customStyle="1" w:styleId="468556A0120B4B76A4E9734412599E79">
    <w:name w:val="468556A0120B4B76A4E9734412599E79"/>
    <w:rsid w:val="006C0E27"/>
  </w:style>
  <w:style w:type="paragraph" w:customStyle="1" w:styleId="2F2B3AE63A5041C2AB5026E7ADC3BC14">
    <w:name w:val="2F2B3AE63A5041C2AB5026E7ADC3BC14"/>
    <w:rsid w:val="006C0E27"/>
  </w:style>
  <w:style w:type="paragraph" w:customStyle="1" w:styleId="B447E0D24B3A4C46BD9FA6D486188A94">
    <w:name w:val="B447E0D24B3A4C46BD9FA6D486188A94"/>
    <w:rsid w:val="006C0E27"/>
  </w:style>
  <w:style w:type="paragraph" w:customStyle="1" w:styleId="249D426A55CF47C0BDF6E51D0F2D1059">
    <w:name w:val="249D426A55CF47C0BDF6E51D0F2D1059"/>
    <w:rsid w:val="006C0E27"/>
  </w:style>
  <w:style w:type="paragraph" w:customStyle="1" w:styleId="1DC98C95675540C1AD21F1EB64A2F0CB">
    <w:name w:val="1DC98C95675540C1AD21F1EB64A2F0CB"/>
    <w:rsid w:val="006C0E27"/>
  </w:style>
  <w:style w:type="paragraph" w:customStyle="1" w:styleId="C42F0A612A4D423A8F91AC216183EB08">
    <w:name w:val="C42F0A612A4D423A8F91AC216183EB08"/>
    <w:rsid w:val="006C0E27"/>
  </w:style>
  <w:style w:type="paragraph" w:customStyle="1" w:styleId="0FEF1624E0DB45D6976716CD10B79D4D">
    <w:name w:val="0FEF1624E0DB45D6976716CD10B79D4D"/>
    <w:rsid w:val="006C0E27"/>
  </w:style>
  <w:style w:type="paragraph" w:customStyle="1" w:styleId="0B4C281DCB884A8E85354C95F42EFC56">
    <w:name w:val="0B4C281DCB884A8E85354C95F42EFC56"/>
    <w:rsid w:val="006C0E27"/>
  </w:style>
  <w:style w:type="paragraph" w:customStyle="1" w:styleId="F5B3D66C556748A38C41FB7EB76DB0E5">
    <w:name w:val="F5B3D66C556748A38C41FB7EB76DB0E5"/>
    <w:rsid w:val="006C0E27"/>
  </w:style>
  <w:style w:type="paragraph" w:customStyle="1" w:styleId="0DFF3DC483B043F8B09AB2A3F29A748B">
    <w:name w:val="0DFF3DC483B043F8B09AB2A3F29A748B"/>
    <w:rsid w:val="006C0E27"/>
  </w:style>
  <w:style w:type="paragraph" w:customStyle="1" w:styleId="036D94D5DE844561B0BD9CB1A33AB9E4">
    <w:name w:val="036D94D5DE844561B0BD9CB1A33AB9E4"/>
    <w:rsid w:val="006C0E27"/>
  </w:style>
  <w:style w:type="paragraph" w:customStyle="1" w:styleId="857802EBDB56416ABF89CC32644A67E7">
    <w:name w:val="857802EBDB56416ABF89CC32644A67E7"/>
    <w:rsid w:val="006C0E27"/>
  </w:style>
  <w:style w:type="paragraph" w:customStyle="1" w:styleId="D46CABFFF6EB4E1F83B1C9A1227993F4">
    <w:name w:val="D46CABFFF6EB4E1F83B1C9A1227993F4"/>
    <w:rsid w:val="006C0E27"/>
  </w:style>
  <w:style w:type="paragraph" w:customStyle="1" w:styleId="F32048D913BA459DB44379F13A83D49E">
    <w:name w:val="F32048D913BA459DB44379F13A83D49E"/>
    <w:rsid w:val="006C0E27"/>
  </w:style>
  <w:style w:type="paragraph" w:customStyle="1" w:styleId="80F2D2CBFAA74E3C869FC8A917D9F5A7">
    <w:name w:val="80F2D2CBFAA74E3C869FC8A917D9F5A7"/>
    <w:rsid w:val="006C0E27"/>
  </w:style>
  <w:style w:type="paragraph" w:customStyle="1" w:styleId="65909EBD35314CF4BE44D41F7DA13F3A">
    <w:name w:val="65909EBD35314CF4BE44D41F7DA13F3A"/>
    <w:rsid w:val="006C0E27"/>
  </w:style>
  <w:style w:type="paragraph" w:customStyle="1" w:styleId="209A8727ECEE47108CA6C6C91BD43261">
    <w:name w:val="209A8727ECEE47108CA6C6C91BD43261"/>
    <w:rsid w:val="006C0E27"/>
  </w:style>
  <w:style w:type="paragraph" w:customStyle="1" w:styleId="58AFBAF6F0004A8FAFB3DB5B182E6FC5">
    <w:name w:val="58AFBAF6F0004A8FAFB3DB5B182E6FC5"/>
    <w:rsid w:val="006C0E27"/>
  </w:style>
  <w:style w:type="paragraph" w:customStyle="1" w:styleId="E3FD7BF66C024AAD87A6BDC71C9F858C">
    <w:name w:val="E3FD7BF66C024AAD87A6BDC71C9F858C"/>
    <w:rsid w:val="006C0E27"/>
  </w:style>
  <w:style w:type="paragraph" w:customStyle="1" w:styleId="AEA89B1A055D44FC938A83EF819F88EC">
    <w:name w:val="AEA89B1A055D44FC938A83EF819F88EC"/>
    <w:rsid w:val="006C0E27"/>
  </w:style>
  <w:style w:type="paragraph" w:customStyle="1" w:styleId="DDD37CFDBA68439387F3D768E7CD8F0F">
    <w:name w:val="DDD37CFDBA68439387F3D768E7CD8F0F"/>
    <w:rsid w:val="006C0E27"/>
  </w:style>
  <w:style w:type="paragraph" w:customStyle="1" w:styleId="3F37BD418EEE4FD9B71D3652DA10E337">
    <w:name w:val="3F37BD418EEE4FD9B71D3652DA10E337"/>
    <w:rsid w:val="006C0E27"/>
  </w:style>
  <w:style w:type="paragraph" w:customStyle="1" w:styleId="52A2EC82177C44849DB472A411FB160A">
    <w:name w:val="52A2EC82177C44849DB472A411FB160A"/>
    <w:rsid w:val="006C0E27"/>
  </w:style>
  <w:style w:type="paragraph" w:customStyle="1" w:styleId="01945D5D868B4689B6737B97ACA47637">
    <w:name w:val="01945D5D868B4689B6737B97ACA47637"/>
    <w:rsid w:val="006C0E27"/>
  </w:style>
  <w:style w:type="paragraph" w:customStyle="1" w:styleId="B5B85D5817684FB6A74138C8B07CDA4B">
    <w:name w:val="B5B85D5817684FB6A74138C8B07CDA4B"/>
    <w:rsid w:val="006C0E27"/>
  </w:style>
  <w:style w:type="paragraph" w:customStyle="1" w:styleId="86065E7F8A9C4A96B47968AC3135FAB5">
    <w:name w:val="86065E7F8A9C4A96B47968AC3135FAB5"/>
    <w:rsid w:val="006C0E27"/>
  </w:style>
  <w:style w:type="paragraph" w:customStyle="1" w:styleId="69548532A0564AB783B4D3F302A7DA36">
    <w:name w:val="69548532A0564AB783B4D3F302A7DA36"/>
    <w:rsid w:val="006C0E27"/>
  </w:style>
  <w:style w:type="paragraph" w:customStyle="1" w:styleId="7C27ED4E97B340F8ACE1F9C0E979DD96">
    <w:name w:val="7C27ED4E97B340F8ACE1F9C0E979DD96"/>
    <w:rsid w:val="006C0E27"/>
  </w:style>
  <w:style w:type="paragraph" w:customStyle="1" w:styleId="42272573968F420E9C8AA46B6EE225F5">
    <w:name w:val="42272573968F420E9C8AA46B6EE225F5"/>
    <w:rsid w:val="006C0E27"/>
  </w:style>
  <w:style w:type="paragraph" w:customStyle="1" w:styleId="A3B35AA61A2F4294916C17A1F5950B15">
    <w:name w:val="A3B35AA61A2F4294916C17A1F5950B15"/>
    <w:rsid w:val="006C0E27"/>
  </w:style>
  <w:style w:type="paragraph" w:customStyle="1" w:styleId="A00A7559FCDC44F79DC3D395EBDF10B9">
    <w:name w:val="A00A7559FCDC44F79DC3D395EBDF10B9"/>
    <w:rsid w:val="006C0E27"/>
  </w:style>
  <w:style w:type="paragraph" w:customStyle="1" w:styleId="A1CAD251C0EC4B268B60C78BD26DD42B">
    <w:name w:val="A1CAD251C0EC4B268B60C78BD26DD42B"/>
    <w:rsid w:val="006C0E27"/>
  </w:style>
  <w:style w:type="paragraph" w:customStyle="1" w:styleId="D54DE85418814D08B5AB5ED0029FFB3D">
    <w:name w:val="D54DE85418814D08B5AB5ED0029FFB3D"/>
    <w:rsid w:val="006C0E27"/>
  </w:style>
  <w:style w:type="paragraph" w:customStyle="1" w:styleId="35A2FFB084F8455B936D22F24F58A0EC">
    <w:name w:val="35A2FFB084F8455B936D22F24F58A0EC"/>
    <w:rsid w:val="006C0E27"/>
  </w:style>
  <w:style w:type="paragraph" w:customStyle="1" w:styleId="49CCBB3B19FF4821994E899D8EFB0A31">
    <w:name w:val="49CCBB3B19FF4821994E899D8EFB0A31"/>
    <w:rsid w:val="006C0E27"/>
  </w:style>
  <w:style w:type="paragraph" w:customStyle="1" w:styleId="69DB6E5FBA2646FCBB92253AD3665A01">
    <w:name w:val="69DB6E5FBA2646FCBB92253AD3665A01"/>
    <w:rsid w:val="006C0E27"/>
  </w:style>
  <w:style w:type="paragraph" w:customStyle="1" w:styleId="68DF7348C19F4B2BAEB4A1FA1CFE6374">
    <w:name w:val="68DF7348C19F4B2BAEB4A1FA1CFE6374"/>
    <w:rsid w:val="006C0E27"/>
  </w:style>
  <w:style w:type="paragraph" w:customStyle="1" w:styleId="80ABF3B2228F4A51BB653711A7D28F78">
    <w:name w:val="80ABF3B2228F4A51BB653711A7D28F78"/>
    <w:rsid w:val="006C0E27"/>
  </w:style>
  <w:style w:type="paragraph" w:customStyle="1" w:styleId="24277EBD802643A4B9F9E25C1B13597C">
    <w:name w:val="24277EBD802643A4B9F9E25C1B13597C"/>
    <w:rsid w:val="006C0E27"/>
  </w:style>
  <w:style w:type="paragraph" w:customStyle="1" w:styleId="52B099BB3AD748FB8028AF4A3BCFA675">
    <w:name w:val="52B099BB3AD748FB8028AF4A3BCFA675"/>
    <w:rsid w:val="006C0E27"/>
  </w:style>
  <w:style w:type="paragraph" w:customStyle="1" w:styleId="0817409AC0F046E6A8263E99196A9F5B">
    <w:name w:val="0817409AC0F046E6A8263E99196A9F5B"/>
    <w:rsid w:val="006C0E27"/>
  </w:style>
  <w:style w:type="paragraph" w:customStyle="1" w:styleId="04C0E7530F30423E814453B72132E48F">
    <w:name w:val="04C0E7530F30423E814453B72132E48F"/>
    <w:rsid w:val="006C0E27"/>
  </w:style>
  <w:style w:type="paragraph" w:customStyle="1" w:styleId="AC6AF802FC88482CB0144E76FC685884">
    <w:name w:val="AC6AF802FC88482CB0144E76FC685884"/>
    <w:rsid w:val="006C0E27"/>
  </w:style>
  <w:style w:type="paragraph" w:customStyle="1" w:styleId="BDE8C687FD9E4F1E8B34E225E7DDC714">
    <w:name w:val="BDE8C687FD9E4F1E8B34E225E7DDC714"/>
    <w:rsid w:val="006C0E27"/>
  </w:style>
  <w:style w:type="paragraph" w:customStyle="1" w:styleId="2E919FE4ADB14842A46740D562370CAC">
    <w:name w:val="2E919FE4ADB14842A46740D562370CAC"/>
    <w:rsid w:val="006C0E27"/>
  </w:style>
  <w:style w:type="paragraph" w:customStyle="1" w:styleId="30E0E8D78B41450DB9A15B7061588E7F">
    <w:name w:val="30E0E8D78B41450DB9A15B7061588E7F"/>
    <w:rsid w:val="006C0E27"/>
  </w:style>
  <w:style w:type="paragraph" w:customStyle="1" w:styleId="F1A847B7D4F1410D906192B2E1B32E2B">
    <w:name w:val="F1A847B7D4F1410D906192B2E1B32E2B"/>
    <w:rsid w:val="006C0E27"/>
  </w:style>
  <w:style w:type="paragraph" w:customStyle="1" w:styleId="ADBB38FF703D42FBB3CC74E73575C1AE">
    <w:name w:val="ADBB38FF703D42FBB3CC74E73575C1AE"/>
    <w:rsid w:val="006C0E27"/>
  </w:style>
  <w:style w:type="paragraph" w:customStyle="1" w:styleId="0C58A2F9DBBE4064971D22A02FC80187">
    <w:name w:val="0C58A2F9DBBE4064971D22A02FC80187"/>
    <w:rsid w:val="006C0E27"/>
  </w:style>
  <w:style w:type="paragraph" w:customStyle="1" w:styleId="5C35961F0F5D4425B3CE7F21C8C5CA8C">
    <w:name w:val="5C35961F0F5D4425B3CE7F21C8C5CA8C"/>
    <w:rsid w:val="006C0E27"/>
  </w:style>
  <w:style w:type="paragraph" w:customStyle="1" w:styleId="20B3319AF873449C8B987811DEBFE9B7">
    <w:name w:val="20B3319AF873449C8B987811DEBFE9B7"/>
    <w:rsid w:val="006C0E27"/>
  </w:style>
  <w:style w:type="paragraph" w:customStyle="1" w:styleId="BA93FEA851F945DAA155F36A68E2F044">
    <w:name w:val="BA93FEA851F945DAA155F36A68E2F044"/>
    <w:rsid w:val="006C0E27"/>
  </w:style>
  <w:style w:type="paragraph" w:customStyle="1" w:styleId="D17A180D64DA4437A63EE894BC75853B">
    <w:name w:val="D17A180D64DA4437A63EE894BC75853B"/>
    <w:rsid w:val="006C0E27"/>
  </w:style>
  <w:style w:type="paragraph" w:customStyle="1" w:styleId="14F48CFDFCC64910975DC4709AEE1591">
    <w:name w:val="14F48CFDFCC64910975DC4709AEE1591"/>
    <w:rsid w:val="006C0E27"/>
  </w:style>
  <w:style w:type="paragraph" w:customStyle="1" w:styleId="63D4C41CA54843C3892EF8058650BFC3">
    <w:name w:val="63D4C41CA54843C3892EF8058650BFC3"/>
    <w:rsid w:val="006C0E27"/>
  </w:style>
  <w:style w:type="paragraph" w:customStyle="1" w:styleId="40DE75642BC04AE59A1D65A362953BE9">
    <w:name w:val="40DE75642BC04AE59A1D65A362953BE9"/>
    <w:rsid w:val="006C0E27"/>
  </w:style>
  <w:style w:type="paragraph" w:customStyle="1" w:styleId="852F874BB67A40FB85C0A22C0458E906">
    <w:name w:val="852F874BB67A40FB85C0A22C0458E906"/>
    <w:rsid w:val="006C0E27"/>
  </w:style>
  <w:style w:type="paragraph" w:customStyle="1" w:styleId="6E3A7DFFCA1F48B3A4986CB5E32997A7">
    <w:name w:val="6E3A7DFFCA1F48B3A4986CB5E32997A7"/>
    <w:rsid w:val="006C0E27"/>
  </w:style>
  <w:style w:type="paragraph" w:customStyle="1" w:styleId="7EF21F0172334B68A966170C6F4ED4BF">
    <w:name w:val="7EF21F0172334B68A966170C6F4ED4BF"/>
    <w:rsid w:val="006C0E27"/>
  </w:style>
  <w:style w:type="paragraph" w:customStyle="1" w:styleId="39DA175108524A9BB321FB28A21B7ACD">
    <w:name w:val="39DA175108524A9BB321FB28A21B7ACD"/>
    <w:rsid w:val="006C0E27"/>
  </w:style>
  <w:style w:type="paragraph" w:customStyle="1" w:styleId="7923D1F613B84090878955A7C1B0F6E9">
    <w:name w:val="7923D1F613B84090878955A7C1B0F6E9"/>
    <w:rsid w:val="006C0E27"/>
  </w:style>
  <w:style w:type="paragraph" w:customStyle="1" w:styleId="5E33ABEC3E5C4D98BDCCF69ED01B843A">
    <w:name w:val="5E33ABEC3E5C4D98BDCCF69ED01B843A"/>
    <w:rsid w:val="006C0E27"/>
  </w:style>
  <w:style w:type="paragraph" w:customStyle="1" w:styleId="68F927602B494A1A86BB80AE1E76D7B7">
    <w:name w:val="68F927602B494A1A86BB80AE1E76D7B7"/>
    <w:rsid w:val="006C0E27"/>
  </w:style>
  <w:style w:type="paragraph" w:customStyle="1" w:styleId="B1F4CB7FCA454D018176014ADB899D2A">
    <w:name w:val="B1F4CB7FCA454D018176014ADB899D2A"/>
    <w:rsid w:val="006C0E27"/>
  </w:style>
  <w:style w:type="paragraph" w:customStyle="1" w:styleId="60D6651922684BF5A4A30D3991A55591">
    <w:name w:val="60D6651922684BF5A4A30D3991A55591"/>
    <w:rsid w:val="006C0E27"/>
  </w:style>
  <w:style w:type="paragraph" w:customStyle="1" w:styleId="FE53D5B7910444E385B930B826143E8C">
    <w:name w:val="FE53D5B7910444E385B930B826143E8C"/>
    <w:rsid w:val="006C0E27"/>
  </w:style>
  <w:style w:type="paragraph" w:customStyle="1" w:styleId="FFA2B65B37A44703A2A3E125411D1466">
    <w:name w:val="FFA2B65B37A44703A2A3E125411D1466"/>
    <w:rsid w:val="006C0E27"/>
  </w:style>
  <w:style w:type="paragraph" w:customStyle="1" w:styleId="B16BB3AA79D24B1C9A0C53AD938125D7">
    <w:name w:val="B16BB3AA79D24B1C9A0C53AD938125D7"/>
    <w:rsid w:val="006C0E27"/>
  </w:style>
  <w:style w:type="paragraph" w:customStyle="1" w:styleId="F172D32207EC4E6B82EAB68F7EDA032A">
    <w:name w:val="F172D32207EC4E6B82EAB68F7EDA032A"/>
    <w:rsid w:val="006C0E27"/>
  </w:style>
  <w:style w:type="paragraph" w:customStyle="1" w:styleId="7E15FD81DD834B95B7D097CAB650A30E">
    <w:name w:val="7E15FD81DD834B95B7D097CAB650A30E"/>
    <w:rsid w:val="006C0E27"/>
  </w:style>
  <w:style w:type="paragraph" w:customStyle="1" w:styleId="A2255EAE7076483DB857E05F837E9027">
    <w:name w:val="A2255EAE7076483DB857E05F837E9027"/>
    <w:rsid w:val="006C0E27"/>
  </w:style>
  <w:style w:type="paragraph" w:customStyle="1" w:styleId="47EF15E194D54A85BECC219FAC967937">
    <w:name w:val="47EF15E194D54A85BECC219FAC967937"/>
    <w:rsid w:val="006C0E27"/>
  </w:style>
  <w:style w:type="paragraph" w:customStyle="1" w:styleId="DE45940B4CF74247976F43DF15BCD158">
    <w:name w:val="DE45940B4CF74247976F43DF15BCD158"/>
    <w:rsid w:val="006C0E27"/>
  </w:style>
  <w:style w:type="paragraph" w:customStyle="1" w:styleId="FB4F651A5C97429780273DADC9787481">
    <w:name w:val="FB4F651A5C97429780273DADC9787481"/>
    <w:rsid w:val="006C0E27"/>
  </w:style>
  <w:style w:type="paragraph" w:customStyle="1" w:styleId="F50972D8181B40549DA844CE5F517084">
    <w:name w:val="F50972D8181B40549DA844CE5F517084"/>
    <w:rsid w:val="006C0E27"/>
  </w:style>
  <w:style w:type="paragraph" w:customStyle="1" w:styleId="78F59DFA7F664CFCAA41FAFEEE8C76B2">
    <w:name w:val="78F59DFA7F664CFCAA41FAFEEE8C76B2"/>
    <w:rsid w:val="006C0E27"/>
  </w:style>
  <w:style w:type="paragraph" w:customStyle="1" w:styleId="5668CB1F969547E981DD0AD7FE80954C">
    <w:name w:val="5668CB1F969547E981DD0AD7FE80954C"/>
    <w:rsid w:val="006C0E27"/>
  </w:style>
  <w:style w:type="paragraph" w:customStyle="1" w:styleId="81B82FA8AEA54550849E4E96A2B28938">
    <w:name w:val="81B82FA8AEA54550849E4E96A2B28938"/>
    <w:rsid w:val="006C0E27"/>
  </w:style>
  <w:style w:type="paragraph" w:customStyle="1" w:styleId="6C3472A4923F43619278323997808D68">
    <w:name w:val="6C3472A4923F43619278323997808D68"/>
    <w:rsid w:val="006C0E27"/>
  </w:style>
  <w:style w:type="paragraph" w:customStyle="1" w:styleId="EF64717AACDB489E9230B4F1DB31F070">
    <w:name w:val="EF64717AACDB489E9230B4F1DB31F070"/>
    <w:rsid w:val="006C0E27"/>
  </w:style>
  <w:style w:type="paragraph" w:customStyle="1" w:styleId="EFF57165237D414F94E54839CB24B47E">
    <w:name w:val="EFF57165237D414F94E54839CB24B47E"/>
    <w:rsid w:val="006C0E27"/>
  </w:style>
  <w:style w:type="paragraph" w:customStyle="1" w:styleId="183D37F88F3B4FD2B8A6F8EC712CD937">
    <w:name w:val="183D37F88F3B4FD2B8A6F8EC712CD937"/>
    <w:rsid w:val="006C0E27"/>
  </w:style>
  <w:style w:type="paragraph" w:customStyle="1" w:styleId="81857AB00AD3455F8EB5A52D5F6BAD7A">
    <w:name w:val="81857AB00AD3455F8EB5A52D5F6BAD7A"/>
    <w:rsid w:val="006C0E27"/>
  </w:style>
  <w:style w:type="paragraph" w:customStyle="1" w:styleId="220506D8BFD9407091418A61BB1823C2">
    <w:name w:val="220506D8BFD9407091418A61BB1823C2"/>
    <w:rsid w:val="006C0E27"/>
  </w:style>
  <w:style w:type="paragraph" w:customStyle="1" w:styleId="9BB8A360E47243D2AADF3054444266CA">
    <w:name w:val="9BB8A360E47243D2AADF3054444266CA"/>
    <w:rsid w:val="006C0E27"/>
  </w:style>
  <w:style w:type="paragraph" w:customStyle="1" w:styleId="BE5CEC0B23304F9C8DEAF00872B5A5B0">
    <w:name w:val="BE5CEC0B23304F9C8DEAF00872B5A5B0"/>
    <w:rsid w:val="006C0E27"/>
  </w:style>
  <w:style w:type="paragraph" w:customStyle="1" w:styleId="BC7CA59EA207493D98A2F49A7BAB31B2">
    <w:name w:val="BC7CA59EA207493D98A2F49A7BAB31B2"/>
    <w:rsid w:val="006C0E27"/>
  </w:style>
  <w:style w:type="paragraph" w:customStyle="1" w:styleId="02B6860A5F26412F846F8364AF144FB5">
    <w:name w:val="02B6860A5F26412F846F8364AF144FB5"/>
    <w:rsid w:val="006C0E27"/>
  </w:style>
  <w:style w:type="paragraph" w:customStyle="1" w:styleId="25FE12C7C8494DC3B25DECD6EBED3021">
    <w:name w:val="25FE12C7C8494DC3B25DECD6EBED3021"/>
    <w:rsid w:val="006C0E27"/>
  </w:style>
  <w:style w:type="paragraph" w:customStyle="1" w:styleId="2F47FDAD458949DFA08F269EFE8C6648">
    <w:name w:val="2F47FDAD458949DFA08F269EFE8C6648"/>
    <w:rsid w:val="00A66D7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5A36286039041F0A81B640F139D00B6">
    <w:name w:val="05A36286039041F0A81B640F139D00B6"/>
    <w:rsid w:val="00A66D7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E6FF509CD8A4532BE136542EFBC34D2">
    <w:name w:val="4E6FF509CD8A4532BE136542EFBC34D2"/>
    <w:rsid w:val="00A66D7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588CF0AAA564432928BC25262374B21">
    <w:name w:val="5588CF0AAA564432928BC25262374B21"/>
    <w:rsid w:val="00A66D7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09E6A2761EA46809A024A7CDBC6D7EF">
    <w:name w:val="709E6A2761EA46809A024A7CDBC6D7EF"/>
    <w:rsid w:val="004C1F9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15F434A1BE2414385D5A63890EBDA39">
    <w:name w:val="C15F434A1BE2414385D5A63890EBDA39"/>
    <w:rsid w:val="004C1F9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164D9F2E7194B36916C367CCD316143">
    <w:name w:val="7164D9F2E7194B36916C367CCD316143"/>
    <w:rsid w:val="004C1F9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0CD62B86DDD4345826BDDD8E63F6753">
    <w:name w:val="D0CD62B86DDD4345826BDDD8E63F6753"/>
    <w:rsid w:val="004C1F9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10E4B5ABD3B43C5AE6E50033CE19BA5">
    <w:name w:val="A10E4B5ABD3B43C5AE6E50033CE19BA5"/>
    <w:rsid w:val="00A66D7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9E92BD389A64C798EFF2166B282A8B0">
    <w:name w:val="89E92BD389A64C798EFF2166B282A8B0"/>
    <w:rsid w:val="00A66D7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6B726B4BC93450CB3583167836F944B">
    <w:name w:val="56B726B4BC93450CB3583167836F944B"/>
    <w:rsid w:val="00A66D7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9DB53D4FFFB4BA4B98A66EF1571B111">
    <w:name w:val="E9DB53D4FFFB4BA4B98A66EF1571B111"/>
    <w:rsid w:val="00A66D7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7EAB3E14B5240CF86A4FE0CB795ADB6">
    <w:name w:val="97EAB3E14B5240CF86A4FE0CB795ADB6"/>
    <w:rsid w:val="00ED736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D588CE70C0243B5991D34B1CF63326E">
    <w:name w:val="FD588CE70C0243B5991D34B1CF63326E"/>
    <w:rsid w:val="00ED736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7A3100F4B7B41C0B2FFE56767DE7FC2">
    <w:name w:val="67A3100F4B7B41C0B2FFE56767DE7FC2"/>
    <w:rsid w:val="00EE45B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ED7000DF40A4F7E82D15C8E6627AF3A">
    <w:name w:val="9ED7000DF40A4F7E82D15C8E6627AF3A"/>
    <w:rsid w:val="00EE45B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D9DD0D725AF4CB6BDC02A6EBA7D7E57">
    <w:name w:val="BD9DD0D725AF4CB6BDC02A6EBA7D7E57"/>
    <w:rsid w:val="00EE45B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B32C714E1194EF780742295E192DCA2">
    <w:name w:val="0B32C714E1194EF780742295E192DCA2"/>
    <w:rsid w:val="00EE45B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F6BC101F9174F24B61FFB54D038F8A5">
    <w:name w:val="AF6BC101F9174F24B61FFB54D038F8A5"/>
    <w:rsid w:val="00EE45B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4E2AB75001641D1A71221DBE2B8FA52">
    <w:name w:val="54E2AB75001641D1A71221DBE2B8FA52"/>
    <w:rsid w:val="00EE45B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5E800BEB18844719E1812C0B57C50A0">
    <w:name w:val="65E800BEB18844719E1812C0B57C50A0"/>
    <w:rsid w:val="00EE45B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225E5074D66472994B7A553987E7349">
    <w:name w:val="6225E5074D66472994B7A553987E7349"/>
    <w:rsid w:val="00EE45B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4D2B0A62464404DA533AD728288A8DE">
    <w:name w:val="D4D2B0A62464404DA533AD728288A8DE"/>
    <w:rsid w:val="00ED736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F214995474C48DC932E7488B484F579">
    <w:name w:val="7F214995474C48DC932E7488B484F579"/>
    <w:rsid w:val="00ED736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833EE5B8D4B4F678ED40BCB38D187B7">
    <w:name w:val="A833EE5B8D4B4F678ED40BCB38D187B7"/>
    <w:rsid w:val="00ED736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E6650D63A63452488F4B6EA5455F820">
    <w:name w:val="AE6650D63A63452488F4B6EA5455F820"/>
    <w:rsid w:val="00ED736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2B290581ACC464F93E7FA65C852641B">
    <w:name w:val="92B290581ACC464F93E7FA65C852641B"/>
    <w:rsid w:val="00ED736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02C0842609E4408894C98FDC427BBA1">
    <w:name w:val="702C0842609E4408894C98FDC427BBA1"/>
    <w:rsid w:val="00ED736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E90AB96510E46BF88F98CA872889977">
    <w:name w:val="8E90AB96510E46BF88F98CA872889977"/>
    <w:rsid w:val="00ED736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C610356EF974F2D9A142E30F5FAA77D">
    <w:name w:val="DC610356EF974F2D9A142E30F5FAA77D"/>
    <w:rsid w:val="00ED736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ACCECDA3B2D43BB83060186C73B843D">
    <w:name w:val="2ACCECDA3B2D43BB83060186C73B843D"/>
    <w:rsid w:val="00ED736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F669A33FE9E49D09A6931866ACDC87F">
    <w:name w:val="3F669A33FE9E49D09A6931866ACDC87F"/>
    <w:rsid w:val="00ED736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B5A60C1D1DD475AB323A7D23F231364">
    <w:name w:val="AB5A60C1D1DD475AB323A7D23F231364"/>
    <w:rsid w:val="00ED736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0A240B143F54F20B7B0FBBD7B73EBA8">
    <w:name w:val="80A240B143F54F20B7B0FBBD7B73EBA8"/>
    <w:rsid w:val="00ED736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49A4685778D4714A3D58C831F2299FB">
    <w:name w:val="349A4685778D4714A3D58C831F2299FB"/>
    <w:rsid w:val="00ED736B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å v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ar" insertBeforeMso="TabHome">
        <group id="Calendar" label="Calendar">
          <button id="NewDates" visible="true" size="large" label="Select New Dates" keytip="D" screentip="Select a new month and year for this calendar." onAction="CustomizeCalendar" imageMso="CalendarMonthDetailsSplitButton"/>
        </group>
        <group id="Themes" label="The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367e55-a00a-4e7e-beb4-beb3e90c2770" xsi:nil="true"/>
    <lcf76f155ced4ddcb4097134ff3c332f xmlns="0ff64012-c65b-437d-8585-4af19c7d9617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B22A89DC385A43AE38D8A701DBD703" ma:contentTypeVersion="20" ma:contentTypeDescription="Opprett et nytt dokument." ma:contentTypeScope="" ma:versionID="7e4c0c640164615c345b0f4abb1df39e">
  <xsd:schema xmlns:xsd="http://www.w3.org/2001/XMLSchema" xmlns:xs="http://www.w3.org/2001/XMLSchema" xmlns:p="http://schemas.microsoft.com/office/2006/metadata/properties" xmlns:ns2="0ff64012-c65b-437d-8585-4af19c7d9617" xmlns:ns3="b2367e55-a00a-4e7e-beb4-beb3e90c2770" targetNamespace="http://schemas.microsoft.com/office/2006/metadata/properties" ma:root="true" ma:fieldsID="347c64b99b393f53247a47a7fe34d5c0" ns2:_="" ns3:_="">
    <xsd:import namespace="0ff64012-c65b-437d-8585-4af19c7d9617"/>
    <xsd:import namespace="b2367e55-a00a-4e7e-beb4-beb3e90c27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f64012-c65b-437d-8585-4af19c7d96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932ca025-18dc-4408-8d1c-fe0ac459c2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367e55-a00a-4e7e-beb4-beb3e90c27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6b63677-271c-443d-9f52-6f68ec2d1388}" ma:internalName="TaxCatchAll" ma:showField="CatchAllData" ma:web="b2367e55-a00a-4e7e-beb4-beb3e90c27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86B235-21C7-43D2-B4F9-5F3FEBBDDBC4}">
  <ds:schemaRefs>
    <ds:schemaRef ds:uri="http://schemas.microsoft.com/office/2006/metadata/properties"/>
    <ds:schemaRef ds:uri="http://schemas.microsoft.com/office/infopath/2007/PartnerControls"/>
    <ds:schemaRef ds:uri="b2367e55-a00a-4e7e-beb4-beb3e90c2770"/>
    <ds:schemaRef ds:uri="0ff64012-c65b-437d-8585-4af19c7d9617"/>
  </ds:schemaRefs>
</ds:datastoreItem>
</file>

<file path=customXml/itemProps2.xml><?xml version="1.0" encoding="utf-8"?>
<ds:datastoreItem xmlns:ds="http://schemas.openxmlformats.org/officeDocument/2006/customXml" ds:itemID="{D5E78DC0-9870-1D4A-9D46-C8E22AD918A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93F210-7B25-46D4-A080-FBF949CBBB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f64012-c65b-437d-8585-4af19c7d9617"/>
    <ds:schemaRef ds:uri="b2367e55-a00a-4e7e-beb4-beb3e90c27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9FC4CF-4F32-4CA4-B262-E4C65D305572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Kalender%20for%20øyeblikksbilde.dotm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Kaleanddar_2022_Sámi lohkanguovddáš</dc:title>
  <dc:subject/>
  <dc:creator>Gunnlaug Ballovarre</dc:creator>
  <keywords/>
  <dc:description/>
  <lastModifiedBy>Gunnlaug Ballovarre</lastModifiedBy>
  <revision>143</revision>
  <lastPrinted>2019-09-21T07:45:00.0000000Z</lastPrinted>
  <dcterms:created xsi:type="dcterms:W3CDTF">2025-12-30T11:24:00.0000000Z</dcterms:created>
  <dcterms:modified xsi:type="dcterms:W3CDTF">2025-12-30T11:26:48.5478837Z</dcterms:modified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dduffy@microsoft.com</vt:lpwstr>
  </property>
  <property fmtid="{D5CDD505-2E9C-101B-9397-08002B2CF9AE}" pid="5" name="MSIP_Label_f42aa342-8706-4288-bd11-ebb85995028c_SetDate">
    <vt:lpwstr>2017-12-01T21:24:26.0293480Z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0x01010029B22A89DC385A43AE38D8A701DBD703</vt:lpwstr>
  </property>
  <property fmtid="{D5CDD505-2E9C-101B-9397-08002B2CF9AE}" pid="11" name="MediaServiceImageTags">
    <vt:lpwstr/>
  </property>
</Properties>
</file>